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07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3685"/>
        <w:gridCol w:w="604"/>
        <w:gridCol w:w="1380"/>
        <w:gridCol w:w="4396"/>
        <w:gridCol w:w="42"/>
      </w:tblGrid>
      <w:tr w:rsidR="008E3EBE" w:rsidRPr="00122E29" w:rsidTr="00B335CB">
        <w:trPr>
          <w:gridAfter w:val="1"/>
          <w:wAfter w:w="42" w:type="dxa"/>
          <w:cantSplit/>
          <w:trHeight w:val="2102"/>
        </w:trPr>
        <w:tc>
          <w:tcPr>
            <w:tcW w:w="3685" w:type="dxa"/>
          </w:tcPr>
          <w:p w:rsidR="008E3EBE" w:rsidRPr="00122E29" w:rsidRDefault="008E3EBE" w:rsidP="008C2996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:rsidR="008E3EBE" w:rsidRPr="00122E29" w:rsidRDefault="008E3EBE" w:rsidP="008C2996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:rsidR="008E3EBE" w:rsidRPr="00122E29" w:rsidRDefault="008E3EBE" w:rsidP="008C2996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:rsidR="008E3EBE" w:rsidRPr="00122E29" w:rsidRDefault="008E3EBE" w:rsidP="008C2996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1984" w:type="dxa"/>
            <w:gridSpan w:val="2"/>
          </w:tcPr>
          <w:p w:rsidR="008E3EBE" w:rsidRPr="00122E29" w:rsidRDefault="008E3EBE" w:rsidP="008C2996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6" w:type="dxa"/>
          </w:tcPr>
          <w:p w:rsidR="00612F3B" w:rsidRPr="00612F3B" w:rsidRDefault="00612F3B" w:rsidP="00612F3B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:rsidR="00612F3B" w:rsidRPr="00612F3B" w:rsidRDefault="00612F3B" w:rsidP="00612F3B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>
              <w:rPr>
                <w:b/>
                <w:snapToGrid w:val="0"/>
                <w:color w:val="000000"/>
                <w:sz w:val="32"/>
                <w:szCs w:val="32"/>
              </w:rPr>
              <w:t xml:space="preserve">«ЛЕНСКЭЙ </w:t>
            </w:r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ОРОЙУОНА»</w:t>
            </w:r>
          </w:p>
          <w:p w:rsidR="00612F3B" w:rsidRPr="00612F3B" w:rsidRDefault="00612F3B" w:rsidP="00612F3B">
            <w:pPr>
              <w:keepNext/>
              <w:widowControl/>
              <w:autoSpaceDE/>
              <w:autoSpaceDN/>
              <w:adjustRightInd/>
              <w:ind w:left="-60" w:right="-171"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:rsidR="008E3EBE" w:rsidRPr="00353682" w:rsidRDefault="00612F3B" w:rsidP="00612F3B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 w:rsidRPr="00612F3B">
              <w:rPr>
                <w:b/>
                <w:snapToGrid w:val="0"/>
                <w:color w:val="000000"/>
                <w:sz w:val="32"/>
                <w:szCs w:val="32"/>
              </w:rPr>
              <w:t>оройуона</w:t>
            </w:r>
            <w:proofErr w:type="spellEnd"/>
          </w:p>
        </w:tc>
      </w:tr>
      <w:tr w:rsidR="008E3EBE" w:rsidRPr="00122E29" w:rsidTr="00B335CB">
        <w:tblPrEx>
          <w:tblLook w:val="01E0" w:firstRow="1" w:lastRow="1" w:firstColumn="1" w:lastColumn="1" w:noHBand="0" w:noVBand="0"/>
        </w:tblPrEx>
        <w:trPr>
          <w:gridAfter w:val="1"/>
          <w:wAfter w:w="42" w:type="dxa"/>
          <w:trHeight w:val="572"/>
        </w:trPr>
        <w:tc>
          <w:tcPr>
            <w:tcW w:w="4289" w:type="dxa"/>
            <w:gridSpan w:val="2"/>
          </w:tcPr>
          <w:p w:rsidR="008E3EBE" w:rsidRPr="00122E29" w:rsidRDefault="008E3EBE" w:rsidP="008C2996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776" w:type="dxa"/>
            <w:gridSpan w:val="2"/>
          </w:tcPr>
          <w:p w:rsidR="008E3EBE" w:rsidRPr="00122E29" w:rsidRDefault="008E3EBE" w:rsidP="008C2996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</w:t>
            </w:r>
            <w:r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8E3EBE" w:rsidRPr="00122E29" w:rsidTr="00B335CB">
        <w:tblPrEx>
          <w:tblLook w:val="01E0" w:firstRow="1" w:lastRow="1" w:firstColumn="1" w:lastColumn="1" w:noHBand="0" w:noVBand="0"/>
        </w:tblPrEx>
        <w:trPr>
          <w:gridAfter w:val="1"/>
          <w:wAfter w:w="42" w:type="dxa"/>
          <w:trHeight w:val="497"/>
        </w:trPr>
        <w:tc>
          <w:tcPr>
            <w:tcW w:w="4289" w:type="dxa"/>
            <w:gridSpan w:val="2"/>
          </w:tcPr>
          <w:p w:rsidR="008E3EBE" w:rsidRPr="00122E29" w:rsidRDefault="008E3EBE" w:rsidP="008C2996">
            <w:pPr>
              <w:widowControl/>
              <w:autoSpaceDE/>
              <w:autoSpaceDN/>
              <w:adjustRightInd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776" w:type="dxa"/>
            <w:gridSpan w:val="2"/>
          </w:tcPr>
          <w:p w:rsidR="008E3EBE" w:rsidRPr="00122E29" w:rsidRDefault="008E3EBE" w:rsidP="008C2996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8E3EBE" w:rsidRPr="00122E29" w:rsidTr="00B335CB">
        <w:tblPrEx>
          <w:tblLook w:val="01E0" w:firstRow="1" w:lastRow="1" w:firstColumn="1" w:lastColumn="1" w:noHBand="0" w:noVBand="0"/>
        </w:tblPrEx>
        <w:trPr>
          <w:gridAfter w:val="1"/>
          <w:wAfter w:w="42" w:type="dxa"/>
          <w:trHeight w:val="671"/>
        </w:trPr>
        <w:tc>
          <w:tcPr>
            <w:tcW w:w="10065" w:type="dxa"/>
            <w:gridSpan w:val="4"/>
          </w:tcPr>
          <w:p w:rsidR="0096127C" w:rsidRDefault="0096127C" w:rsidP="00597C5E">
            <w:pPr>
              <w:widowControl/>
              <w:autoSpaceDE/>
              <w:autoSpaceDN/>
              <w:adjustRightInd/>
              <w:ind w:firstLine="322"/>
              <w:rPr>
                <w:b/>
                <w:snapToGrid w:val="0"/>
                <w:color w:val="000000"/>
                <w:sz w:val="28"/>
                <w:szCs w:val="28"/>
              </w:rPr>
            </w:pPr>
          </w:p>
          <w:p w:rsidR="008E3EBE" w:rsidRPr="00122E29" w:rsidRDefault="008E3EBE" w:rsidP="0017439E">
            <w:pPr>
              <w:widowControl/>
              <w:autoSpaceDE/>
              <w:autoSpaceDN/>
              <w:adjustRightInd/>
              <w:ind w:firstLine="322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</w:t>
            </w:r>
            <w:r w:rsidR="0017439E">
              <w:rPr>
                <w:b/>
                <w:snapToGrid w:val="0"/>
                <w:color w:val="000000"/>
                <w:sz w:val="28"/>
                <w:szCs w:val="28"/>
              </w:rPr>
              <w:t>29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»</w:t>
            </w:r>
            <w:r w:rsidR="0017439E">
              <w:rPr>
                <w:b/>
                <w:snapToGrid w:val="0"/>
                <w:color w:val="000000"/>
                <w:sz w:val="28"/>
                <w:szCs w:val="28"/>
              </w:rPr>
              <w:t xml:space="preserve"> октября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256A83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612F3B">
              <w:rPr>
                <w:b/>
                <w:snapToGrid w:val="0"/>
                <w:color w:val="000000"/>
                <w:sz w:val="28"/>
                <w:szCs w:val="28"/>
              </w:rPr>
              <w:t xml:space="preserve">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</w:t>
            </w:r>
            <w:r w:rsidR="00BD6646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</w:t>
            </w:r>
            <w:r w:rsidR="0017439E">
              <w:rPr>
                <w:b/>
                <w:snapToGrid w:val="0"/>
                <w:color w:val="000000"/>
                <w:sz w:val="28"/>
                <w:szCs w:val="28"/>
              </w:rPr>
              <w:t xml:space="preserve">        </w:t>
            </w:r>
            <w:bookmarkStart w:id="0" w:name="_GoBack"/>
            <w:bookmarkEnd w:id="0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№</w:t>
            </w:r>
            <w:r w:rsidR="0017439E"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17439E" w:rsidRPr="0017439E">
              <w:rPr>
                <w:b/>
                <w:snapToGrid w:val="0"/>
                <w:color w:val="000000"/>
                <w:sz w:val="28"/>
                <w:szCs w:val="28"/>
              </w:rPr>
              <w:t>01-03-694/6</w:t>
            </w:r>
            <w:r w:rsidR="0017439E"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B17F20">
              <w:rPr>
                <w:b/>
                <w:snapToGrid w:val="0"/>
                <w:color w:val="000000"/>
                <w:sz w:val="28"/>
                <w:szCs w:val="28"/>
              </w:rPr>
              <w:t xml:space="preserve"> </w:t>
            </w:r>
            <w:r w:rsidR="00597C5E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</w:t>
            </w:r>
          </w:p>
        </w:tc>
      </w:tr>
      <w:tr w:rsidR="008E3EBE" w:rsidRPr="00122E29" w:rsidTr="00B335CB">
        <w:trPr>
          <w:trHeight w:val="471"/>
        </w:trPr>
        <w:tc>
          <w:tcPr>
            <w:tcW w:w="10107" w:type="dxa"/>
            <w:gridSpan w:val="5"/>
          </w:tcPr>
          <w:p w:rsidR="0096127C" w:rsidRDefault="0096127C" w:rsidP="00335B05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  <w:p w:rsidR="00335B05" w:rsidRDefault="00335B05" w:rsidP="00335B05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главы</w:t>
            </w:r>
          </w:p>
          <w:p w:rsidR="00335B05" w:rsidRDefault="00335B05" w:rsidP="00335B05">
            <w:pPr>
              <w:widowControl/>
              <w:autoSpaceDE/>
              <w:autoSpaceDN/>
              <w:adjustRightInd/>
              <w:ind w:firstLine="5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 25 января 2024 года </w:t>
            </w:r>
            <w:r w:rsidRPr="00FF237E">
              <w:rPr>
                <w:b/>
                <w:sz w:val="28"/>
                <w:szCs w:val="28"/>
              </w:rPr>
              <w:t>№ 01-03-38/4</w:t>
            </w:r>
          </w:p>
          <w:p w:rsidR="008E3EBE" w:rsidRPr="00122E29" w:rsidRDefault="008E3EBE" w:rsidP="00335B05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335B05" w:rsidRPr="00F16FBF" w:rsidRDefault="00C31E5F" w:rsidP="004F2F8B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85C55">
        <w:rPr>
          <w:sz w:val="28"/>
          <w:szCs w:val="28"/>
        </w:rPr>
        <w:t>соответствии</w:t>
      </w:r>
      <w:r w:rsidR="00585C55" w:rsidRPr="00C31E5F">
        <w:rPr>
          <w:sz w:val="28"/>
          <w:szCs w:val="28"/>
        </w:rPr>
        <w:t xml:space="preserve"> </w:t>
      </w:r>
      <w:r w:rsidR="00585C55" w:rsidRPr="00585C55">
        <w:rPr>
          <w:sz w:val="28"/>
          <w:szCs w:val="28"/>
        </w:rPr>
        <w:t xml:space="preserve">постановлением главы от 15.10.2026 г. №01-03-658/6 «О продлении срока действия муниципальных программ МР «Ленский район» до 2029 года» </w:t>
      </w:r>
      <w:r w:rsidR="00585C55">
        <w:rPr>
          <w:sz w:val="28"/>
          <w:szCs w:val="28"/>
        </w:rPr>
        <w:t>п</w:t>
      </w:r>
      <w:r w:rsidRPr="00C31E5F">
        <w:rPr>
          <w:sz w:val="28"/>
          <w:szCs w:val="28"/>
        </w:rPr>
        <w:t xml:space="preserve"> о с </w:t>
      </w:r>
      <w:proofErr w:type="gramStart"/>
      <w:r w:rsidRPr="00C31E5F">
        <w:rPr>
          <w:sz w:val="28"/>
          <w:szCs w:val="28"/>
        </w:rPr>
        <w:t>т</w:t>
      </w:r>
      <w:proofErr w:type="gramEnd"/>
      <w:r w:rsidRPr="00C31E5F">
        <w:rPr>
          <w:sz w:val="28"/>
          <w:szCs w:val="28"/>
        </w:rPr>
        <w:t xml:space="preserve"> а н о в л я ю:                                                                                                                       </w:t>
      </w:r>
    </w:p>
    <w:p w:rsidR="00335B05" w:rsidRPr="00F16FBF" w:rsidRDefault="00335B05" w:rsidP="00335B05">
      <w:pPr>
        <w:widowControl/>
        <w:tabs>
          <w:tab w:val="left" w:pos="993"/>
        </w:tabs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 w:rsidRPr="00F16FBF">
        <w:rPr>
          <w:sz w:val="28"/>
          <w:szCs w:val="28"/>
        </w:rPr>
        <w:t>1.</w:t>
      </w:r>
      <w:r w:rsidRPr="00F16FBF">
        <w:rPr>
          <w:sz w:val="28"/>
          <w:szCs w:val="28"/>
        </w:rPr>
        <w:tab/>
        <w:t xml:space="preserve"> Внести следующие изменения в постановление </w:t>
      </w:r>
      <w:r>
        <w:rPr>
          <w:sz w:val="28"/>
          <w:szCs w:val="28"/>
        </w:rPr>
        <w:t xml:space="preserve">главы </w:t>
      </w:r>
      <w:r w:rsidRPr="00F16FBF">
        <w:rPr>
          <w:sz w:val="28"/>
          <w:szCs w:val="28"/>
        </w:rPr>
        <w:t xml:space="preserve">от </w:t>
      </w:r>
      <w:r>
        <w:rPr>
          <w:sz w:val="28"/>
          <w:szCs w:val="28"/>
        </w:rPr>
        <w:t>25</w:t>
      </w:r>
      <w:r w:rsidRPr="00F16FBF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F16FBF">
        <w:rPr>
          <w:sz w:val="28"/>
          <w:szCs w:val="28"/>
        </w:rPr>
        <w:t>1.20</w:t>
      </w:r>
      <w:r>
        <w:rPr>
          <w:sz w:val="28"/>
          <w:szCs w:val="28"/>
        </w:rPr>
        <w:t>24</w:t>
      </w:r>
      <w:r w:rsidRPr="00F16FBF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№ </w:t>
      </w:r>
      <w:r w:rsidRPr="00F16FBF">
        <w:rPr>
          <w:sz w:val="28"/>
          <w:szCs w:val="28"/>
        </w:rPr>
        <w:t>01-03-</w:t>
      </w:r>
      <w:r>
        <w:rPr>
          <w:sz w:val="28"/>
          <w:szCs w:val="28"/>
        </w:rPr>
        <w:t>38</w:t>
      </w:r>
      <w:r w:rsidRPr="00F16FBF">
        <w:rPr>
          <w:sz w:val="28"/>
          <w:szCs w:val="28"/>
        </w:rPr>
        <w:t>/</w:t>
      </w:r>
      <w:r>
        <w:rPr>
          <w:sz w:val="28"/>
          <w:szCs w:val="28"/>
        </w:rPr>
        <w:t>4</w:t>
      </w:r>
      <w:r w:rsidRPr="00F16FBF">
        <w:rPr>
          <w:sz w:val="28"/>
          <w:szCs w:val="28"/>
        </w:rPr>
        <w:t xml:space="preserve"> «Об утверждении муниципальной программы «Развитие предпринимательства Ленского района»:</w:t>
      </w:r>
    </w:p>
    <w:p w:rsidR="00335B05" w:rsidRDefault="002518C1" w:rsidP="002518C1">
      <w:pPr>
        <w:widowControl/>
        <w:tabs>
          <w:tab w:val="left" w:pos="993"/>
        </w:tabs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 </w:t>
      </w:r>
      <w:r w:rsidR="0081054A">
        <w:rPr>
          <w:sz w:val="28"/>
          <w:szCs w:val="28"/>
        </w:rPr>
        <w:t xml:space="preserve">Приложение </w:t>
      </w:r>
      <w:r w:rsidR="0084022A">
        <w:rPr>
          <w:sz w:val="28"/>
          <w:szCs w:val="28"/>
        </w:rPr>
        <w:t>«</w:t>
      </w:r>
      <w:r w:rsidR="00335B05">
        <w:rPr>
          <w:sz w:val="28"/>
          <w:szCs w:val="28"/>
        </w:rPr>
        <w:t>Па</w:t>
      </w:r>
      <w:r w:rsidR="00D3070D">
        <w:rPr>
          <w:sz w:val="28"/>
          <w:szCs w:val="28"/>
        </w:rPr>
        <w:t>спорт муниципальной программы, п</w:t>
      </w:r>
      <w:r w:rsidR="00335B05">
        <w:rPr>
          <w:sz w:val="28"/>
          <w:szCs w:val="28"/>
        </w:rPr>
        <w:t>аспорта структурных элементов муниципальной программы</w:t>
      </w:r>
      <w:r w:rsidR="0084022A">
        <w:rPr>
          <w:sz w:val="28"/>
          <w:szCs w:val="28"/>
        </w:rPr>
        <w:t>»</w:t>
      </w:r>
      <w:r w:rsidR="00335B05">
        <w:rPr>
          <w:sz w:val="28"/>
          <w:szCs w:val="28"/>
        </w:rPr>
        <w:t xml:space="preserve"> изложить в новой редакции </w:t>
      </w:r>
      <w:r w:rsidR="00D3070D">
        <w:rPr>
          <w:sz w:val="28"/>
          <w:szCs w:val="28"/>
        </w:rPr>
        <w:t xml:space="preserve">согласно </w:t>
      </w:r>
      <w:r>
        <w:rPr>
          <w:sz w:val="28"/>
          <w:szCs w:val="28"/>
        </w:rPr>
        <w:t>приложению</w:t>
      </w:r>
      <w:r w:rsidR="00335B05">
        <w:rPr>
          <w:sz w:val="28"/>
          <w:szCs w:val="28"/>
        </w:rPr>
        <w:t xml:space="preserve"> № 1 к настоящему постановлению;</w:t>
      </w:r>
    </w:p>
    <w:p w:rsidR="00307B4E" w:rsidRDefault="002518C1" w:rsidP="00307B4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Приложение</w:t>
      </w:r>
      <w:r w:rsidR="00335B05">
        <w:rPr>
          <w:sz w:val="28"/>
          <w:szCs w:val="28"/>
        </w:rPr>
        <w:t xml:space="preserve"> </w:t>
      </w:r>
      <w:r w:rsidR="007E657E">
        <w:rPr>
          <w:sz w:val="28"/>
          <w:szCs w:val="28"/>
        </w:rPr>
        <w:t xml:space="preserve">№ 1 к муниципальной программе «Развитие предпринимательства «Ленского </w:t>
      </w:r>
      <w:r w:rsidR="0084022A">
        <w:rPr>
          <w:sz w:val="28"/>
          <w:szCs w:val="28"/>
        </w:rPr>
        <w:t>район» «</w:t>
      </w:r>
      <w:r w:rsidR="00335B05" w:rsidRPr="003A123C">
        <w:rPr>
          <w:sz w:val="28"/>
          <w:szCs w:val="28"/>
        </w:rPr>
        <w:t>Сведения о показателях (индикаторах) муниципальной программы и их значениях</w:t>
      </w:r>
      <w:r w:rsidR="00D3070D">
        <w:rPr>
          <w:sz w:val="28"/>
          <w:szCs w:val="28"/>
        </w:rPr>
        <w:t xml:space="preserve">» </w:t>
      </w:r>
      <w:r w:rsidR="00307B4E">
        <w:rPr>
          <w:sz w:val="28"/>
          <w:szCs w:val="28"/>
        </w:rPr>
        <w:t xml:space="preserve">изложить в новой редакции согласно приложению № </w:t>
      </w:r>
      <w:r w:rsidR="00316737">
        <w:rPr>
          <w:sz w:val="28"/>
          <w:szCs w:val="28"/>
        </w:rPr>
        <w:t xml:space="preserve">2 </w:t>
      </w:r>
      <w:r w:rsidR="00307B4E">
        <w:rPr>
          <w:sz w:val="28"/>
          <w:szCs w:val="28"/>
        </w:rPr>
        <w:t xml:space="preserve">к </w:t>
      </w:r>
      <w:r w:rsidR="00316737">
        <w:rPr>
          <w:sz w:val="28"/>
          <w:szCs w:val="28"/>
        </w:rPr>
        <w:t>настоящему постановлению;</w:t>
      </w:r>
    </w:p>
    <w:p w:rsidR="00335B05" w:rsidRPr="00F16FBF" w:rsidRDefault="00307B4E" w:rsidP="00335B05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Приложение </w:t>
      </w:r>
      <w:r w:rsidR="00335B05">
        <w:rPr>
          <w:sz w:val="28"/>
          <w:szCs w:val="28"/>
        </w:rPr>
        <w:t xml:space="preserve">№ </w:t>
      </w:r>
      <w:r w:rsidR="00ED4BC9">
        <w:rPr>
          <w:sz w:val="28"/>
          <w:szCs w:val="28"/>
        </w:rPr>
        <w:t>2</w:t>
      </w:r>
      <w:r w:rsidR="008A131D">
        <w:rPr>
          <w:sz w:val="28"/>
          <w:szCs w:val="28"/>
        </w:rPr>
        <w:t xml:space="preserve"> к муниципальной программе </w:t>
      </w:r>
      <w:r w:rsidR="00335B05">
        <w:rPr>
          <w:sz w:val="28"/>
          <w:szCs w:val="28"/>
        </w:rPr>
        <w:t xml:space="preserve">«Ресурсное обеспечение </w:t>
      </w:r>
      <w:r w:rsidR="00335B05" w:rsidRPr="00452098">
        <w:rPr>
          <w:sz w:val="28"/>
          <w:szCs w:val="28"/>
        </w:rPr>
        <w:t>реализации муниципальной программы</w:t>
      </w:r>
      <w:r w:rsidR="00335B05">
        <w:rPr>
          <w:sz w:val="28"/>
          <w:szCs w:val="28"/>
        </w:rPr>
        <w:t xml:space="preserve"> "Развитие предпринимательства </w:t>
      </w:r>
      <w:r w:rsidR="00335B05" w:rsidRPr="00452098">
        <w:rPr>
          <w:sz w:val="28"/>
          <w:szCs w:val="28"/>
        </w:rPr>
        <w:t>Ленского района"</w:t>
      </w:r>
      <w:r w:rsidR="008A131D">
        <w:rPr>
          <w:sz w:val="28"/>
          <w:szCs w:val="28"/>
        </w:rPr>
        <w:t xml:space="preserve"> изложить в новой редакции согласно приложению № 3 к</w:t>
      </w:r>
      <w:r w:rsidR="00335B05" w:rsidRPr="009008FD">
        <w:rPr>
          <w:sz w:val="28"/>
          <w:szCs w:val="28"/>
        </w:rPr>
        <w:t xml:space="preserve"> настоящему постановлению</w:t>
      </w:r>
      <w:r w:rsidR="00335B05">
        <w:rPr>
          <w:sz w:val="28"/>
          <w:szCs w:val="28"/>
        </w:rPr>
        <w:t>.</w:t>
      </w:r>
    </w:p>
    <w:p w:rsidR="00335B05" w:rsidRPr="006A64DD" w:rsidRDefault="00335B05" w:rsidP="00316737">
      <w:pPr>
        <w:widowControl/>
        <w:tabs>
          <w:tab w:val="left" w:pos="993"/>
        </w:tabs>
        <w:autoSpaceDE/>
        <w:autoSpaceDN/>
        <w:adjustRightInd/>
        <w:spacing w:line="360" w:lineRule="auto"/>
        <w:ind w:firstLine="709"/>
        <w:jc w:val="both"/>
        <w:rPr>
          <w:sz w:val="28"/>
          <w:szCs w:val="28"/>
        </w:rPr>
      </w:pPr>
      <w:r w:rsidRPr="006A64DD">
        <w:rPr>
          <w:sz w:val="28"/>
          <w:szCs w:val="28"/>
        </w:rPr>
        <w:t>2.</w:t>
      </w:r>
      <w:r w:rsidRPr="006A64DD">
        <w:rPr>
          <w:sz w:val="28"/>
          <w:szCs w:val="28"/>
        </w:rPr>
        <w:tab/>
        <w:t xml:space="preserve"> Главному специалисту управления делами (</w:t>
      </w:r>
      <w:r w:rsidR="00E43F35">
        <w:rPr>
          <w:sz w:val="28"/>
          <w:szCs w:val="28"/>
        </w:rPr>
        <w:t>Павлова О.Д.</w:t>
      </w:r>
      <w:r w:rsidRPr="006A64DD">
        <w:rPr>
          <w:sz w:val="28"/>
          <w:szCs w:val="28"/>
        </w:rPr>
        <w:t xml:space="preserve">) опубликовать настоящее постановление в средствах массовой информации и обеспечить </w:t>
      </w:r>
      <w:r w:rsidRPr="006A64DD">
        <w:rPr>
          <w:sz w:val="28"/>
          <w:szCs w:val="28"/>
        </w:rPr>
        <w:lastRenderedPageBreak/>
        <w:t xml:space="preserve">размещение на официальном сайте администрации муниципального </w:t>
      </w:r>
      <w:r>
        <w:rPr>
          <w:sz w:val="28"/>
          <w:szCs w:val="28"/>
        </w:rPr>
        <w:t>района</w:t>
      </w:r>
      <w:r w:rsidRPr="006A64DD">
        <w:rPr>
          <w:sz w:val="28"/>
          <w:szCs w:val="28"/>
        </w:rPr>
        <w:t xml:space="preserve"> «Ленский район».</w:t>
      </w:r>
    </w:p>
    <w:p w:rsidR="00335B05" w:rsidRPr="006A64DD" w:rsidRDefault="00335B05" w:rsidP="00335B05">
      <w:pPr>
        <w:widowControl/>
        <w:tabs>
          <w:tab w:val="left" w:pos="993"/>
        </w:tabs>
        <w:autoSpaceDE/>
        <w:autoSpaceDN/>
        <w:adjustRightInd/>
        <w:spacing w:line="360" w:lineRule="auto"/>
        <w:ind w:firstLine="540"/>
        <w:jc w:val="both"/>
        <w:rPr>
          <w:sz w:val="28"/>
          <w:szCs w:val="28"/>
        </w:rPr>
      </w:pPr>
      <w:r w:rsidRPr="006A64DD">
        <w:rPr>
          <w:sz w:val="28"/>
          <w:szCs w:val="28"/>
        </w:rPr>
        <w:t>3.</w:t>
      </w:r>
      <w:r w:rsidRPr="006A64DD">
        <w:rPr>
          <w:sz w:val="28"/>
          <w:szCs w:val="28"/>
        </w:rPr>
        <w:tab/>
        <w:t xml:space="preserve"> Настоящее постановление вступает в силу с момента подписания.</w:t>
      </w:r>
    </w:p>
    <w:p w:rsidR="00335B05" w:rsidRPr="00122E29" w:rsidRDefault="00335B05" w:rsidP="00335B05">
      <w:pPr>
        <w:widowControl/>
        <w:tabs>
          <w:tab w:val="left" w:pos="993"/>
        </w:tabs>
        <w:autoSpaceDE/>
        <w:autoSpaceDN/>
        <w:adjustRightInd/>
        <w:spacing w:line="360" w:lineRule="auto"/>
        <w:ind w:firstLine="540"/>
        <w:jc w:val="both"/>
        <w:rPr>
          <w:sz w:val="28"/>
          <w:szCs w:val="28"/>
        </w:rPr>
      </w:pPr>
      <w:r w:rsidRPr="006A64DD">
        <w:rPr>
          <w:sz w:val="28"/>
          <w:szCs w:val="28"/>
        </w:rPr>
        <w:t>4.</w:t>
      </w:r>
      <w:r w:rsidRPr="006A64DD">
        <w:rPr>
          <w:sz w:val="28"/>
          <w:szCs w:val="28"/>
        </w:rPr>
        <w:tab/>
        <w:t xml:space="preserve"> Контроль исполнения настоящего постановления </w:t>
      </w:r>
      <w:r w:rsidR="00646752">
        <w:rPr>
          <w:sz w:val="28"/>
          <w:szCs w:val="28"/>
        </w:rPr>
        <w:t xml:space="preserve">оставляю за собой. 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677"/>
        <w:gridCol w:w="5104"/>
      </w:tblGrid>
      <w:tr w:rsidR="00335B05" w:rsidRPr="00122E29" w:rsidTr="008C2996">
        <w:trPr>
          <w:trHeight w:val="471"/>
        </w:trPr>
        <w:tc>
          <w:tcPr>
            <w:tcW w:w="4677" w:type="dxa"/>
          </w:tcPr>
          <w:p w:rsidR="0067542E" w:rsidRDefault="0067542E" w:rsidP="0003005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  <w:p w:rsidR="0067542E" w:rsidRDefault="0067542E" w:rsidP="00030055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  <w:p w:rsidR="00102FB5" w:rsidRDefault="00102FB5" w:rsidP="00AA25FB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  <w:p w:rsidR="00102FB5" w:rsidRDefault="00102FB5" w:rsidP="00AA25FB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  <w:p w:rsidR="00E74983" w:rsidRDefault="00E74983" w:rsidP="00AA25FB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  <w:p w:rsidR="00E74983" w:rsidRDefault="00E74983" w:rsidP="00AA25FB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</w:p>
          <w:p w:rsidR="00335B05" w:rsidRPr="00122E29" w:rsidRDefault="00597C5E" w:rsidP="00597C5E">
            <w:pPr>
              <w:widowControl/>
              <w:autoSpaceDE/>
              <w:autoSpaceDN/>
              <w:adjustRightInd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Глава</w:t>
            </w:r>
            <w:r w:rsidR="00AA25FB">
              <w:rPr>
                <w:b/>
                <w:sz w:val="28"/>
                <w:szCs w:val="28"/>
              </w:rPr>
              <w:t xml:space="preserve"> </w:t>
            </w:r>
            <w:r w:rsidR="00B17F20">
              <w:rPr>
                <w:b/>
                <w:sz w:val="28"/>
                <w:szCs w:val="28"/>
              </w:rPr>
              <w:t xml:space="preserve">                                    </w:t>
            </w:r>
            <w:r w:rsidR="0017439E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5104" w:type="dxa"/>
          </w:tcPr>
          <w:p w:rsidR="0067542E" w:rsidRDefault="0067542E" w:rsidP="008C2996">
            <w:pPr>
              <w:keepNext/>
              <w:widowControl/>
              <w:autoSpaceDE/>
              <w:autoSpaceDN/>
              <w:adjustRightInd/>
              <w:jc w:val="right"/>
              <w:outlineLvl w:val="1"/>
              <w:rPr>
                <w:b/>
                <w:sz w:val="28"/>
                <w:szCs w:val="28"/>
              </w:rPr>
            </w:pPr>
          </w:p>
          <w:p w:rsidR="0067542E" w:rsidRDefault="0067542E" w:rsidP="008C2996">
            <w:pPr>
              <w:keepNext/>
              <w:widowControl/>
              <w:autoSpaceDE/>
              <w:autoSpaceDN/>
              <w:adjustRightInd/>
              <w:jc w:val="right"/>
              <w:outlineLvl w:val="1"/>
              <w:rPr>
                <w:b/>
                <w:sz w:val="28"/>
                <w:szCs w:val="28"/>
              </w:rPr>
            </w:pPr>
          </w:p>
          <w:p w:rsidR="00102FB5" w:rsidRDefault="00AA25FB" w:rsidP="00AA25FB">
            <w:pPr>
              <w:keepNext/>
              <w:widowControl/>
              <w:autoSpaceDE/>
              <w:autoSpaceDN/>
              <w:adjustRightInd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</w:t>
            </w:r>
          </w:p>
          <w:p w:rsidR="00102FB5" w:rsidRDefault="00102FB5" w:rsidP="00AA25FB">
            <w:pPr>
              <w:keepNext/>
              <w:widowControl/>
              <w:autoSpaceDE/>
              <w:autoSpaceDN/>
              <w:adjustRightInd/>
              <w:jc w:val="center"/>
              <w:outlineLvl w:val="1"/>
              <w:rPr>
                <w:b/>
                <w:sz w:val="28"/>
                <w:szCs w:val="28"/>
              </w:rPr>
            </w:pPr>
          </w:p>
          <w:p w:rsidR="00E74983" w:rsidRDefault="00B17F20" w:rsidP="00597C5E">
            <w:pPr>
              <w:keepNext/>
              <w:widowControl/>
              <w:autoSpaceDE/>
              <w:autoSpaceDN/>
              <w:adjustRightInd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</w:t>
            </w:r>
            <w:r w:rsidR="00102FB5">
              <w:rPr>
                <w:b/>
                <w:sz w:val="28"/>
                <w:szCs w:val="28"/>
              </w:rPr>
              <w:t xml:space="preserve"> </w:t>
            </w:r>
            <w:r w:rsidR="00597C5E">
              <w:rPr>
                <w:b/>
                <w:sz w:val="28"/>
                <w:szCs w:val="28"/>
              </w:rPr>
              <w:t xml:space="preserve">         </w:t>
            </w:r>
            <w:r w:rsidR="00102FB5">
              <w:rPr>
                <w:b/>
                <w:sz w:val="28"/>
                <w:szCs w:val="28"/>
              </w:rPr>
              <w:t xml:space="preserve">  </w:t>
            </w:r>
          </w:p>
          <w:p w:rsidR="00E74983" w:rsidRDefault="00E74983" w:rsidP="00597C5E">
            <w:pPr>
              <w:keepNext/>
              <w:widowControl/>
              <w:autoSpaceDE/>
              <w:autoSpaceDN/>
              <w:adjustRightInd/>
              <w:jc w:val="center"/>
              <w:outlineLvl w:val="1"/>
              <w:rPr>
                <w:b/>
                <w:sz w:val="28"/>
                <w:szCs w:val="28"/>
              </w:rPr>
            </w:pPr>
          </w:p>
          <w:p w:rsidR="00335B05" w:rsidRPr="00122E29" w:rsidRDefault="00E74983" w:rsidP="00597C5E">
            <w:pPr>
              <w:keepNext/>
              <w:widowControl/>
              <w:autoSpaceDE/>
              <w:autoSpaceDN/>
              <w:adjustRightInd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</w:t>
            </w:r>
            <w:r w:rsidR="00597C5E">
              <w:rPr>
                <w:b/>
                <w:sz w:val="28"/>
                <w:szCs w:val="28"/>
              </w:rPr>
              <w:t>А.В. Черепанов</w:t>
            </w:r>
            <w:r w:rsidR="00AA25FB">
              <w:rPr>
                <w:b/>
                <w:sz w:val="28"/>
                <w:szCs w:val="28"/>
              </w:rPr>
              <w:t xml:space="preserve">                                    </w:t>
            </w:r>
          </w:p>
        </w:tc>
      </w:tr>
    </w:tbl>
    <w:p w:rsidR="00335B05" w:rsidRDefault="00335B05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335B05" w:rsidRDefault="00335B05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BC6ACC" w:rsidRDefault="00BC6ACC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BC6ACC" w:rsidRDefault="00BC6ACC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013C9D" w:rsidRDefault="00013C9D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687843" w:rsidRDefault="00687843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595139" w:rsidRDefault="00595139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595139" w:rsidRDefault="00595139" w:rsidP="008E3EBE">
      <w:pPr>
        <w:widowControl/>
        <w:autoSpaceDE/>
        <w:autoSpaceDN/>
        <w:adjustRightInd/>
        <w:spacing w:line="360" w:lineRule="auto"/>
        <w:ind w:firstLine="708"/>
        <w:jc w:val="both"/>
        <w:rPr>
          <w:sz w:val="28"/>
          <w:szCs w:val="28"/>
        </w:rPr>
      </w:pPr>
    </w:p>
    <w:p w:rsidR="00530F50" w:rsidRDefault="00530F50" w:rsidP="00EF10D9">
      <w:pPr>
        <w:widowControl/>
        <w:autoSpaceDE/>
        <w:autoSpaceDN/>
        <w:adjustRightInd/>
        <w:spacing w:line="360" w:lineRule="auto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13C9D" w:rsidTr="008C2996">
        <w:tc>
          <w:tcPr>
            <w:tcW w:w="4814" w:type="dxa"/>
          </w:tcPr>
          <w:p w:rsidR="00013C9D" w:rsidRDefault="00013C9D" w:rsidP="008C2996">
            <w:pPr>
              <w:jc w:val="center"/>
            </w:pPr>
          </w:p>
        </w:tc>
        <w:tc>
          <w:tcPr>
            <w:tcW w:w="4814" w:type="dxa"/>
          </w:tcPr>
          <w:p w:rsidR="00013C9D" w:rsidRDefault="00013C9D" w:rsidP="008C2996">
            <w:pPr>
              <w:rPr>
                <w:sz w:val="28"/>
                <w:szCs w:val="28"/>
              </w:rPr>
            </w:pPr>
            <w:r w:rsidRPr="00C46F04">
              <w:rPr>
                <w:sz w:val="28"/>
                <w:szCs w:val="28"/>
              </w:rPr>
              <w:t xml:space="preserve">Приложение № 1 </w:t>
            </w:r>
          </w:p>
          <w:p w:rsidR="00013C9D" w:rsidRDefault="00013C9D" w:rsidP="008C2996">
            <w:pPr>
              <w:rPr>
                <w:sz w:val="28"/>
                <w:szCs w:val="28"/>
              </w:rPr>
            </w:pPr>
            <w:r w:rsidRPr="00C46F04">
              <w:rPr>
                <w:sz w:val="28"/>
                <w:szCs w:val="28"/>
              </w:rPr>
              <w:t>к постановлению</w:t>
            </w:r>
            <w:r w:rsidR="00597C5E">
              <w:rPr>
                <w:sz w:val="28"/>
                <w:szCs w:val="28"/>
              </w:rPr>
              <w:t xml:space="preserve"> </w:t>
            </w:r>
            <w:r w:rsidRPr="00C46F04">
              <w:rPr>
                <w:sz w:val="28"/>
                <w:szCs w:val="28"/>
              </w:rPr>
              <w:t>главы</w:t>
            </w:r>
          </w:p>
          <w:p w:rsidR="00013C9D" w:rsidRDefault="00013C9D" w:rsidP="008C2996">
            <w:pPr>
              <w:rPr>
                <w:sz w:val="28"/>
                <w:szCs w:val="28"/>
              </w:rPr>
            </w:pPr>
            <w:r w:rsidRPr="00C46F04">
              <w:rPr>
                <w:sz w:val="28"/>
                <w:szCs w:val="28"/>
              </w:rPr>
              <w:t>от «</w:t>
            </w:r>
            <w:r w:rsidR="0017439E">
              <w:rPr>
                <w:sz w:val="28"/>
                <w:szCs w:val="28"/>
              </w:rPr>
              <w:t>29</w:t>
            </w:r>
            <w:r w:rsidRPr="00C46F04">
              <w:rPr>
                <w:sz w:val="28"/>
                <w:szCs w:val="28"/>
              </w:rPr>
              <w:t>»</w:t>
            </w:r>
            <w:r w:rsidR="0017439E">
              <w:rPr>
                <w:sz w:val="28"/>
                <w:szCs w:val="28"/>
              </w:rPr>
              <w:t xml:space="preserve"> октября </w:t>
            </w:r>
            <w:r w:rsidRPr="00C46F04">
              <w:rPr>
                <w:sz w:val="28"/>
                <w:szCs w:val="28"/>
              </w:rPr>
              <w:t>202</w:t>
            </w:r>
            <w:r w:rsidR="00030055">
              <w:rPr>
                <w:sz w:val="28"/>
                <w:szCs w:val="28"/>
              </w:rPr>
              <w:t>6</w:t>
            </w:r>
            <w:r w:rsidRPr="00C46F04">
              <w:rPr>
                <w:sz w:val="28"/>
                <w:szCs w:val="28"/>
              </w:rPr>
              <w:t xml:space="preserve"> г</w:t>
            </w:r>
          </w:p>
          <w:p w:rsidR="00013C9D" w:rsidRDefault="00013C9D" w:rsidP="0017439E">
            <w:r w:rsidRPr="00C46F04">
              <w:rPr>
                <w:sz w:val="28"/>
                <w:szCs w:val="28"/>
              </w:rPr>
              <w:t>№</w:t>
            </w:r>
            <w:r w:rsidR="0017439E">
              <w:rPr>
                <w:sz w:val="28"/>
                <w:szCs w:val="28"/>
              </w:rPr>
              <w:t xml:space="preserve"> </w:t>
            </w:r>
            <w:r w:rsidR="0017439E" w:rsidRPr="0017439E">
              <w:rPr>
                <w:sz w:val="28"/>
                <w:szCs w:val="28"/>
              </w:rPr>
              <w:t xml:space="preserve">01-03-694/6                        </w:t>
            </w:r>
            <w:r w:rsidR="00530F50">
              <w:rPr>
                <w:sz w:val="28"/>
                <w:szCs w:val="28"/>
              </w:rPr>
              <w:t>_</w:t>
            </w:r>
            <w:r w:rsidR="00597C5E">
              <w:rPr>
                <w:sz w:val="28"/>
                <w:szCs w:val="28"/>
              </w:rPr>
              <w:t xml:space="preserve"> </w:t>
            </w:r>
          </w:p>
        </w:tc>
      </w:tr>
    </w:tbl>
    <w:p w:rsidR="00013C9D" w:rsidRDefault="00013C9D" w:rsidP="00013C9D">
      <w:pPr>
        <w:jc w:val="center"/>
      </w:pPr>
      <w:r>
        <w:t xml:space="preserve">                                                  </w:t>
      </w:r>
    </w:p>
    <w:p w:rsidR="00013C9D" w:rsidRDefault="00013C9D" w:rsidP="00013C9D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Паспорт муниципальной программы </w:t>
      </w:r>
    </w:p>
    <w:p w:rsidR="00013C9D" w:rsidRDefault="00013C9D" w:rsidP="00EF10D9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«Развитие предп</w:t>
      </w:r>
      <w:r w:rsidR="00EF10D9">
        <w:rPr>
          <w:b/>
          <w:sz w:val="27"/>
          <w:szCs w:val="27"/>
        </w:rPr>
        <w:t>ринимательства Ленского района</w:t>
      </w:r>
    </w:p>
    <w:p w:rsidR="00013C9D" w:rsidRDefault="00013C9D" w:rsidP="00013C9D">
      <w:pPr>
        <w:rPr>
          <w:b/>
          <w:sz w:val="27"/>
          <w:szCs w:val="27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2"/>
        <w:gridCol w:w="1425"/>
        <w:gridCol w:w="703"/>
        <w:gridCol w:w="8"/>
        <w:gridCol w:w="984"/>
        <w:gridCol w:w="1000"/>
        <w:gridCol w:w="992"/>
        <w:gridCol w:w="992"/>
        <w:gridCol w:w="133"/>
        <w:gridCol w:w="860"/>
        <w:gridCol w:w="992"/>
        <w:gridCol w:w="992"/>
      </w:tblGrid>
      <w:tr w:rsidR="00595139" w:rsidRPr="00816EBA" w:rsidTr="00B335CB">
        <w:tc>
          <w:tcPr>
            <w:tcW w:w="9923" w:type="dxa"/>
            <w:gridSpan w:val="12"/>
          </w:tcPr>
          <w:p w:rsidR="00595139" w:rsidRPr="00816EBA" w:rsidRDefault="00595139" w:rsidP="00816EBA">
            <w:pPr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1. Основные положения</w:t>
            </w:r>
          </w:p>
        </w:tc>
      </w:tr>
      <w:tr w:rsidR="003B2D22" w:rsidRPr="00816EBA" w:rsidTr="00B335CB">
        <w:tc>
          <w:tcPr>
            <w:tcW w:w="2267" w:type="dxa"/>
            <w:gridSpan w:val="2"/>
          </w:tcPr>
          <w:p w:rsidR="003B2D22" w:rsidRPr="00816EBA" w:rsidRDefault="003B2D22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Наименование муниципальной программы</w:t>
            </w:r>
          </w:p>
        </w:tc>
        <w:tc>
          <w:tcPr>
            <w:tcW w:w="7656" w:type="dxa"/>
            <w:gridSpan w:val="10"/>
          </w:tcPr>
          <w:p w:rsidR="003B2D22" w:rsidRPr="00816EBA" w:rsidRDefault="003B2D22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Развитие предпринимательства Ленского района </w:t>
            </w:r>
          </w:p>
        </w:tc>
      </w:tr>
      <w:tr w:rsidR="003B2D22" w:rsidRPr="00816EBA" w:rsidTr="00B335CB">
        <w:tc>
          <w:tcPr>
            <w:tcW w:w="2267" w:type="dxa"/>
            <w:gridSpan w:val="2"/>
          </w:tcPr>
          <w:p w:rsidR="003B2D22" w:rsidRPr="00816EBA" w:rsidRDefault="003B2D22" w:rsidP="00816EBA">
            <w:pPr>
              <w:jc w:val="both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Ответственный исполнитель программы</w:t>
            </w:r>
          </w:p>
        </w:tc>
        <w:tc>
          <w:tcPr>
            <w:tcW w:w="7656" w:type="dxa"/>
            <w:gridSpan w:val="10"/>
          </w:tcPr>
          <w:p w:rsidR="003B2D22" w:rsidRPr="00816EBA" w:rsidRDefault="003B2D22" w:rsidP="00816EBA">
            <w:pPr>
              <w:jc w:val="both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Администрация муниципального района «Ленский район»</w:t>
            </w:r>
          </w:p>
        </w:tc>
      </w:tr>
      <w:tr w:rsidR="003B2D22" w:rsidRPr="00816EBA" w:rsidTr="00B335CB">
        <w:trPr>
          <w:trHeight w:val="666"/>
        </w:trPr>
        <w:tc>
          <w:tcPr>
            <w:tcW w:w="2267" w:type="dxa"/>
            <w:gridSpan w:val="2"/>
          </w:tcPr>
          <w:p w:rsidR="003B2D22" w:rsidRPr="00816EBA" w:rsidRDefault="003B2D22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Куратор муниципальной программы</w:t>
            </w:r>
          </w:p>
        </w:tc>
        <w:tc>
          <w:tcPr>
            <w:tcW w:w="7656" w:type="dxa"/>
            <w:gridSpan w:val="10"/>
          </w:tcPr>
          <w:p w:rsidR="003B2D22" w:rsidRPr="00816EBA" w:rsidRDefault="003B2D22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Первый заместитель главы администрации МР «Ленский район»</w:t>
            </w:r>
          </w:p>
        </w:tc>
      </w:tr>
      <w:tr w:rsidR="003B2D22" w:rsidRPr="00816EBA" w:rsidTr="00B335CB">
        <w:trPr>
          <w:trHeight w:val="666"/>
        </w:trPr>
        <w:tc>
          <w:tcPr>
            <w:tcW w:w="2267" w:type="dxa"/>
            <w:gridSpan w:val="2"/>
          </w:tcPr>
          <w:p w:rsidR="003B2D22" w:rsidRPr="00816EBA" w:rsidRDefault="003B2D22" w:rsidP="00816EBA">
            <w:pPr>
              <w:jc w:val="both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Соисполнители программы</w:t>
            </w:r>
          </w:p>
        </w:tc>
        <w:tc>
          <w:tcPr>
            <w:tcW w:w="7656" w:type="dxa"/>
            <w:gridSpan w:val="10"/>
          </w:tcPr>
          <w:p w:rsidR="003B2D22" w:rsidRPr="00816EBA" w:rsidRDefault="003B2D22" w:rsidP="00816EBA">
            <w:pPr>
              <w:jc w:val="both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Управление инвестиционной и экономической политики администрации муниципального района «Ленский район»,</w:t>
            </w:r>
          </w:p>
          <w:p w:rsidR="003B2D22" w:rsidRPr="00816EBA" w:rsidRDefault="003B2D22" w:rsidP="00816EBA">
            <w:pPr>
              <w:jc w:val="both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МКУ «Бизнес-инкубатор Ленского района»</w:t>
            </w:r>
          </w:p>
          <w:p w:rsidR="003B2D22" w:rsidRPr="00816EBA" w:rsidRDefault="003B2D22" w:rsidP="00816EBA">
            <w:pPr>
              <w:jc w:val="both"/>
              <w:rPr>
                <w:sz w:val="27"/>
                <w:szCs w:val="27"/>
              </w:rPr>
            </w:pPr>
          </w:p>
        </w:tc>
      </w:tr>
      <w:tr w:rsidR="003B2D22" w:rsidRPr="00816EBA" w:rsidTr="00B335CB">
        <w:tc>
          <w:tcPr>
            <w:tcW w:w="2267" w:type="dxa"/>
            <w:gridSpan w:val="2"/>
          </w:tcPr>
          <w:p w:rsidR="003B2D22" w:rsidRPr="00816EBA" w:rsidRDefault="003B2D22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Участники программы</w:t>
            </w:r>
          </w:p>
        </w:tc>
        <w:tc>
          <w:tcPr>
            <w:tcW w:w="7656" w:type="dxa"/>
            <w:gridSpan w:val="10"/>
          </w:tcPr>
          <w:p w:rsidR="003B2D22" w:rsidRPr="00816EBA" w:rsidRDefault="003B2D22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Управление инвестиционной и экономической политики администрации муниципального района «Ленский район»;</w:t>
            </w:r>
          </w:p>
          <w:p w:rsidR="003B2D22" w:rsidRPr="00816EBA" w:rsidRDefault="003B2D22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НО «Муниципальный Фонд поддержки малого и среднего предпринимательства Ленского района;</w:t>
            </w:r>
          </w:p>
          <w:p w:rsidR="003B2D22" w:rsidRPr="00816EBA" w:rsidRDefault="003B2D22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МКУ «Бизнес-инкубатор Ленского района»</w:t>
            </w:r>
          </w:p>
          <w:p w:rsidR="003B2D22" w:rsidRPr="00816EBA" w:rsidRDefault="003B2D22" w:rsidP="00816EBA">
            <w:pPr>
              <w:rPr>
                <w:sz w:val="27"/>
                <w:szCs w:val="27"/>
              </w:rPr>
            </w:pPr>
          </w:p>
        </w:tc>
      </w:tr>
      <w:tr w:rsidR="003B2D22" w:rsidRPr="00816EBA" w:rsidTr="00B335CB">
        <w:tc>
          <w:tcPr>
            <w:tcW w:w="2267" w:type="dxa"/>
            <w:gridSpan w:val="2"/>
          </w:tcPr>
          <w:p w:rsidR="003B2D22" w:rsidRPr="00816EBA" w:rsidRDefault="003B2D22" w:rsidP="00816EBA">
            <w:pPr>
              <w:ind w:firstLine="22"/>
              <w:jc w:val="both"/>
              <w:rPr>
                <w:sz w:val="27"/>
                <w:szCs w:val="27"/>
                <w:lang w:eastAsia="en-US"/>
              </w:rPr>
            </w:pPr>
            <w:r w:rsidRPr="00816EBA">
              <w:rPr>
                <w:sz w:val="27"/>
                <w:szCs w:val="27"/>
              </w:rPr>
              <w:t>Цель программы</w:t>
            </w:r>
          </w:p>
        </w:tc>
        <w:tc>
          <w:tcPr>
            <w:tcW w:w="7656" w:type="dxa"/>
            <w:gridSpan w:val="10"/>
          </w:tcPr>
          <w:p w:rsidR="003B2D22" w:rsidRPr="00816EBA" w:rsidRDefault="003B2D22" w:rsidP="00816EBA">
            <w:pPr>
              <w:ind w:firstLine="22"/>
              <w:jc w:val="both"/>
              <w:rPr>
                <w:sz w:val="27"/>
                <w:szCs w:val="27"/>
                <w:lang w:eastAsia="en-US"/>
              </w:rPr>
            </w:pPr>
            <w:r w:rsidRPr="00816EBA">
              <w:rPr>
                <w:sz w:val="27"/>
                <w:szCs w:val="27"/>
                <w:lang w:eastAsia="en-US"/>
              </w:rPr>
              <w:t>Развитие малого и среднего предпринимательства как источника повышения качества жизни населения, формирования среднего класса, создания местного производства</w:t>
            </w:r>
          </w:p>
          <w:p w:rsidR="003B2D22" w:rsidRPr="00816EBA" w:rsidRDefault="003B2D22" w:rsidP="00816EBA">
            <w:pPr>
              <w:ind w:firstLine="22"/>
              <w:jc w:val="both"/>
              <w:rPr>
                <w:sz w:val="27"/>
                <w:szCs w:val="27"/>
                <w:lang w:eastAsia="en-US"/>
              </w:rPr>
            </w:pPr>
          </w:p>
        </w:tc>
      </w:tr>
      <w:tr w:rsidR="003B2D22" w:rsidRPr="00816EBA" w:rsidTr="00B335CB">
        <w:tc>
          <w:tcPr>
            <w:tcW w:w="2267" w:type="dxa"/>
            <w:gridSpan w:val="2"/>
          </w:tcPr>
          <w:p w:rsidR="003B2D22" w:rsidRPr="00816EBA" w:rsidRDefault="003B2D22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Сроки реализации</w:t>
            </w:r>
          </w:p>
          <w:p w:rsidR="003B2D22" w:rsidRPr="00816EBA" w:rsidRDefault="003B2D22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программы</w:t>
            </w:r>
          </w:p>
        </w:tc>
        <w:tc>
          <w:tcPr>
            <w:tcW w:w="7656" w:type="dxa"/>
            <w:gridSpan w:val="10"/>
          </w:tcPr>
          <w:p w:rsidR="003B2D22" w:rsidRPr="00816EBA" w:rsidRDefault="003B2D22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 2024-2029 годы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7656" w:type="dxa"/>
            <w:gridSpan w:val="10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2. Основные показатели муниципальной программы</w:t>
            </w:r>
          </w:p>
        </w:tc>
      </w:tr>
      <w:tr w:rsidR="00816EBA" w:rsidRPr="00816EBA" w:rsidTr="00B335CB">
        <w:tc>
          <w:tcPr>
            <w:tcW w:w="2267" w:type="dxa"/>
            <w:gridSpan w:val="2"/>
            <w:vMerge w:val="restart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3" w:type="dxa"/>
            <w:vMerge w:val="restart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>Ед.</w:t>
            </w:r>
          </w:p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>изм.</w:t>
            </w:r>
          </w:p>
        </w:tc>
        <w:tc>
          <w:tcPr>
            <w:tcW w:w="992" w:type="dxa"/>
            <w:gridSpan w:val="2"/>
            <w:vMerge w:val="restart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Базовое значение показателя (2022 г)</w:t>
            </w:r>
          </w:p>
        </w:tc>
        <w:tc>
          <w:tcPr>
            <w:tcW w:w="1000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gridSpan w:val="6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Планируемое значение показателей</w:t>
            </w:r>
          </w:p>
        </w:tc>
      </w:tr>
      <w:tr w:rsidR="00816EBA" w:rsidRPr="00816EBA" w:rsidTr="00B335CB">
        <w:tc>
          <w:tcPr>
            <w:tcW w:w="2267" w:type="dxa"/>
            <w:gridSpan w:val="2"/>
            <w:vMerge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sz w:val="24"/>
                <w:szCs w:val="24"/>
              </w:rPr>
            </w:pPr>
          </w:p>
        </w:tc>
        <w:tc>
          <w:tcPr>
            <w:tcW w:w="703" w:type="dxa"/>
            <w:vMerge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sz w:val="22"/>
                <w:szCs w:val="22"/>
              </w:rPr>
            </w:pPr>
          </w:p>
        </w:tc>
        <w:tc>
          <w:tcPr>
            <w:tcW w:w="1000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3"/>
                <w:szCs w:val="23"/>
              </w:rPr>
            </w:pPr>
            <w:r w:rsidRPr="00816EBA">
              <w:rPr>
                <w:sz w:val="23"/>
                <w:szCs w:val="23"/>
              </w:rPr>
              <w:t>2024 г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3"/>
                <w:szCs w:val="23"/>
              </w:rPr>
            </w:pPr>
            <w:r w:rsidRPr="00816EBA">
              <w:rPr>
                <w:sz w:val="23"/>
                <w:szCs w:val="23"/>
              </w:rPr>
              <w:t>2025 г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3"/>
                <w:szCs w:val="23"/>
              </w:rPr>
            </w:pPr>
            <w:r w:rsidRPr="00816EBA">
              <w:rPr>
                <w:sz w:val="23"/>
                <w:szCs w:val="23"/>
              </w:rPr>
              <w:t>2026 г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3"/>
                <w:szCs w:val="23"/>
              </w:rPr>
            </w:pPr>
            <w:r w:rsidRPr="00816EBA">
              <w:rPr>
                <w:sz w:val="23"/>
                <w:szCs w:val="23"/>
              </w:rPr>
              <w:t>2027 г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3"/>
                <w:szCs w:val="23"/>
              </w:rPr>
            </w:pPr>
            <w:r w:rsidRPr="00816EBA">
              <w:rPr>
                <w:sz w:val="23"/>
                <w:szCs w:val="23"/>
              </w:rPr>
              <w:t>2028 г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3"/>
                <w:szCs w:val="23"/>
              </w:rPr>
            </w:pPr>
            <w:r w:rsidRPr="00816EBA">
              <w:rPr>
                <w:sz w:val="23"/>
                <w:szCs w:val="23"/>
              </w:rPr>
              <w:t>2029</w:t>
            </w:r>
            <w:r w:rsidR="00D939CF">
              <w:rPr>
                <w:sz w:val="23"/>
                <w:szCs w:val="23"/>
              </w:rPr>
              <w:t xml:space="preserve"> г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703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3</w:t>
            </w:r>
          </w:p>
        </w:tc>
        <w:tc>
          <w:tcPr>
            <w:tcW w:w="1000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7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9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-72"/>
              </w:tabs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Количество субъектов   малого и среднего  предпринимательства</w:t>
            </w:r>
          </w:p>
        </w:tc>
        <w:tc>
          <w:tcPr>
            <w:tcW w:w="703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1199</w:t>
            </w:r>
          </w:p>
        </w:tc>
        <w:tc>
          <w:tcPr>
            <w:tcW w:w="1000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1224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1261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1338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1352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1365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  <w:highlight w:val="yellow"/>
              </w:rPr>
            </w:pPr>
            <w:r w:rsidRPr="00816EBA">
              <w:rPr>
                <w:sz w:val="22"/>
                <w:szCs w:val="22"/>
              </w:rPr>
              <w:t>1414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Число малых предприятий</w:t>
            </w:r>
          </w:p>
        </w:tc>
        <w:tc>
          <w:tcPr>
            <w:tcW w:w="703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239</w:t>
            </w:r>
          </w:p>
        </w:tc>
        <w:tc>
          <w:tcPr>
            <w:tcW w:w="1000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239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239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240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243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245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247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Оборот малых предприятий</w:t>
            </w:r>
          </w:p>
        </w:tc>
        <w:tc>
          <w:tcPr>
            <w:tcW w:w="703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Млн. руб.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4 604,88</w:t>
            </w:r>
          </w:p>
        </w:tc>
        <w:tc>
          <w:tcPr>
            <w:tcW w:w="1000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5 009,18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5 184,5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5 386,69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5 494,42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5 604,31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5 750,32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Среднесписочная численность работников малых предприятий</w:t>
            </w:r>
          </w:p>
        </w:tc>
        <w:tc>
          <w:tcPr>
            <w:tcW w:w="703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Чел.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839</w:t>
            </w:r>
          </w:p>
        </w:tc>
        <w:tc>
          <w:tcPr>
            <w:tcW w:w="1000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840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845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850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852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855</w:t>
            </w:r>
          </w:p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860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Доля занятых в сфере малого и среднего предпринимательства в общей  численности занятых</w:t>
            </w:r>
          </w:p>
        </w:tc>
        <w:tc>
          <w:tcPr>
            <w:tcW w:w="703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%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6,4</w:t>
            </w:r>
          </w:p>
        </w:tc>
        <w:tc>
          <w:tcPr>
            <w:tcW w:w="1000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816EBA">
              <w:rPr>
                <w:color w:val="000000" w:themeColor="text1"/>
                <w:sz w:val="22"/>
                <w:szCs w:val="22"/>
              </w:rPr>
              <w:t>6,2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816EBA">
              <w:rPr>
                <w:color w:val="000000" w:themeColor="text1"/>
                <w:sz w:val="22"/>
                <w:szCs w:val="22"/>
              </w:rPr>
              <w:t>6,37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816EBA">
              <w:rPr>
                <w:color w:val="000000" w:themeColor="text1"/>
                <w:sz w:val="22"/>
                <w:szCs w:val="22"/>
              </w:rPr>
              <w:t>6,45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816EBA">
              <w:rPr>
                <w:color w:val="000000" w:themeColor="text1"/>
                <w:sz w:val="22"/>
                <w:szCs w:val="22"/>
              </w:rPr>
              <w:t>6,45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816EBA">
              <w:rPr>
                <w:color w:val="000000" w:themeColor="text1"/>
                <w:sz w:val="22"/>
                <w:szCs w:val="22"/>
              </w:rPr>
              <w:t>6,46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6,46</w:t>
            </w:r>
          </w:p>
        </w:tc>
      </w:tr>
      <w:tr w:rsidR="00816EBA" w:rsidRPr="00816EBA" w:rsidTr="00B335CB">
        <w:trPr>
          <w:trHeight w:val="1216"/>
        </w:trPr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sz w:val="22"/>
                <w:szCs w:val="22"/>
              </w:rPr>
            </w:pPr>
            <w:r w:rsidRPr="00816EBA">
              <w:rPr>
                <w:color w:val="000000" w:themeColor="text1"/>
                <w:sz w:val="22"/>
                <w:szCs w:val="22"/>
              </w:rPr>
              <w:t>Количество резидентов бизнес-инкубатора Ленского района</w:t>
            </w:r>
          </w:p>
        </w:tc>
        <w:tc>
          <w:tcPr>
            <w:tcW w:w="703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10</w:t>
            </w:r>
          </w:p>
        </w:tc>
        <w:tc>
          <w:tcPr>
            <w:tcW w:w="1000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12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15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15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15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color w:val="000000" w:themeColor="text1"/>
                <w:sz w:val="22"/>
                <w:szCs w:val="22"/>
              </w:rPr>
            </w:pPr>
            <w:r w:rsidRPr="00816EBA">
              <w:rPr>
                <w:color w:val="000000" w:themeColor="text1"/>
                <w:sz w:val="22"/>
                <w:szCs w:val="22"/>
              </w:rPr>
              <w:t xml:space="preserve">Количество субъектов малого и среднего предпринимательства получивших консультационную поддержку </w:t>
            </w:r>
          </w:p>
        </w:tc>
        <w:tc>
          <w:tcPr>
            <w:tcW w:w="703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20</w:t>
            </w:r>
          </w:p>
        </w:tc>
        <w:tc>
          <w:tcPr>
            <w:tcW w:w="1000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24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36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48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48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48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49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color w:val="000000" w:themeColor="text1"/>
                <w:sz w:val="22"/>
                <w:szCs w:val="22"/>
              </w:rPr>
            </w:pPr>
            <w:r w:rsidRPr="00816EBA">
              <w:rPr>
                <w:color w:val="000000" w:themeColor="text1"/>
                <w:sz w:val="22"/>
                <w:szCs w:val="22"/>
              </w:rPr>
              <w:t xml:space="preserve">Количество физических лиц, субъектов малого и среднего предпринимательства получивших образовательную поддержку </w:t>
            </w:r>
          </w:p>
        </w:tc>
        <w:tc>
          <w:tcPr>
            <w:tcW w:w="703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184</w:t>
            </w:r>
          </w:p>
        </w:tc>
        <w:tc>
          <w:tcPr>
            <w:tcW w:w="1000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184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190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195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150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150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160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-72"/>
              </w:tabs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Количество проведенных заседаний Координационного совета при главе МР «Ленский район» по вопросам развития малого и среднего предпринимательства и инвестиционной политики</w:t>
            </w:r>
          </w:p>
        </w:tc>
        <w:tc>
          <w:tcPr>
            <w:tcW w:w="703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Ед.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8</w:t>
            </w:r>
          </w:p>
        </w:tc>
        <w:tc>
          <w:tcPr>
            <w:tcW w:w="1000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Не менее 4-х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Не менее 4-х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Не менее 4-х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Не менее 4-х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Не менее 4-х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Не менее 4-х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 xml:space="preserve">Рост объема </w:t>
            </w:r>
            <w:r w:rsidRPr="00816EBA">
              <w:rPr>
                <w:sz w:val="22"/>
                <w:szCs w:val="22"/>
              </w:rPr>
              <w:lastRenderedPageBreak/>
              <w:t>привлеченной субъектами МСП кредитной поддержки на возвратной основе</w:t>
            </w:r>
          </w:p>
        </w:tc>
        <w:tc>
          <w:tcPr>
            <w:tcW w:w="703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lastRenderedPageBreak/>
              <w:t>%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1,9</w:t>
            </w:r>
          </w:p>
        </w:tc>
        <w:tc>
          <w:tcPr>
            <w:tcW w:w="1000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1,9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2,3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2,8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3,2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3,5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3,5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lastRenderedPageBreak/>
              <w:t xml:space="preserve">Рост количества субъектов МСП и самозанятых, воспользовавшихся каким –либо видом поддержки </w:t>
            </w:r>
          </w:p>
        </w:tc>
        <w:tc>
          <w:tcPr>
            <w:tcW w:w="703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%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1,5</w:t>
            </w:r>
          </w:p>
        </w:tc>
        <w:tc>
          <w:tcPr>
            <w:tcW w:w="1000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1,5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2,1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2,5</w:t>
            </w:r>
          </w:p>
        </w:tc>
        <w:tc>
          <w:tcPr>
            <w:tcW w:w="993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3,1</w:t>
            </w:r>
          </w:p>
        </w:tc>
        <w:tc>
          <w:tcPr>
            <w:tcW w:w="992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3,5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3,5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color w:val="2E74B5" w:themeColor="accent1" w:themeShade="BF"/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Объем налоговых поступлений по специальным налоговым режимам</w:t>
            </w:r>
          </w:p>
        </w:tc>
        <w:tc>
          <w:tcPr>
            <w:tcW w:w="703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proofErr w:type="spellStart"/>
            <w:r w:rsidRPr="00816EBA">
              <w:rPr>
                <w:sz w:val="22"/>
                <w:szCs w:val="22"/>
              </w:rPr>
              <w:t>Млн.руб</w:t>
            </w:r>
            <w:proofErr w:type="spellEnd"/>
            <w:r w:rsidRPr="00816EBA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gridSpan w:val="2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</w:p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</w:p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194,48</w:t>
            </w:r>
          </w:p>
        </w:tc>
        <w:tc>
          <w:tcPr>
            <w:tcW w:w="1000" w:type="dxa"/>
          </w:tcPr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</w:p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</w:p>
          <w:p w:rsidR="00816EBA" w:rsidRPr="00816EBA" w:rsidRDefault="00816EBA" w:rsidP="00595139">
            <w:pPr>
              <w:tabs>
                <w:tab w:val="left" w:pos="163"/>
              </w:tabs>
              <w:jc w:val="center"/>
              <w:rPr>
                <w:sz w:val="22"/>
                <w:szCs w:val="22"/>
              </w:rPr>
            </w:pPr>
            <w:r w:rsidRPr="00816EBA">
              <w:rPr>
                <w:sz w:val="22"/>
                <w:szCs w:val="22"/>
              </w:rPr>
              <w:t>220,23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EBA" w:rsidRPr="00816EBA" w:rsidRDefault="00816EBA" w:rsidP="0059513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  <w:p w:rsidR="00816EBA" w:rsidRPr="00816EBA" w:rsidRDefault="00816EBA" w:rsidP="00595139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816EBA">
              <w:rPr>
                <w:color w:val="000000"/>
                <w:sz w:val="22"/>
                <w:szCs w:val="22"/>
              </w:rPr>
              <w:t>180,1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EBA" w:rsidRPr="00816EBA" w:rsidRDefault="00816EBA" w:rsidP="0059513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16EBA" w:rsidRPr="00816EBA" w:rsidRDefault="00816EBA" w:rsidP="00595139">
            <w:pPr>
              <w:jc w:val="center"/>
              <w:rPr>
                <w:color w:val="000000"/>
                <w:sz w:val="22"/>
                <w:szCs w:val="22"/>
              </w:rPr>
            </w:pPr>
            <w:r w:rsidRPr="00816EBA">
              <w:rPr>
                <w:color w:val="000000"/>
                <w:sz w:val="22"/>
                <w:szCs w:val="22"/>
              </w:rPr>
              <w:t>357,6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EBA" w:rsidRPr="00816EBA" w:rsidRDefault="00816EBA" w:rsidP="0059513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16EBA" w:rsidRPr="00816EBA" w:rsidRDefault="00816EBA" w:rsidP="00595139">
            <w:pPr>
              <w:jc w:val="center"/>
              <w:rPr>
                <w:color w:val="000000"/>
                <w:sz w:val="22"/>
                <w:szCs w:val="22"/>
              </w:rPr>
            </w:pPr>
            <w:r w:rsidRPr="00816EBA">
              <w:rPr>
                <w:color w:val="000000"/>
                <w:sz w:val="22"/>
                <w:szCs w:val="22"/>
              </w:rPr>
              <w:t>388,8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EBA" w:rsidRPr="00816EBA" w:rsidRDefault="00816EBA" w:rsidP="00595139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816EBA" w:rsidRPr="00816EBA" w:rsidRDefault="00816EBA" w:rsidP="00595139">
            <w:pPr>
              <w:jc w:val="center"/>
              <w:rPr>
                <w:color w:val="000000"/>
                <w:sz w:val="22"/>
                <w:szCs w:val="22"/>
              </w:rPr>
            </w:pPr>
            <w:r w:rsidRPr="00816EBA">
              <w:rPr>
                <w:color w:val="000000"/>
                <w:sz w:val="22"/>
                <w:szCs w:val="22"/>
              </w:rPr>
              <w:t>419,0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EBA" w:rsidRPr="00816EBA" w:rsidRDefault="00816EBA" w:rsidP="00595139">
            <w:pPr>
              <w:jc w:val="center"/>
              <w:rPr>
                <w:color w:val="000000"/>
                <w:sz w:val="22"/>
                <w:szCs w:val="22"/>
              </w:rPr>
            </w:pPr>
            <w:r w:rsidRPr="00816EBA">
              <w:rPr>
                <w:color w:val="000000"/>
                <w:sz w:val="22"/>
                <w:szCs w:val="22"/>
              </w:rPr>
              <w:t>420,0</w:t>
            </w:r>
          </w:p>
        </w:tc>
      </w:tr>
      <w:tr w:rsidR="00816EBA" w:rsidRPr="00816EBA" w:rsidTr="00B335CB">
        <w:tc>
          <w:tcPr>
            <w:tcW w:w="2267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</w:p>
        </w:tc>
        <w:tc>
          <w:tcPr>
            <w:tcW w:w="7656" w:type="dxa"/>
            <w:gridSpan w:val="10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3. Структура муниципальной программы</w:t>
            </w:r>
          </w:p>
        </w:tc>
      </w:tr>
      <w:tr w:rsidR="00DE4E03" w:rsidRPr="00816EBA" w:rsidTr="00B335CB">
        <w:tc>
          <w:tcPr>
            <w:tcW w:w="2970" w:type="dxa"/>
            <w:gridSpan w:val="3"/>
          </w:tcPr>
          <w:p w:rsidR="00DE4E03" w:rsidRPr="00816EBA" w:rsidRDefault="00DE4E03" w:rsidP="00816EBA">
            <w:pPr>
              <w:tabs>
                <w:tab w:val="left" w:pos="163"/>
              </w:tabs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Перечень структурных элементов</w:t>
            </w:r>
          </w:p>
        </w:tc>
        <w:tc>
          <w:tcPr>
            <w:tcW w:w="6953" w:type="dxa"/>
            <w:gridSpan w:val="9"/>
          </w:tcPr>
          <w:p w:rsidR="00DE4E03" w:rsidRPr="00816EBA" w:rsidRDefault="00DE4E03" w:rsidP="00816EBA">
            <w:pPr>
              <w:tabs>
                <w:tab w:val="left" w:pos="163"/>
              </w:tabs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- Ведомственный проект «Создание благоприятных условий для развития предпринимательства»</w:t>
            </w:r>
          </w:p>
          <w:p w:rsidR="00DE4E03" w:rsidRPr="00816EBA" w:rsidRDefault="00DE4E03" w:rsidP="00816EBA">
            <w:pPr>
              <w:tabs>
                <w:tab w:val="left" w:pos="163"/>
              </w:tabs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- Комплекс процессных мероприятий </w:t>
            </w:r>
          </w:p>
        </w:tc>
      </w:tr>
      <w:tr w:rsidR="00DE4E03" w:rsidRPr="00816EBA" w:rsidTr="00B335CB">
        <w:tc>
          <w:tcPr>
            <w:tcW w:w="842" w:type="dxa"/>
          </w:tcPr>
          <w:p w:rsidR="00DE4E03" w:rsidRPr="00816EBA" w:rsidRDefault="00DE4E03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№</w:t>
            </w:r>
          </w:p>
          <w:p w:rsidR="00DE4E03" w:rsidRPr="00816EBA" w:rsidRDefault="00DE4E03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п/п</w:t>
            </w:r>
          </w:p>
        </w:tc>
        <w:tc>
          <w:tcPr>
            <w:tcW w:w="2128" w:type="dxa"/>
            <w:gridSpan w:val="2"/>
          </w:tcPr>
          <w:p w:rsidR="00DE4E03" w:rsidRPr="00816EBA" w:rsidRDefault="00DE4E03" w:rsidP="00816EBA">
            <w:pPr>
              <w:tabs>
                <w:tab w:val="left" w:pos="163"/>
              </w:tabs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Задачи структурного элемента</w:t>
            </w:r>
          </w:p>
        </w:tc>
        <w:tc>
          <w:tcPr>
            <w:tcW w:w="4109" w:type="dxa"/>
            <w:gridSpan w:val="6"/>
          </w:tcPr>
          <w:p w:rsidR="00DE4E03" w:rsidRPr="00816EBA" w:rsidRDefault="00DE4E03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Краткое описание ожидаемых эффектов от реализации структурного элемента</w:t>
            </w:r>
          </w:p>
        </w:tc>
        <w:tc>
          <w:tcPr>
            <w:tcW w:w="2844" w:type="dxa"/>
            <w:gridSpan w:val="3"/>
          </w:tcPr>
          <w:p w:rsidR="00DE4E03" w:rsidRPr="00816EBA" w:rsidRDefault="00DE4E03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Связь с показателями</w:t>
            </w:r>
          </w:p>
        </w:tc>
      </w:tr>
      <w:tr w:rsidR="00DE4E03" w:rsidRPr="00816EBA" w:rsidTr="00B335CB">
        <w:trPr>
          <w:trHeight w:val="206"/>
        </w:trPr>
        <w:tc>
          <w:tcPr>
            <w:tcW w:w="842" w:type="dxa"/>
          </w:tcPr>
          <w:p w:rsidR="00DE4E03" w:rsidRPr="00816EBA" w:rsidRDefault="00DE4E03" w:rsidP="00816EBA">
            <w:pPr>
              <w:tabs>
                <w:tab w:val="left" w:pos="163"/>
              </w:tabs>
              <w:jc w:val="center"/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>1</w:t>
            </w:r>
          </w:p>
        </w:tc>
        <w:tc>
          <w:tcPr>
            <w:tcW w:w="2128" w:type="dxa"/>
            <w:gridSpan w:val="2"/>
          </w:tcPr>
          <w:p w:rsidR="00DE4E03" w:rsidRPr="00816EBA" w:rsidRDefault="00DE4E03" w:rsidP="00816EBA">
            <w:pPr>
              <w:tabs>
                <w:tab w:val="left" w:pos="163"/>
              </w:tabs>
              <w:jc w:val="center"/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>2</w:t>
            </w:r>
          </w:p>
        </w:tc>
        <w:tc>
          <w:tcPr>
            <w:tcW w:w="4109" w:type="dxa"/>
            <w:gridSpan w:val="6"/>
          </w:tcPr>
          <w:p w:rsidR="00DE4E03" w:rsidRPr="00816EBA" w:rsidRDefault="00DE4E03" w:rsidP="00816EBA">
            <w:pPr>
              <w:tabs>
                <w:tab w:val="left" w:pos="163"/>
              </w:tabs>
              <w:jc w:val="center"/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>3</w:t>
            </w:r>
          </w:p>
        </w:tc>
        <w:tc>
          <w:tcPr>
            <w:tcW w:w="2844" w:type="dxa"/>
            <w:gridSpan w:val="3"/>
          </w:tcPr>
          <w:p w:rsidR="00DE4E03" w:rsidRPr="00816EBA" w:rsidRDefault="00DE4E03" w:rsidP="00816EBA">
            <w:pPr>
              <w:tabs>
                <w:tab w:val="left" w:pos="163"/>
              </w:tabs>
              <w:jc w:val="center"/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>4</w:t>
            </w:r>
          </w:p>
        </w:tc>
      </w:tr>
      <w:tr w:rsidR="00DE4E03" w:rsidRPr="00816EBA" w:rsidTr="00B335CB">
        <w:tc>
          <w:tcPr>
            <w:tcW w:w="842" w:type="dxa"/>
          </w:tcPr>
          <w:p w:rsidR="00DE4E03" w:rsidRPr="00816EBA" w:rsidRDefault="00DE4E03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1</w:t>
            </w:r>
          </w:p>
        </w:tc>
        <w:tc>
          <w:tcPr>
            <w:tcW w:w="9081" w:type="dxa"/>
            <w:gridSpan w:val="11"/>
          </w:tcPr>
          <w:p w:rsidR="00DE4E03" w:rsidRPr="00816EBA" w:rsidRDefault="00DE4E03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Ведомственный проект «Создание благоприятных условий для развития предпринимательства» </w:t>
            </w:r>
          </w:p>
        </w:tc>
      </w:tr>
      <w:tr w:rsidR="00816EBA" w:rsidRPr="00816EBA" w:rsidTr="00B335CB">
        <w:tc>
          <w:tcPr>
            <w:tcW w:w="842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1.1.</w:t>
            </w:r>
          </w:p>
        </w:tc>
        <w:tc>
          <w:tcPr>
            <w:tcW w:w="2128" w:type="dxa"/>
            <w:gridSpan w:val="2"/>
          </w:tcPr>
          <w:p w:rsidR="00816EBA" w:rsidRPr="00816EBA" w:rsidRDefault="00816EBA" w:rsidP="00816EBA">
            <w:pPr>
              <w:tabs>
                <w:tab w:val="left" w:pos="22"/>
                <w:tab w:val="left" w:pos="271"/>
                <w:tab w:val="left" w:pos="601"/>
              </w:tabs>
              <w:jc w:val="both"/>
              <w:rPr>
                <w:sz w:val="25"/>
                <w:szCs w:val="25"/>
                <w:lang w:eastAsia="en-US"/>
              </w:rPr>
            </w:pPr>
            <w:r w:rsidRPr="00816EBA">
              <w:rPr>
                <w:sz w:val="25"/>
                <w:szCs w:val="25"/>
              </w:rPr>
              <w:t>Задача № 1</w:t>
            </w:r>
          </w:p>
          <w:p w:rsidR="00816EBA" w:rsidRPr="00816EBA" w:rsidRDefault="00816EBA" w:rsidP="00816EBA">
            <w:pPr>
              <w:tabs>
                <w:tab w:val="left" w:pos="22"/>
                <w:tab w:val="left" w:pos="271"/>
                <w:tab w:val="left" w:pos="601"/>
              </w:tabs>
              <w:jc w:val="both"/>
              <w:rPr>
                <w:sz w:val="25"/>
                <w:szCs w:val="25"/>
                <w:lang w:eastAsia="en-US"/>
              </w:rPr>
            </w:pPr>
            <w:r w:rsidRPr="00816EBA">
              <w:rPr>
                <w:sz w:val="25"/>
                <w:szCs w:val="25"/>
                <w:lang w:eastAsia="en-US"/>
              </w:rPr>
              <w:t>Формирование благоприятной деловой среды для субъектов малого предпринимательства на основе повышения доступности ресурсов и качества муниципальных услуг</w:t>
            </w:r>
          </w:p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109" w:type="dxa"/>
            <w:gridSpan w:val="6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</w:rPr>
            </w:pPr>
          </w:p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</w:rPr>
            </w:pPr>
            <w:r w:rsidRPr="00816EBA">
              <w:rPr>
                <w:sz w:val="25"/>
                <w:szCs w:val="25"/>
              </w:rPr>
              <w:t xml:space="preserve">Расширение доступа субъектов малого и среднего предпринимательства к финансовым ресурсам  в виде грантов, субсидий, микро займов  позволит обеспечить  устойчивое развитие сферы предпринимательства  </w:t>
            </w:r>
          </w:p>
        </w:tc>
        <w:tc>
          <w:tcPr>
            <w:tcW w:w="2844" w:type="dxa"/>
            <w:gridSpan w:val="3"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>- Количество субъектов   малого и среднего предпринимательства;</w:t>
            </w:r>
          </w:p>
          <w:p w:rsidR="00816EBA" w:rsidRPr="00816EBA" w:rsidRDefault="00816EBA" w:rsidP="00816EBA">
            <w:pPr>
              <w:tabs>
                <w:tab w:val="left" w:pos="163"/>
              </w:tabs>
              <w:rPr>
                <w:sz w:val="24"/>
                <w:szCs w:val="24"/>
              </w:rPr>
            </w:pPr>
            <w:r w:rsidRPr="00816EBA">
              <w:rPr>
                <w:sz w:val="27"/>
                <w:szCs w:val="27"/>
              </w:rPr>
              <w:t xml:space="preserve">- </w:t>
            </w:r>
            <w:r w:rsidRPr="00816EBA">
              <w:rPr>
                <w:sz w:val="24"/>
                <w:szCs w:val="24"/>
              </w:rPr>
              <w:t>Число малых предприятий;</w:t>
            </w:r>
          </w:p>
          <w:p w:rsidR="00816EBA" w:rsidRPr="00816EBA" w:rsidRDefault="00816EBA" w:rsidP="00816EBA">
            <w:pPr>
              <w:tabs>
                <w:tab w:val="left" w:pos="163"/>
              </w:tabs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>- Оборот малых предприятий;</w:t>
            </w:r>
          </w:p>
          <w:p w:rsidR="00816EBA" w:rsidRPr="00816EBA" w:rsidRDefault="00816EBA" w:rsidP="00816EBA">
            <w:pPr>
              <w:tabs>
                <w:tab w:val="left" w:pos="163"/>
              </w:tabs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>- Среднесписочная численность работников малых предприятий;</w:t>
            </w:r>
          </w:p>
          <w:p w:rsidR="00816EBA" w:rsidRPr="00816EBA" w:rsidRDefault="00816EBA" w:rsidP="00816EBA">
            <w:pPr>
              <w:tabs>
                <w:tab w:val="left" w:pos="163"/>
              </w:tabs>
              <w:rPr>
                <w:sz w:val="24"/>
                <w:szCs w:val="24"/>
              </w:rPr>
            </w:pPr>
            <w:r w:rsidRPr="00816EBA">
              <w:rPr>
                <w:sz w:val="27"/>
                <w:szCs w:val="27"/>
              </w:rPr>
              <w:t xml:space="preserve">- </w:t>
            </w:r>
            <w:r w:rsidRPr="00816EBA">
              <w:rPr>
                <w:sz w:val="24"/>
                <w:szCs w:val="24"/>
              </w:rPr>
              <w:t>Рост количества субъектов МСП и само занятых, воспользовавшимися каким-либо видом поддержки;</w:t>
            </w:r>
          </w:p>
          <w:p w:rsidR="00816EBA" w:rsidRPr="00816EBA" w:rsidRDefault="00816EBA" w:rsidP="00816EBA">
            <w:pPr>
              <w:tabs>
                <w:tab w:val="left" w:pos="163"/>
              </w:tabs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>- Рост объема привлеченной субъектами МСП кредитной поддержки на возвратной основе</w:t>
            </w:r>
          </w:p>
        </w:tc>
      </w:tr>
      <w:tr w:rsidR="00816EBA" w:rsidRPr="00816EBA" w:rsidTr="00B335CB">
        <w:trPr>
          <w:trHeight w:val="5356"/>
        </w:trPr>
        <w:tc>
          <w:tcPr>
            <w:tcW w:w="842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lastRenderedPageBreak/>
              <w:t>1.2.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</w:tc>
        <w:tc>
          <w:tcPr>
            <w:tcW w:w="2128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  <w:lang w:eastAsia="en-US"/>
              </w:rPr>
            </w:pPr>
          </w:p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  <w:lang w:eastAsia="en-US"/>
              </w:rPr>
            </w:pPr>
            <w:r w:rsidRPr="00816EBA">
              <w:rPr>
                <w:sz w:val="25"/>
                <w:szCs w:val="25"/>
                <w:lang w:eastAsia="en-US"/>
              </w:rPr>
              <w:t>Задача №2. Популяризация предпринимательства и формирование кадрового потенциала.</w:t>
            </w:r>
          </w:p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  <w:lang w:eastAsia="en-US"/>
              </w:rPr>
            </w:pPr>
          </w:p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  <w:lang w:eastAsia="en-US"/>
              </w:rPr>
            </w:pPr>
          </w:p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  <w:lang w:eastAsia="en-US"/>
              </w:rPr>
            </w:pPr>
          </w:p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  <w:lang w:eastAsia="en-US"/>
              </w:rPr>
            </w:pPr>
          </w:p>
          <w:p w:rsidR="00816EBA" w:rsidRPr="00816EBA" w:rsidRDefault="00816EBA" w:rsidP="00816EBA">
            <w:pPr>
              <w:tabs>
                <w:tab w:val="left" w:pos="163"/>
              </w:tabs>
              <w:rPr>
                <w:sz w:val="25"/>
                <w:szCs w:val="25"/>
                <w:lang w:eastAsia="en-US"/>
              </w:rPr>
            </w:pPr>
          </w:p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109" w:type="dxa"/>
            <w:gridSpan w:val="6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</w:rPr>
            </w:pPr>
            <w:r w:rsidRPr="00816EBA">
              <w:rPr>
                <w:sz w:val="25"/>
                <w:szCs w:val="25"/>
              </w:rPr>
              <w:t xml:space="preserve">Формирование положительного образа предпринимательства, обеспечение доступа субъектов малого предпринимательства к </w:t>
            </w:r>
          </w:p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</w:rPr>
            </w:pPr>
            <w:r w:rsidRPr="00816EBA">
              <w:rPr>
                <w:sz w:val="25"/>
                <w:szCs w:val="25"/>
              </w:rPr>
              <w:t xml:space="preserve">имущественной поддержки путем предоставления в пользование на правах аренды производственных и офисных помещений (в </w:t>
            </w:r>
            <w:proofErr w:type="spellStart"/>
            <w:r w:rsidRPr="00816EBA">
              <w:rPr>
                <w:sz w:val="25"/>
                <w:szCs w:val="25"/>
              </w:rPr>
              <w:t>т.ч</w:t>
            </w:r>
            <w:proofErr w:type="spellEnd"/>
            <w:r w:rsidRPr="00816EBA">
              <w:rPr>
                <w:sz w:val="25"/>
                <w:szCs w:val="25"/>
              </w:rPr>
              <w:t xml:space="preserve">. в бизнес-инкубаторе), образовательной, консультационной поддержки способствует вовлечению желающих заниматься бизнесом в сферу предпринимательства </w:t>
            </w:r>
          </w:p>
          <w:p w:rsidR="00816EBA" w:rsidRPr="00816EBA" w:rsidRDefault="00816EBA" w:rsidP="00816EBA">
            <w:pPr>
              <w:tabs>
                <w:tab w:val="left" w:pos="163"/>
              </w:tabs>
              <w:rPr>
                <w:sz w:val="25"/>
                <w:szCs w:val="25"/>
              </w:rPr>
            </w:pPr>
          </w:p>
        </w:tc>
        <w:tc>
          <w:tcPr>
            <w:tcW w:w="2844" w:type="dxa"/>
            <w:gridSpan w:val="3"/>
          </w:tcPr>
          <w:p w:rsidR="00816EBA" w:rsidRPr="00816EBA" w:rsidRDefault="00816EBA" w:rsidP="00816EBA">
            <w:pPr>
              <w:tabs>
                <w:tab w:val="left" w:pos="163"/>
              </w:tabs>
              <w:ind w:firstLine="29"/>
              <w:rPr>
                <w:sz w:val="24"/>
                <w:szCs w:val="24"/>
              </w:rPr>
            </w:pPr>
            <w:r w:rsidRPr="00816EBA">
              <w:rPr>
                <w:sz w:val="27"/>
                <w:szCs w:val="27"/>
              </w:rPr>
              <w:t xml:space="preserve">- </w:t>
            </w:r>
            <w:r w:rsidRPr="00816EBA">
              <w:rPr>
                <w:sz w:val="24"/>
                <w:szCs w:val="24"/>
              </w:rPr>
              <w:t>Доля занятых в сфере малого и среднего предпринимательства в общей численности занятых;</w:t>
            </w:r>
          </w:p>
          <w:p w:rsidR="00816EBA" w:rsidRPr="00816EBA" w:rsidRDefault="00816EBA" w:rsidP="00816EBA">
            <w:pPr>
              <w:tabs>
                <w:tab w:val="left" w:pos="163"/>
              </w:tabs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>- Количество резидентов бизнес- инкубатора;</w:t>
            </w:r>
          </w:p>
          <w:p w:rsidR="00816EBA" w:rsidRPr="00816EBA" w:rsidRDefault="00816EBA" w:rsidP="00816EBA">
            <w:pPr>
              <w:tabs>
                <w:tab w:val="left" w:pos="163"/>
              </w:tabs>
              <w:rPr>
                <w:sz w:val="24"/>
                <w:szCs w:val="24"/>
              </w:rPr>
            </w:pPr>
            <w:r w:rsidRPr="00816EBA">
              <w:rPr>
                <w:sz w:val="24"/>
                <w:szCs w:val="24"/>
              </w:rPr>
              <w:t xml:space="preserve">- Количество проведенных заседаний Координационного совета при главе МР «Ленский район» по вопросам развития малого и среднего </w:t>
            </w:r>
            <w:r w:rsidR="00EF10D9" w:rsidRPr="00816EBA">
              <w:rPr>
                <w:sz w:val="24"/>
                <w:szCs w:val="24"/>
              </w:rPr>
              <w:t>предпринимательства</w:t>
            </w:r>
            <w:r w:rsidRPr="00816EBA">
              <w:rPr>
                <w:sz w:val="24"/>
                <w:szCs w:val="24"/>
              </w:rPr>
              <w:t xml:space="preserve"> и инвестиционной политики;</w:t>
            </w:r>
          </w:p>
          <w:p w:rsidR="00816EBA" w:rsidRPr="00816EBA" w:rsidRDefault="00816EBA" w:rsidP="00816EBA">
            <w:pPr>
              <w:tabs>
                <w:tab w:val="left" w:pos="163"/>
              </w:tabs>
              <w:rPr>
                <w:sz w:val="27"/>
                <w:szCs w:val="27"/>
              </w:rPr>
            </w:pPr>
            <w:r w:rsidRPr="00816EBA">
              <w:rPr>
                <w:sz w:val="24"/>
                <w:szCs w:val="24"/>
              </w:rPr>
              <w:t>- Объем налоговых поступлений по специальным налоговым режимам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</w:tc>
      </w:tr>
      <w:tr w:rsidR="00816EBA" w:rsidRPr="00816EBA" w:rsidTr="00B335CB">
        <w:tc>
          <w:tcPr>
            <w:tcW w:w="842" w:type="dxa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1.3.</w:t>
            </w:r>
          </w:p>
        </w:tc>
        <w:tc>
          <w:tcPr>
            <w:tcW w:w="2128" w:type="dxa"/>
            <w:gridSpan w:val="2"/>
          </w:tcPr>
          <w:p w:rsidR="00816EBA" w:rsidRPr="00816EBA" w:rsidRDefault="00816EBA" w:rsidP="00816EBA">
            <w:pPr>
              <w:tabs>
                <w:tab w:val="left" w:pos="163"/>
              </w:tabs>
              <w:rPr>
                <w:sz w:val="25"/>
                <w:szCs w:val="25"/>
                <w:lang w:eastAsia="en-US"/>
              </w:rPr>
            </w:pPr>
            <w:r w:rsidRPr="00816EBA">
              <w:rPr>
                <w:sz w:val="25"/>
                <w:szCs w:val="25"/>
                <w:lang w:eastAsia="en-US"/>
              </w:rPr>
              <w:t xml:space="preserve">           Задача № 3. </w:t>
            </w:r>
          </w:p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  <w:lang w:eastAsia="en-US"/>
              </w:rPr>
            </w:pPr>
            <w:r w:rsidRPr="00816EBA">
              <w:rPr>
                <w:sz w:val="25"/>
                <w:szCs w:val="25"/>
                <w:lang w:eastAsia="en-US"/>
              </w:rPr>
              <w:t xml:space="preserve">Мероприятия, направленные на развитие малого и среднего предпринимательства </w:t>
            </w:r>
          </w:p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  <w:lang w:eastAsia="en-US"/>
              </w:rPr>
            </w:pPr>
          </w:p>
        </w:tc>
        <w:tc>
          <w:tcPr>
            <w:tcW w:w="4109" w:type="dxa"/>
            <w:gridSpan w:val="6"/>
          </w:tcPr>
          <w:p w:rsidR="00816EBA" w:rsidRPr="00816EBA" w:rsidRDefault="00816EBA" w:rsidP="00816EBA">
            <w:pPr>
              <w:tabs>
                <w:tab w:val="left" w:pos="163"/>
              </w:tabs>
              <w:jc w:val="center"/>
              <w:rPr>
                <w:sz w:val="25"/>
                <w:szCs w:val="25"/>
              </w:rPr>
            </w:pPr>
            <w:r w:rsidRPr="00816EBA">
              <w:rPr>
                <w:sz w:val="25"/>
                <w:szCs w:val="25"/>
                <w:lang w:eastAsia="en-US"/>
              </w:rPr>
              <w:t>Проведение конференций, семинаров, круглых столов, совещаний с участием субъектов малого и среднего предпринимательства</w:t>
            </w:r>
          </w:p>
        </w:tc>
        <w:tc>
          <w:tcPr>
            <w:tcW w:w="2844" w:type="dxa"/>
            <w:gridSpan w:val="3"/>
          </w:tcPr>
          <w:p w:rsidR="00816EBA" w:rsidRPr="00816EBA" w:rsidRDefault="00816EBA" w:rsidP="00816EBA">
            <w:pPr>
              <w:rPr>
                <w:sz w:val="25"/>
                <w:szCs w:val="25"/>
              </w:rPr>
            </w:pPr>
            <w:r w:rsidRPr="00816EBA">
              <w:rPr>
                <w:sz w:val="25"/>
                <w:szCs w:val="25"/>
              </w:rPr>
              <w:t>- количество субъектов малого и среднего предпринимательства получивших консультационную поддержку;</w:t>
            </w:r>
          </w:p>
          <w:p w:rsidR="00816EBA" w:rsidRPr="00816EBA" w:rsidRDefault="00816EBA" w:rsidP="00816EBA">
            <w:pPr>
              <w:tabs>
                <w:tab w:val="left" w:pos="163"/>
              </w:tabs>
              <w:ind w:firstLine="29"/>
              <w:rPr>
                <w:sz w:val="27"/>
                <w:szCs w:val="27"/>
              </w:rPr>
            </w:pPr>
            <w:r w:rsidRPr="00816EBA">
              <w:rPr>
                <w:sz w:val="25"/>
                <w:szCs w:val="25"/>
              </w:rPr>
              <w:t>- количество физических лиц, субъектов малого и среднего предпринимательства получивших образовательную поддержку</w:t>
            </w:r>
          </w:p>
        </w:tc>
      </w:tr>
      <w:tr w:rsidR="00DE4E03" w:rsidRPr="00816EBA" w:rsidTr="00B335CB">
        <w:tc>
          <w:tcPr>
            <w:tcW w:w="842" w:type="dxa"/>
          </w:tcPr>
          <w:p w:rsidR="00DE4E03" w:rsidRPr="00816EBA" w:rsidRDefault="00DE4E03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2.</w:t>
            </w:r>
          </w:p>
        </w:tc>
        <w:tc>
          <w:tcPr>
            <w:tcW w:w="9081" w:type="dxa"/>
            <w:gridSpan w:val="11"/>
          </w:tcPr>
          <w:p w:rsidR="00DE4E03" w:rsidRPr="00816EBA" w:rsidRDefault="00DE4E03" w:rsidP="00816EBA">
            <w:pPr>
              <w:jc w:val="center"/>
              <w:rPr>
                <w:sz w:val="25"/>
                <w:szCs w:val="25"/>
              </w:rPr>
            </w:pPr>
            <w:r w:rsidRPr="00816EBA">
              <w:rPr>
                <w:sz w:val="25"/>
                <w:szCs w:val="25"/>
              </w:rPr>
              <w:t>Комплекс процессных мероприятий</w:t>
            </w:r>
          </w:p>
        </w:tc>
      </w:tr>
      <w:tr w:rsidR="00DE4E03" w:rsidRPr="00816EBA" w:rsidTr="00B335CB">
        <w:tc>
          <w:tcPr>
            <w:tcW w:w="842" w:type="dxa"/>
          </w:tcPr>
          <w:p w:rsidR="00DE4E03" w:rsidRPr="00816EBA" w:rsidRDefault="00DE4E03" w:rsidP="00816EBA">
            <w:pPr>
              <w:tabs>
                <w:tab w:val="left" w:pos="163"/>
              </w:tabs>
              <w:jc w:val="center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2.1.</w:t>
            </w:r>
          </w:p>
        </w:tc>
        <w:tc>
          <w:tcPr>
            <w:tcW w:w="2128" w:type="dxa"/>
            <w:gridSpan w:val="2"/>
          </w:tcPr>
          <w:p w:rsidR="00DE4E03" w:rsidRPr="00816EBA" w:rsidRDefault="00DE4E03" w:rsidP="00816EBA">
            <w:pPr>
              <w:jc w:val="center"/>
              <w:rPr>
                <w:sz w:val="25"/>
                <w:szCs w:val="25"/>
              </w:rPr>
            </w:pPr>
            <w:r w:rsidRPr="00816EBA">
              <w:rPr>
                <w:sz w:val="25"/>
                <w:szCs w:val="25"/>
              </w:rPr>
              <w:t xml:space="preserve">Задача № 1. </w:t>
            </w:r>
          </w:p>
          <w:p w:rsidR="00DE4E03" w:rsidRPr="00816EBA" w:rsidRDefault="00DE4E03" w:rsidP="00816EBA">
            <w:pPr>
              <w:jc w:val="center"/>
              <w:rPr>
                <w:sz w:val="25"/>
                <w:szCs w:val="25"/>
              </w:rPr>
            </w:pPr>
            <w:r w:rsidRPr="00816EBA">
              <w:rPr>
                <w:sz w:val="25"/>
                <w:szCs w:val="25"/>
              </w:rPr>
              <w:t>Расходы на обеспечение деятельности МКУ «Бизнес-инкубатор Ленского района»</w:t>
            </w:r>
          </w:p>
        </w:tc>
        <w:tc>
          <w:tcPr>
            <w:tcW w:w="4109" w:type="dxa"/>
            <w:gridSpan w:val="6"/>
          </w:tcPr>
          <w:p w:rsidR="00DE4E03" w:rsidRPr="00816EBA" w:rsidRDefault="00DE4E03" w:rsidP="00816EBA">
            <w:pPr>
              <w:jc w:val="center"/>
              <w:rPr>
                <w:sz w:val="25"/>
                <w:szCs w:val="25"/>
              </w:rPr>
            </w:pPr>
            <w:r w:rsidRPr="00816EBA">
              <w:rPr>
                <w:sz w:val="25"/>
                <w:szCs w:val="25"/>
              </w:rPr>
              <w:t xml:space="preserve">Создание условий для своевременного и качественного выполнения функций МКУ «Бизнес-инкубатор Ленского района»   </w:t>
            </w:r>
          </w:p>
        </w:tc>
        <w:tc>
          <w:tcPr>
            <w:tcW w:w="2844" w:type="dxa"/>
            <w:gridSpan w:val="3"/>
          </w:tcPr>
          <w:p w:rsidR="00DE4E03" w:rsidRPr="00816EBA" w:rsidRDefault="00DE4E03" w:rsidP="00816EBA">
            <w:pPr>
              <w:jc w:val="center"/>
              <w:rPr>
                <w:sz w:val="25"/>
                <w:szCs w:val="25"/>
              </w:rPr>
            </w:pPr>
          </w:p>
        </w:tc>
      </w:tr>
      <w:tr w:rsidR="00DE4E03" w:rsidRPr="00816EBA" w:rsidTr="00B335CB">
        <w:tc>
          <w:tcPr>
            <w:tcW w:w="9923" w:type="dxa"/>
            <w:gridSpan w:val="12"/>
          </w:tcPr>
          <w:p w:rsidR="00DE4E03" w:rsidRPr="00816EBA" w:rsidRDefault="00DE4E03" w:rsidP="00816EBA">
            <w:pPr>
              <w:ind w:firstLine="22"/>
              <w:jc w:val="center"/>
              <w:rPr>
                <w:sz w:val="27"/>
                <w:szCs w:val="27"/>
                <w:lang w:eastAsia="en-US"/>
              </w:rPr>
            </w:pPr>
            <w:r w:rsidRPr="00816EBA">
              <w:rPr>
                <w:sz w:val="27"/>
                <w:szCs w:val="27"/>
                <w:lang w:eastAsia="en-US"/>
              </w:rPr>
              <w:t>4. Финансовое обеспечение муниципальной программы</w:t>
            </w:r>
          </w:p>
        </w:tc>
      </w:tr>
      <w:tr w:rsidR="00DE4E03" w:rsidRPr="00816EBA" w:rsidTr="00B335CB">
        <w:tc>
          <w:tcPr>
            <w:tcW w:w="2978" w:type="dxa"/>
            <w:gridSpan w:val="4"/>
          </w:tcPr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</w:p>
        </w:tc>
        <w:tc>
          <w:tcPr>
            <w:tcW w:w="6945" w:type="dxa"/>
            <w:gridSpan w:val="8"/>
          </w:tcPr>
          <w:p w:rsidR="00DE4E03" w:rsidRDefault="00DE4E03" w:rsidP="009E7F9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Объем финансового обеспечения в целом на реализацию программы </w:t>
            </w:r>
            <w:r w:rsidR="006B1394">
              <w:rPr>
                <w:sz w:val="27"/>
                <w:szCs w:val="27"/>
              </w:rPr>
              <w:t xml:space="preserve">- </w:t>
            </w:r>
            <w:r w:rsidR="0069421C" w:rsidRPr="0069421C">
              <w:rPr>
                <w:sz w:val="27"/>
                <w:szCs w:val="27"/>
              </w:rPr>
              <w:t xml:space="preserve"> </w:t>
            </w:r>
            <w:r w:rsidR="009E7F9A" w:rsidRPr="009E7F9A">
              <w:rPr>
                <w:sz w:val="27"/>
                <w:szCs w:val="27"/>
              </w:rPr>
              <w:t xml:space="preserve"> 341 961 784,34   </w:t>
            </w:r>
            <w:r w:rsidRPr="00816EBA">
              <w:rPr>
                <w:sz w:val="27"/>
                <w:szCs w:val="27"/>
              </w:rPr>
              <w:t>руб., в том числе:</w:t>
            </w:r>
          </w:p>
          <w:p w:rsidR="0069421C" w:rsidRPr="00816EBA" w:rsidRDefault="0069421C" w:rsidP="0069421C">
            <w:pPr>
              <w:ind w:left="157"/>
              <w:rPr>
                <w:sz w:val="27"/>
                <w:szCs w:val="27"/>
              </w:rPr>
            </w:pP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2024 год – 60 713 254,00    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2025 год – 49 308 992,04   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2026 год – 57 020 077,85   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2027 год –</w:t>
            </w:r>
            <w:r w:rsidR="0069421C" w:rsidRPr="0069421C">
              <w:rPr>
                <w:sz w:val="27"/>
                <w:szCs w:val="27"/>
              </w:rPr>
              <w:t xml:space="preserve"> 57 407 639,65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2028 год –</w:t>
            </w:r>
            <w:r w:rsidR="0069421C" w:rsidRPr="0069421C">
              <w:rPr>
                <w:sz w:val="27"/>
                <w:szCs w:val="27"/>
              </w:rPr>
              <w:t xml:space="preserve"> 57 934 553,32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2029 год –</w:t>
            </w:r>
            <w:r w:rsidR="009E7F9A" w:rsidRPr="009E7F9A">
              <w:rPr>
                <w:sz w:val="27"/>
                <w:szCs w:val="27"/>
              </w:rPr>
              <w:t xml:space="preserve"> 59 577 267,48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</w:p>
          <w:p w:rsidR="00DE4E03" w:rsidRPr="00816EBA" w:rsidRDefault="00DE4E03" w:rsidP="00816EBA">
            <w:pPr>
              <w:spacing w:line="360" w:lineRule="auto"/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а) за счет средств федерального бюджета – 0 руб.</w:t>
            </w:r>
          </w:p>
          <w:p w:rsidR="00DE4E03" w:rsidRPr="00816EBA" w:rsidRDefault="00DE4E03" w:rsidP="00816EBA">
            <w:pPr>
              <w:spacing w:line="360" w:lineRule="auto"/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б) за счет средств республиканского бюджета – 0 руб.</w:t>
            </w:r>
          </w:p>
          <w:p w:rsidR="00DE4E03" w:rsidRPr="00816EBA" w:rsidRDefault="00DE4E03" w:rsidP="0090662B">
            <w:pPr>
              <w:spacing w:line="360" w:lineRule="auto"/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в) за счет средств бюджета МР «Ленский район» –  </w:t>
            </w:r>
            <w:r w:rsidR="00D939CF">
              <w:rPr>
                <w:sz w:val="27"/>
                <w:szCs w:val="27"/>
              </w:rPr>
              <w:t xml:space="preserve">               </w:t>
            </w:r>
            <w:r w:rsidR="00302BE1" w:rsidRPr="00302BE1">
              <w:rPr>
                <w:sz w:val="27"/>
                <w:szCs w:val="27"/>
              </w:rPr>
              <w:t xml:space="preserve"> </w:t>
            </w:r>
            <w:r w:rsidR="008251E7" w:rsidRPr="008251E7">
              <w:rPr>
                <w:sz w:val="27"/>
                <w:szCs w:val="27"/>
              </w:rPr>
              <w:t xml:space="preserve"> 176 461 784,34   </w:t>
            </w:r>
            <w:r w:rsidR="0090662B">
              <w:rPr>
                <w:sz w:val="27"/>
                <w:szCs w:val="27"/>
              </w:rPr>
              <w:t>руб.</w:t>
            </w:r>
            <w:r w:rsidRPr="00816EBA">
              <w:rPr>
                <w:sz w:val="27"/>
                <w:szCs w:val="27"/>
              </w:rPr>
              <w:t>, в том числе по годам: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2024 год – 34</w:t>
            </w:r>
            <w:r w:rsidRPr="00816EBA">
              <w:rPr>
                <w:sz w:val="27"/>
                <w:szCs w:val="27"/>
                <w:lang w:val="en-US"/>
              </w:rPr>
              <w:t> </w:t>
            </w:r>
            <w:r w:rsidRPr="00816EBA">
              <w:rPr>
                <w:sz w:val="27"/>
                <w:szCs w:val="27"/>
              </w:rPr>
              <w:t>713</w:t>
            </w:r>
            <w:r w:rsidRPr="00816EBA">
              <w:rPr>
                <w:sz w:val="27"/>
                <w:szCs w:val="27"/>
                <w:lang w:val="en-US"/>
              </w:rPr>
              <w:t> </w:t>
            </w:r>
            <w:r w:rsidRPr="00816EBA">
              <w:rPr>
                <w:sz w:val="27"/>
                <w:szCs w:val="27"/>
              </w:rPr>
              <w:t>254,00   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2025 год </w:t>
            </w:r>
            <w:r w:rsidRPr="00816EBA">
              <w:rPr>
                <w:color w:val="000000" w:themeColor="text1"/>
                <w:sz w:val="27"/>
                <w:szCs w:val="27"/>
              </w:rPr>
              <w:t xml:space="preserve">– 22 308 992,04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2026 год – 29 520 077,85   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2027 год –</w:t>
            </w:r>
            <w:r w:rsidR="00302BE1" w:rsidRPr="00302BE1">
              <w:rPr>
                <w:sz w:val="27"/>
                <w:szCs w:val="27"/>
              </w:rPr>
              <w:t xml:space="preserve"> 29 407 639,65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2028 год –</w:t>
            </w:r>
            <w:r w:rsidR="00302BE1" w:rsidRPr="00302BE1">
              <w:rPr>
                <w:sz w:val="27"/>
                <w:szCs w:val="27"/>
              </w:rPr>
              <w:t xml:space="preserve"> 29 434 553,32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2029 год - </w:t>
            </w:r>
            <w:r w:rsidR="008251E7" w:rsidRPr="008251E7">
              <w:rPr>
                <w:sz w:val="27"/>
                <w:szCs w:val="27"/>
              </w:rPr>
              <w:t xml:space="preserve"> 31 077 267,48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DE4E03" w:rsidRPr="00816EBA" w:rsidRDefault="00DE4E03" w:rsidP="00816EBA">
            <w:pPr>
              <w:spacing w:before="240"/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г) за счет средств бюджетов поселений – 0 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д) за счет внебюджетных средств – 165 500 000,00   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2024 год – 26 000 000,00 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2025 год – 27 000 000,00 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2026 год – 27 500 000,00 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2027 год – 28 000 000,00 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2028 год – 28 500 000,00 руб.</w:t>
            </w:r>
          </w:p>
          <w:p w:rsidR="00DE4E03" w:rsidRPr="00816EBA" w:rsidRDefault="00DE4E03" w:rsidP="00816EBA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2029 год – 28 500 000,00 руб.</w:t>
            </w:r>
          </w:p>
        </w:tc>
      </w:tr>
      <w:tr w:rsidR="00DE4E03" w:rsidRPr="00816EBA" w:rsidTr="00B335CB">
        <w:trPr>
          <w:trHeight w:val="1637"/>
        </w:trPr>
        <w:tc>
          <w:tcPr>
            <w:tcW w:w="2978" w:type="dxa"/>
            <w:gridSpan w:val="4"/>
          </w:tcPr>
          <w:p w:rsidR="00DE4E03" w:rsidRPr="00816EBA" w:rsidRDefault="00DE4E03" w:rsidP="00816EBA">
            <w:pPr>
              <w:shd w:val="clear" w:color="auto" w:fill="FFFFFF"/>
              <w:spacing w:before="225" w:after="100" w:afterAutospacing="1"/>
              <w:rPr>
                <w:sz w:val="27"/>
                <w:szCs w:val="27"/>
                <w:shd w:val="clear" w:color="auto" w:fill="FFFFFF"/>
              </w:rPr>
            </w:pPr>
            <w:r w:rsidRPr="00816EBA">
              <w:rPr>
                <w:sz w:val="27"/>
                <w:szCs w:val="27"/>
              </w:rPr>
              <w:lastRenderedPageBreak/>
              <w:t>Влияние на достижение национальных целей развития РФ</w:t>
            </w:r>
          </w:p>
        </w:tc>
        <w:tc>
          <w:tcPr>
            <w:tcW w:w="6945" w:type="dxa"/>
            <w:gridSpan w:val="8"/>
          </w:tcPr>
          <w:p w:rsidR="00DE4E03" w:rsidRPr="00816EBA" w:rsidRDefault="00DE4E03" w:rsidP="00816EBA">
            <w:pPr>
              <w:shd w:val="clear" w:color="auto" w:fill="FFFFFF"/>
              <w:spacing w:before="225" w:after="100" w:afterAutospacing="1"/>
              <w:rPr>
                <w:color w:val="264654"/>
                <w:sz w:val="24"/>
                <w:szCs w:val="24"/>
              </w:rPr>
            </w:pPr>
            <w:r w:rsidRPr="00816EBA">
              <w:rPr>
                <w:sz w:val="27"/>
                <w:szCs w:val="27"/>
                <w:shd w:val="clear" w:color="auto" w:fill="FFFFFF"/>
              </w:rPr>
              <w:t>Достойный, эффективный труд и успешное предпринимательство/</w:t>
            </w:r>
            <w:r w:rsidRPr="00816EBA">
              <w:rPr>
                <w:sz w:val="27"/>
                <w:szCs w:val="27"/>
              </w:rPr>
              <w:t xml:space="preserve"> Увеличение численности занятых</w:t>
            </w:r>
            <w:r w:rsidRPr="00816EBA">
              <w:rPr>
                <w:sz w:val="24"/>
                <w:szCs w:val="24"/>
              </w:rPr>
              <w:t xml:space="preserve"> </w:t>
            </w:r>
            <w:r w:rsidRPr="00816EBA">
              <w:rPr>
                <w:sz w:val="27"/>
                <w:szCs w:val="27"/>
              </w:rPr>
              <w:t>в сфере малого и среднего предпринимательства, включая индивидуальных предпринимателей и само занятых, до 25 млн. человек</w:t>
            </w:r>
          </w:p>
        </w:tc>
      </w:tr>
    </w:tbl>
    <w:p w:rsidR="00816EBA" w:rsidRDefault="00816EBA" w:rsidP="00013C9D">
      <w:pPr>
        <w:jc w:val="center"/>
        <w:rPr>
          <w:sz w:val="28"/>
          <w:szCs w:val="28"/>
        </w:rPr>
      </w:pPr>
    </w:p>
    <w:p w:rsidR="00816EBA" w:rsidRDefault="00816EBA" w:rsidP="00C23609">
      <w:pPr>
        <w:rPr>
          <w:sz w:val="28"/>
          <w:szCs w:val="28"/>
        </w:rPr>
      </w:pPr>
    </w:p>
    <w:p w:rsidR="00816EBA" w:rsidRPr="00816EBA" w:rsidRDefault="00816EBA" w:rsidP="00816EBA">
      <w:pPr>
        <w:spacing w:line="276" w:lineRule="auto"/>
        <w:jc w:val="center"/>
        <w:rPr>
          <w:b/>
          <w:sz w:val="28"/>
          <w:szCs w:val="28"/>
        </w:rPr>
      </w:pPr>
      <w:r w:rsidRPr="00816EBA">
        <w:rPr>
          <w:b/>
          <w:sz w:val="28"/>
          <w:szCs w:val="28"/>
        </w:rPr>
        <w:t>Паспорт ведомственного проекта</w:t>
      </w:r>
    </w:p>
    <w:p w:rsidR="00816EBA" w:rsidRPr="00816EBA" w:rsidRDefault="00816EBA" w:rsidP="00816EBA">
      <w:pPr>
        <w:spacing w:line="276" w:lineRule="auto"/>
        <w:jc w:val="center"/>
        <w:rPr>
          <w:b/>
          <w:sz w:val="28"/>
          <w:szCs w:val="28"/>
        </w:rPr>
      </w:pPr>
      <w:r w:rsidRPr="00816EBA">
        <w:rPr>
          <w:b/>
          <w:sz w:val="28"/>
          <w:szCs w:val="28"/>
        </w:rPr>
        <w:t>«</w:t>
      </w:r>
      <w:r w:rsidRPr="00816EBA">
        <w:rPr>
          <w:b/>
          <w:sz w:val="27"/>
          <w:szCs w:val="27"/>
        </w:rPr>
        <w:t>Создание благоприятных условий для развития предпринимательства»</w:t>
      </w:r>
    </w:p>
    <w:p w:rsidR="00816EBA" w:rsidRPr="00816EBA" w:rsidRDefault="00816EBA" w:rsidP="00816EBA">
      <w:pPr>
        <w:spacing w:line="276" w:lineRule="auto"/>
        <w:jc w:val="center"/>
        <w:rPr>
          <w:b/>
          <w:sz w:val="28"/>
          <w:szCs w:val="28"/>
        </w:rPr>
      </w:pPr>
      <w:r w:rsidRPr="00816EBA">
        <w:rPr>
          <w:b/>
          <w:sz w:val="28"/>
          <w:szCs w:val="28"/>
        </w:rPr>
        <w:t>муниципальной программы</w:t>
      </w:r>
    </w:p>
    <w:p w:rsidR="00816EBA" w:rsidRPr="00816EBA" w:rsidRDefault="00816EBA" w:rsidP="00816EBA">
      <w:pPr>
        <w:spacing w:line="276" w:lineRule="auto"/>
        <w:jc w:val="center"/>
        <w:rPr>
          <w:b/>
          <w:sz w:val="28"/>
          <w:szCs w:val="28"/>
        </w:rPr>
      </w:pPr>
      <w:r w:rsidRPr="00816EBA">
        <w:rPr>
          <w:b/>
          <w:sz w:val="28"/>
          <w:szCs w:val="28"/>
        </w:rPr>
        <w:t xml:space="preserve"> «Развитие предпринимательства Ленского района»</w:t>
      </w:r>
    </w:p>
    <w:p w:rsidR="00816EBA" w:rsidRPr="00816EBA" w:rsidRDefault="00816EBA" w:rsidP="00816EBA">
      <w:pPr>
        <w:spacing w:line="276" w:lineRule="auto"/>
        <w:jc w:val="center"/>
        <w:rPr>
          <w:b/>
          <w:sz w:val="28"/>
          <w:szCs w:val="28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6"/>
        <w:gridCol w:w="708"/>
        <w:gridCol w:w="710"/>
        <w:gridCol w:w="850"/>
        <w:gridCol w:w="851"/>
        <w:gridCol w:w="992"/>
        <w:gridCol w:w="992"/>
        <w:gridCol w:w="992"/>
        <w:gridCol w:w="992"/>
      </w:tblGrid>
      <w:tr w:rsidR="00DE4E03" w:rsidRPr="00816EBA" w:rsidTr="0090662B">
        <w:tc>
          <w:tcPr>
            <w:tcW w:w="9923" w:type="dxa"/>
            <w:gridSpan w:val="9"/>
          </w:tcPr>
          <w:p w:rsidR="00DE4E03" w:rsidRPr="00816EBA" w:rsidRDefault="00DE4E03" w:rsidP="00816EBA">
            <w:pPr>
              <w:jc w:val="center"/>
              <w:rPr>
                <w:sz w:val="26"/>
                <w:szCs w:val="26"/>
              </w:rPr>
            </w:pPr>
            <w:r w:rsidRPr="00816EBA">
              <w:rPr>
                <w:sz w:val="26"/>
                <w:szCs w:val="26"/>
              </w:rPr>
              <w:t>1. Общие положения</w:t>
            </w:r>
          </w:p>
        </w:tc>
      </w:tr>
      <w:tr w:rsidR="00DA7E43" w:rsidRPr="00816EBA" w:rsidTr="007D0529">
        <w:tc>
          <w:tcPr>
            <w:tcW w:w="2836" w:type="dxa"/>
          </w:tcPr>
          <w:p w:rsidR="00DA7E43" w:rsidRPr="00816EBA" w:rsidRDefault="00DA7E43" w:rsidP="00816EBA">
            <w:pPr>
              <w:rPr>
                <w:sz w:val="26"/>
                <w:szCs w:val="26"/>
              </w:rPr>
            </w:pPr>
            <w:r w:rsidRPr="00816EBA">
              <w:rPr>
                <w:sz w:val="26"/>
                <w:szCs w:val="26"/>
              </w:rPr>
              <w:lastRenderedPageBreak/>
              <w:t>Ответственный за выполнение ведомственного проекта</w:t>
            </w:r>
          </w:p>
        </w:tc>
        <w:tc>
          <w:tcPr>
            <w:tcW w:w="7087" w:type="dxa"/>
            <w:gridSpan w:val="8"/>
          </w:tcPr>
          <w:p w:rsidR="00DA7E43" w:rsidRPr="00816EBA" w:rsidRDefault="00DA7E43" w:rsidP="00816EBA">
            <w:pPr>
              <w:rPr>
                <w:sz w:val="26"/>
                <w:szCs w:val="26"/>
              </w:rPr>
            </w:pPr>
            <w:r w:rsidRPr="00816EBA">
              <w:rPr>
                <w:sz w:val="26"/>
                <w:szCs w:val="26"/>
              </w:rPr>
              <w:t>Управление инвестиционной и экономической политики администрации муниципального района «Ленский район»</w:t>
            </w:r>
          </w:p>
        </w:tc>
      </w:tr>
      <w:tr w:rsidR="00DA7E43" w:rsidRPr="00816EBA" w:rsidTr="007D0529">
        <w:tc>
          <w:tcPr>
            <w:tcW w:w="2836" w:type="dxa"/>
          </w:tcPr>
          <w:p w:rsidR="00DA7E43" w:rsidRPr="00816EBA" w:rsidRDefault="00DA7E43" w:rsidP="00816EBA">
            <w:pPr>
              <w:rPr>
                <w:sz w:val="26"/>
                <w:szCs w:val="26"/>
              </w:rPr>
            </w:pPr>
            <w:r w:rsidRPr="00816EBA">
              <w:rPr>
                <w:sz w:val="26"/>
                <w:szCs w:val="26"/>
              </w:rPr>
              <w:t>Связь с муниципальной программой</w:t>
            </w:r>
          </w:p>
        </w:tc>
        <w:tc>
          <w:tcPr>
            <w:tcW w:w="7087" w:type="dxa"/>
            <w:gridSpan w:val="8"/>
          </w:tcPr>
          <w:p w:rsidR="00DA7E43" w:rsidRPr="00816EBA" w:rsidRDefault="00DA7E43" w:rsidP="00816EBA">
            <w:pPr>
              <w:rPr>
                <w:sz w:val="26"/>
                <w:szCs w:val="26"/>
              </w:rPr>
            </w:pPr>
            <w:r w:rsidRPr="00816EBA">
              <w:rPr>
                <w:sz w:val="26"/>
                <w:szCs w:val="26"/>
              </w:rPr>
              <w:t>Муниципальная программа «Развитие предпринимательства Ленского района»</w:t>
            </w:r>
          </w:p>
        </w:tc>
      </w:tr>
      <w:tr w:rsidR="00816EBA" w:rsidRPr="00816EBA" w:rsidTr="00D3417B">
        <w:tc>
          <w:tcPr>
            <w:tcW w:w="2836" w:type="dxa"/>
          </w:tcPr>
          <w:p w:rsidR="00816EBA" w:rsidRPr="00816EBA" w:rsidRDefault="00816EBA" w:rsidP="00816E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7" w:type="dxa"/>
            <w:gridSpan w:val="8"/>
          </w:tcPr>
          <w:p w:rsidR="00816EBA" w:rsidRPr="00816EBA" w:rsidRDefault="00816EBA" w:rsidP="00816EBA">
            <w:pPr>
              <w:jc w:val="center"/>
              <w:rPr>
                <w:sz w:val="26"/>
                <w:szCs w:val="26"/>
              </w:rPr>
            </w:pPr>
            <w:r w:rsidRPr="00816EBA">
              <w:rPr>
                <w:sz w:val="26"/>
                <w:szCs w:val="26"/>
              </w:rPr>
              <w:t>2. Значения результатов ведомственного проекта</w:t>
            </w:r>
          </w:p>
        </w:tc>
      </w:tr>
      <w:tr w:rsidR="00816EBA" w:rsidRPr="00816EBA" w:rsidTr="007D0529">
        <w:tc>
          <w:tcPr>
            <w:tcW w:w="2836" w:type="dxa"/>
            <w:vMerge w:val="restart"/>
          </w:tcPr>
          <w:p w:rsidR="00816EBA" w:rsidRPr="00816EBA" w:rsidRDefault="00816EBA" w:rsidP="00816EBA">
            <w:pPr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8" w:type="dxa"/>
            <w:vMerge w:val="restart"/>
          </w:tcPr>
          <w:p w:rsidR="00816EBA" w:rsidRPr="00816EBA" w:rsidRDefault="00816EBA" w:rsidP="00816EBA">
            <w:pPr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Ед.</w:t>
            </w:r>
          </w:p>
          <w:p w:rsidR="00816EBA" w:rsidRPr="00816EBA" w:rsidRDefault="00816EBA" w:rsidP="00816EBA">
            <w:pPr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изм.</w:t>
            </w:r>
          </w:p>
        </w:tc>
        <w:tc>
          <w:tcPr>
            <w:tcW w:w="710" w:type="dxa"/>
            <w:vMerge w:val="restart"/>
          </w:tcPr>
          <w:p w:rsidR="00816EBA" w:rsidRPr="00816EBA" w:rsidRDefault="00816EBA" w:rsidP="00816EBA">
            <w:pPr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Базовое значение показателя (2022г)</w:t>
            </w:r>
          </w:p>
        </w:tc>
        <w:tc>
          <w:tcPr>
            <w:tcW w:w="5669" w:type="dxa"/>
            <w:gridSpan w:val="6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Планируемое значение показателей</w:t>
            </w:r>
          </w:p>
        </w:tc>
      </w:tr>
      <w:tr w:rsidR="00816EBA" w:rsidRPr="00816EBA" w:rsidTr="007D0529">
        <w:tc>
          <w:tcPr>
            <w:tcW w:w="2836" w:type="dxa"/>
            <w:vMerge/>
          </w:tcPr>
          <w:p w:rsidR="00816EBA" w:rsidRPr="00816EBA" w:rsidRDefault="00816EBA" w:rsidP="00816EBA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816EBA" w:rsidRPr="00816EBA" w:rsidRDefault="00816EBA" w:rsidP="00816EBA">
            <w:pPr>
              <w:rPr>
                <w:sz w:val="18"/>
                <w:szCs w:val="18"/>
              </w:rPr>
            </w:pPr>
          </w:p>
        </w:tc>
        <w:tc>
          <w:tcPr>
            <w:tcW w:w="710" w:type="dxa"/>
            <w:vMerge/>
          </w:tcPr>
          <w:p w:rsidR="00816EBA" w:rsidRPr="00816EBA" w:rsidRDefault="00816EBA" w:rsidP="00816EB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2024 г</w:t>
            </w:r>
          </w:p>
        </w:tc>
        <w:tc>
          <w:tcPr>
            <w:tcW w:w="851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2025 г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2026 г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2027 г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2028 г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2029 г</w:t>
            </w:r>
          </w:p>
        </w:tc>
      </w:tr>
      <w:tr w:rsidR="00816EBA" w:rsidRPr="00816EBA" w:rsidTr="007D0529">
        <w:trPr>
          <w:trHeight w:val="156"/>
        </w:trPr>
        <w:tc>
          <w:tcPr>
            <w:tcW w:w="2836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</w:t>
            </w:r>
          </w:p>
        </w:tc>
        <w:tc>
          <w:tcPr>
            <w:tcW w:w="710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16EBA" w:rsidRPr="00816EBA" w:rsidRDefault="00816EBA" w:rsidP="00816EBA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9</w:t>
            </w:r>
          </w:p>
        </w:tc>
      </w:tr>
      <w:tr w:rsidR="00B335CB" w:rsidRPr="00816EBA" w:rsidTr="00D939CF">
        <w:tc>
          <w:tcPr>
            <w:tcW w:w="2836" w:type="dxa"/>
          </w:tcPr>
          <w:p w:rsidR="00B335CB" w:rsidRPr="00816EBA" w:rsidRDefault="00B335CB" w:rsidP="00B335CB">
            <w:pPr>
              <w:rPr>
                <w:sz w:val="18"/>
                <w:szCs w:val="18"/>
                <w:highlight w:val="yellow"/>
              </w:rPr>
            </w:pPr>
            <w:r w:rsidRPr="00816EBA">
              <w:rPr>
                <w:sz w:val="18"/>
                <w:szCs w:val="18"/>
              </w:rPr>
              <w:t>Количество субъектов   малого и среднего  предпринимательства</w:t>
            </w:r>
          </w:p>
        </w:tc>
        <w:tc>
          <w:tcPr>
            <w:tcW w:w="708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Ед.</w:t>
            </w:r>
          </w:p>
        </w:tc>
        <w:tc>
          <w:tcPr>
            <w:tcW w:w="710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1199</w:t>
            </w:r>
          </w:p>
        </w:tc>
        <w:tc>
          <w:tcPr>
            <w:tcW w:w="850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1224</w:t>
            </w:r>
          </w:p>
        </w:tc>
        <w:tc>
          <w:tcPr>
            <w:tcW w:w="851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1261</w:t>
            </w:r>
          </w:p>
        </w:tc>
        <w:tc>
          <w:tcPr>
            <w:tcW w:w="992" w:type="dxa"/>
          </w:tcPr>
          <w:p w:rsidR="00B335CB" w:rsidRPr="00816EBA" w:rsidRDefault="00B335CB" w:rsidP="000F2736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1338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5CB" w:rsidRPr="000F2736" w:rsidRDefault="00B335CB" w:rsidP="000F2736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0F2736">
              <w:rPr>
                <w:color w:val="000000"/>
                <w:sz w:val="18"/>
                <w:szCs w:val="18"/>
              </w:rPr>
              <w:t>1352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5CB" w:rsidRPr="000F2736" w:rsidRDefault="00B335CB" w:rsidP="00B335CB">
            <w:pPr>
              <w:jc w:val="center"/>
              <w:rPr>
                <w:color w:val="000000"/>
                <w:sz w:val="18"/>
                <w:szCs w:val="18"/>
              </w:rPr>
            </w:pPr>
            <w:r w:rsidRPr="000F2736">
              <w:rPr>
                <w:color w:val="000000"/>
                <w:sz w:val="18"/>
                <w:szCs w:val="18"/>
              </w:rPr>
              <w:t>1365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1414</w:t>
            </w:r>
          </w:p>
        </w:tc>
      </w:tr>
      <w:tr w:rsidR="00B335CB" w:rsidRPr="00816EBA" w:rsidTr="007D0529">
        <w:tc>
          <w:tcPr>
            <w:tcW w:w="2836" w:type="dxa"/>
          </w:tcPr>
          <w:p w:rsidR="00B335CB" w:rsidRPr="00816EBA" w:rsidRDefault="00B335CB" w:rsidP="00B335CB">
            <w:pPr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Число малых предприятий</w:t>
            </w:r>
          </w:p>
        </w:tc>
        <w:tc>
          <w:tcPr>
            <w:tcW w:w="708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Ед.</w:t>
            </w:r>
          </w:p>
        </w:tc>
        <w:tc>
          <w:tcPr>
            <w:tcW w:w="710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239</w:t>
            </w:r>
          </w:p>
        </w:tc>
        <w:tc>
          <w:tcPr>
            <w:tcW w:w="850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239</w:t>
            </w:r>
          </w:p>
        </w:tc>
        <w:tc>
          <w:tcPr>
            <w:tcW w:w="851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239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240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243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245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247</w:t>
            </w:r>
          </w:p>
        </w:tc>
      </w:tr>
      <w:tr w:rsidR="00B335CB" w:rsidRPr="00816EBA" w:rsidTr="007D0529">
        <w:tc>
          <w:tcPr>
            <w:tcW w:w="2836" w:type="dxa"/>
          </w:tcPr>
          <w:p w:rsidR="00B335CB" w:rsidRPr="00816EBA" w:rsidRDefault="00B335CB" w:rsidP="00B335CB">
            <w:pPr>
              <w:tabs>
                <w:tab w:val="left" w:pos="163"/>
              </w:tabs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Оборот малых предприятий</w:t>
            </w:r>
          </w:p>
        </w:tc>
        <w:tc>
          <w:tcPr>
            <w:tcW w:w="708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Млн. руб.</w:t>
            </w:r>
          </w:p>
        </w:tc>
        <w:tc>
          <w:tcPr>
            <w:tcW w:w="710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4 604,88</w:t>
            </w:r>
          </w:p>
        </w:tc>
        <w:tc>
          <w:tcPr>
            <w:tcW w:w="850" w:type="dxa"/>
          </w:tcPr>
          <w:p w:rsidR="00B335CB" w:rsidRPr="00816EBA" w:rsidRDefault="00B335CB" w:rsidP="00B335CB">
            <w:pPr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5 009,18</w:t>
            </w:r>
          </w:p>
        </w:tc>
        <w:tc>
          <w:tcPr>
            <w:tcW w:w="851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5 184,5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5 386,69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5 494,42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5 604,31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5 750,32</w:t>
            </w:r>
          </w:p>
        </w:tc>
      </w:tr>
      <w:tr w:rsidR="00B335CB" w:rsidRPr="00816EBA" w:rsidTr="007D0529">
        <w:tc>
          <w:tcPr>
            <w:tcW w:w="2836" w:type="dxa"/>
          </w:tcPr>
          <w:p w:rsidR="00B335CB" w:rsidRPr="00816EBA" w:rsidRDefault="00B335CB" w:rsidP="00B335CB">
            <w:pPr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Среднесписочная численность работников малых предприятий</w:t>
            </w:r>
          </w:p>
        </w:tc>
        <w:tc>
          <w:tcPr>
            <w:tcW w:w="708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Ед.</w:t>
            </w:r>
          </w:p>
        </w:tc>
        <w:tc>
          <w:tcPr>
            <w:tcW w:w="710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839</w:t>
            </w:r>
          </w:p>
        </w:tc>
        <w:tc>
          <w:tcPr>
            <w:tcW w:w="850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840</w:t>
            </w:r>
          </w:p>
        </w:tc>
        <w:tc>
          <w:tcPr>
            <w:tcW w:w="851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845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850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852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855</w:t>
            </w:r>
          </w:p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860</w:t>
            </w:r>
          </w:p>
        </w:tc>
      </w:tr>
      <w:tr w:rsidR="00B335CB" w:rsidRPr="00816EBA" w:rsidTr="007D0529">
        <w:tc>
          <w:tcPr>
            <w:tcW w:w="2836" w:type="dxa"/>
          </w:tcPr>
          <w:p w:rsidR="00B335CB" w:rsidRPr="00816EBA" w:rsidRDefault="00B335CB" w:rsidP="00B335CB">
            <w:pPr>
              <w:tabs>
                <w:tab w:val="left" w:pos="163"/>
              </w:tabs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Доля занятых в сфере малого и среднего предпринимательства в общей  численности занятых</w:t>
            </w:r>
          </w:p>
        </w:tc>
        <w:tc>
          <w:tcPr>
            <w:tcW w:w="708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%</w:t>
            </w:r>
          </w:p>
        </w:tc>
        <w:tc>
          <w:tcPr>
            <w:tcW w:w="710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6,4</w:t>
            </w:r>
          </w:p>
        </w:tc>
        <w:tc>
          <w:tcPr>
            <w:tcW w:w="850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6,2</w:t>
            </w:r>
          </w:p>
        </w:tc>
        <w:tc>
          <w:tcPr>
            <w:tcW w:w="851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6,37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6,45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6,45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6,46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6,46</w:t>
            </w:r>
          </w:p>
        </w:tc>
      </w:tr>
      <w:tr w:rsidR="00B335CB" w:rsidRPr="00816EBA" w:rsidTr="007D0529">
        <w:tc>
          <w:tcPr>
            <w:tcW w:w="2836" w:type="dxa"/>
          </w:tcPr>
          <w:p w:rsidR="00B335CB" w:rsidRPr="00816EBA" w:rsidRDefault="00B335CB" w:rsidP="00B335CB">
            <w:pPr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Количество резидентов бизнес- инкубатора</w:t>
            </w:r>
          </w:p>
        </w:tc>
        <w:tc>
          <w:tcPr>
            <w:tcW w:w="708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Ед.</w:t>
            </w:r>
          </w:p>
        </w:tc>
        <w:tc>
          <w:tcPr>
            <w:tcW w:w="710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15</w:t>
            </w:r>
          </w:p>
        </w:tc>
      </w:tr>
      <w:tr w:rsidR="00B335CB" w:rsidRPr="00816EBA" w:rsidTr="007D0529">
        <w:tc>
          <w:tcPr>
            <w:tcW w:w="2836" w:type="dxa"/>
          </w:tcPr>
          <w:p w:rsidR="00B335CB" w:rsidRPr="00816EBA" w:rsidRDefault="00B335CB" w:rsidP="00B335CB">
            <w:pPr>
              <w:tabs>
                <w:tab w:val="left" w:pos="163"/>
              </w:tabs>
              <w:rPr>
                <w:color w:val="000000" w:themeColor="text1"/>
                <w:sz w:val="18"/>
                <w:szCs w:val="18"/>
              </w:rPr>
            </w:pPr>
            <w:r w:rsidRPr="00816EBA">
              <w:rPr>
                <w:color w:val="000000" w:themeColor="text1"/>
                <w:sz w:val="18"/>
                <w:szCs w:val="18"/>
              </w:rPr>
              <w:t xml:space="preserve">Количество субъектов малого и среднего предпринимательства получивших консультационную поддержку </w:t>
            </w:r>
          </w:p>
        </w:tc>
        <w:tc>
          <w:tcPr>
            <w:tcW w:w="708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Ед.</w:t>
            </w:r>
          </w:p>
        </w:tc>
        <w:tc>
          <w:tcPr>
            <w:tcW w:w="710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20</w:t>
            </w:r>
          </w:p>
        </w:tc>
        <w:tc>
          <w:tcPr>
            <w:tcW w:w="850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24</w:t>
            </w:r>
          </w:p>
        </w:tc>
        <w:tc>
          <w:tcPr>
            <w:tcW w:w="851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49</w:t>
            </w:r>
          </w:p>
        </w:tc>
      </w:tr>
      <w:tr w:rsidR="00B335CB" w:rsidRPr="00816EBA" w:rsidTr="007D0529">
        <w:tc>
          <w:tcPr>
            <w:tcW w:w="2836" w:type="dxa"/>
          </w:tcPr>
          <w:p w:rsidR="00B335CB" w:rsidRPr="00816EBA" w:rsidRDefault="00B335CB" w:rsidP="00B335CB">
            <w:pPr>
              <w:tabs>
                <w:tab w:val="left" w:pos="163"/>
              </w:tabs>
              <w:rPr>
                <w:color w:val="000000" w:themeColor="text1"/>
                <w:sz w:val="18"/>
                <w:szCs w:val="18"/>
              </w:rPr>
            </w:pPr>
            <w:r w:rsidRPr="00816EBA">
              <w:rPr>
                <w:color w:val="000000" w:themeColor="text1"/>
                <w:sz w:val="18"/>
                <w:szCs w:val="18"/>
              </w:rPr>
              <w:t xml:space="preserve">Количество физических лиц, субъектов малого и среднего предпринимательства получивших образовательную поддержку </w:t>
            </w:r>
          </w:p>
        </w:tc>
        <w:tc>
          <w:tcPr>
            <w:tcW w:w="708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Ед.</w:t>
            </w:r>
          </w:p>
        </w:tc>
        <w:tc>
          <w:tcPr>
            <w:tcW w:w="710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184</w:t>
            </w:r>
          </w:p>
        </w:tc>
        <w:tc>
          <w:tcPr>
            <w:tcW w:w="850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184</w:t>
            </w:r>
          </w:p>
        </w:tc>
        <w:tc>
          <w:tcPr>
            <w:tcW w:w="851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190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195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150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150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160</w:t>
            </w:r>
          </w:p>
        </w:tc>
      </w:tr>
      <w:tr w:rsidR="00B335CB" w:rsidRPr="00816EBA" w:rsidTr="007D0529">
        <w:tc>
          <w:tcPr>
            <w:tcW w:w="2836" w:type="dxa"/>
          </w:tcPr>
          <w:p w:rsidR="00B335CB" w:rsidRPr="00816EBA" w:rsidRDefault="00B335CB" w:rsidP="00B335CB">
            <w:pPr>
              <w:tabs>
                <w:tab w:val="left" w:pos="-72"/>
              </w:tabs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Количество проведенных заседаний Координационного совета при главе МР «Ленский район» по вопросам развития малого и среднего предпринимательства и инвестиционной политики</w:t>
            </w:r>
          </w:p>
        </w:tc>
        <w:tc>
          <w:tcPr>
            <w:tcW w:w="708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 xml:space="preserve">Ед. </w:t>
            </w:r>
          </w:p>
        </w:tc>
        <w:tc>
          <w:tcPr>
            <w:tcW w:w="710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 xml:space="preserve">8 </w:t>
            </w:r>
          </w:p>
        </w:tc>
        <w:tc>
          <w:tcPr>
            <w:tcW w:w="850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Не менее 4-х</w:t>
            </w:r>
          </w:p>
        </w:tc>
        <w:tc>
          <w:tcPr>
            <w:tcW w:w="851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Не менее 4-х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Не менее 4-х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Не менее 4-х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Не менее 4-х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Не менее 4-х</w:t>
            </w:r>
          </w:p>
        </w:tc>
      </w:tr>
      <w:tr w:rsidR="00B335CB" w:rsidRPr="00816EBA" w:rsidTr="007D0529">
        <w:tc>
          <w:tcPr>
            <w:tcW w:w="2836" w:type="dxa"/>
          </w:tcPr>
          <w:p w:rsidR="00B335CB" w:rsidRPr="00816EBA" w:rsidRDefault="00B335CB" w:rsidP="00B335CB">
            <w:pPr>
              <w:tabs>
                <w:tab w:val="left" w:pos="163"/>
              </w:tabs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Рост объема привлеченной субъектами МСП кредитной поддержки на возвратной основе</w:t>
            </w:r>
          </w:p>
        </w:tc>
        <w:tc>
          <w:tcPr>
            <w:tcW w:w="708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%</w:t>
            </w:r>
          </w:p>
        </w:tc>
        <w:tc>
          <w:tcPr>
            <w:tcW w:w="710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1,9</w:t>
            </w:r>
          </w:p>
        </w:tc>
        <w:tc>
          <w:tcPr>
            <w:tcW w:w="850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1,9</w:t>
            </w:r>
          </w:p>
        </w:tc>
        <w:tc>
          <w:tcPr>
            <w:tcW w:w="851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2,3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2,8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3,2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3,5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3,5</w:t>
            </w:r>
          </w:p>
        </w:tc>
      </w:tr>
      <w:tr w:rsidR="00B335CB" w:rsidRPr="00816EBA" w:rsidTr="007D0529">
        <w:trPr>
          <w:trHeight w:val="511"/>
        </w:trPr>
        <w:tc>
          <w:tcPr>
            <w:tcW w:w="2836" w:type="dxa"/>
          </w:tcPr>
          <w:p w:rsidR="00B335CB" w:rsidRPr="00816EBA" w:rsidRDefault="00B335CB" w:rsidP="00B335CB">
            <w:pPr>
              <w:tabs>
                <w:tab w:val="left" w:pos="163"/>
              </w:tabs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 xml:space="preserve">Рост количества субъектов МСП и самозанятых, воспользовавшихся каким –либо видом поддержки </w:t>
            </w:r>
          </w:p>
        </w:tc>
        <w:tc>
          <w:tcPr>
            <w:tcW w:w="708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%</w:t>
            </w:r>
          </w:p>
        </w:tc>
        <w:tc>
          <w:tcPr>
            <w:tcW w:w="710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1,5</w:t>
            </w:r>
          </w:p>
        </w:tc>
        <w:tc>
          <w:tcPr>
            <w:tcW w:w="850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1,5</w:t>
            </w:r>
          </w:p>
        </w:tc>
        <w:tc>
          <w:tcPr>
            <w:tcW w:w="851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2,1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2,5</w:t>
            </w:r>
          </w:p>
        </w:tc>
        <w:tc>
          <w:tcPr>
            <w:tcW w:w="992" w:type="dxa"/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3,1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3,5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335CB" w:rsidRPr="00816EBA" w:rsidRDefault="00B335CB" w:rsidP="00B335CB">
            <w:pPr>
              <w:tabs>
                <w:tab w:val="left" w:pos="163"/>
              </w:tabs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3,5</w:t>
            </w:r>
          </w:p>
        </w:tc>
      </w:tr>
      <w:tr w:rsidR="00B335CB" w:rsidRPr="00816EBA" w:rsidTr="007D0529">
        <w:tc>
          <w:tcPr>
            <w:tcW w:w="2836" w:type="dxa"/>
            <w:tcBorders>
              <w:bottom w:val="single" w:sz="4" w:space="0" w:color="auto"/>
            </w:tcBorders>
          </w:tcPr>
          <w:p w:rsidR="00B335CB" w:rsidRPr="00816EBA" w:rsidRDefault="00B335CB" w:rsidP="00B335CB">
            <w:pPr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Объем налоговых поступлений по специальным налоговым режимам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Млн. руб.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</w:p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194,48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</w:p>
          <w:p w:rsidR="00B335CB" w:rsidRPr="00816EBA" w:rsidRDefault="00B335CB" w:rsidP="00B335CB">
            <w:pPr>
              <w:jc w:val="center"/>
              <w:rPr>
                <w:sz w:val="18"/>
                <w:szCs w:val="18"/>
              </w:rPr>
            </w:pPr>
            <w:r w:rsidRPr="00816EBA">
              <w:rPr>
                <w:sz w:val="18"/>
                <w:szCs w:val="18"/>
              </w:rPr>
              <w:t>220,23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5CB" w:rsidRPr="00816EBA" w:rsidRDefault="00B335CB" w:rsidP="00B335CB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816EBA">
              <w:rPr>
                <w:color w:val="000000"/>
                <w:sz w:val="18"/>
                <w:szCs w:val="18"/>
              </w:rPr>
              <w:t>180,1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5CB" w:rsidRPr="00816EBA" w:rsidRDefault="00B335CB" w:rsidP="00B335CB">
            <w:pPr>
              <w:jc w:val="center"/>
              <w:rPr>
                <w:color w:val="000000"/>
                <w:sz w:val="18"/>
                <w:szCs w:val="18"/>
              </w:rPr>
            </w:pPr>
            <w:r w:rsidRPr="00816EBA">
              <w:rPr>
                <w:color w:val="000000"/>
                <w:sz w:val="18"/>
                <w:szCs w:val="18"/>
              </w:rPr>
              <w:t>357,6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5CB" w:rsidRPr="00816EBA" w:rsidRDefault="00B335CB" w:rsidP="00B335CB">
            <w:pPr>
              <w:jc w:val="center"/>
              <w:rPr>
                <w:color w:val="000000"/>
                <w:sz w:val="18"/>
                <w:szCs w:val="18"/>
              </w:rPr>
            </w:pPr>
            <w:r w:rsidRPr="00816EBA">
              <w:rPr>
                <w:color w:val="000000"/>
                <w:sz w:val="18"/>
                <w:szCs w:val="18"/>
              </w:rPr>
              <w:t>388,8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5CB" w:rsidRPr="00816EBA" w:rsidRDefault="00B335CB" w:rsidP="00B335CB">
            <w:pPr>
              <w:jc w:val="center"/>
              <w:rPr>
                <w:color w:val="000000"/>
                <w:sz w:val="18"/>
                <w:szCs w:val="18"/>
              </w:rPr>
            </w:pPr>
            <w:r w:rsidRPr="00816EBA">
              <w:rPr>
                <w:color w:val="000000"/>
                <w:sz w:val="18"/>
                <w:szCs w:val="18"/>
              </w:rPr>
              <w:t>419,0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35CB" w:rsidRPr="00816EBA" w:rsidRDefault="00B335CB" w:rsidP="00B335CB">
            <w:pPr>
              <w:jc w:val="center"/>
              <w:rPr>
                <w:color w:val="000000"/>
                <w:sz w:val="18"/>
                <w:szCs w:val="18"/>
              </w:rPr>
            </w:pPr>
            <w:r w:rsidRPr="00816EBA">
              <w:rPr>
                <w:color w:val="000000"/>
                <w:sz w:val="18"/>
                <w:szCs w:val="18"/>
              </w:rPr>
              <w:t>420,0</w:t>
            </w:r>
          </w:p>
        </w:tc>
      </w:tr>
      <w:tr w:rsidR="00B335CB" w:rsidRPr="00816EBA" w:rsidTr="007D052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CB" w:rsidRPr="00816EBA" w:rsidRDefault="00B335CB" w:rsidP="00B335C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5CB" w:rsidRPr="00816EBA" w:rsidRDefault="00B335CB" w:rsidP="00B335CB">
            <w:pPr>
              <w:jc w:val="center"/>
              <w:rPr>
                <w:sz w:val="24"/>
                <w:szCs w:val="24"/>
              </w:rPr>
            </w:pPr>
            <w:r w:rsidRPr="00816EBA">
              <w:rPr>
                <w:sz w:val="26"/>
                <w:szCs w:val="26"/>
              </w:rPr>
              <w:t xml:space="preserve">3. Финансовое обеспечение ведомственного проекта </w:t>
            </w:r>
          </w:p>
        </w:tc>
      </w:tr>
      <w:tr w:rsidR="00B335CB" w:rsidRPr="00816EBA" w:rsidTr="007D0529">
        <w:tc>
          <w:tcPr>
            <w:tcW w:w="2836" w:type="dxa"/>
            <w:tcBorders>
              <w:top w:val="single" w:sz="4" w:space="0" w:color="auto"/>
            </w:tcBorders>
          </w:tcPr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</w:p>
        </w:tc>
        <w:tc>
          <w:tcPr>
            <w:tcW w:w="7087" w:type="dxa"/>
            <w:gridSpan w:val="8"/>
            <w:tcBorders>
              <w:top w:val="single" w:sz="4" w:space="0" w:color="auto"/>
            </w:tcBorders>
          </w:tcPr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Объем финансового обеспечения в целом на реализацию ведомственного проекта программы </w:t>
            </w:r>
            <w:r w:rsidRPr="00816EBA">
              <w:rPr>
                <w:color w:val="000000" w:themeColor="text1"/>
                <w:sz w:val="27"/>
                <w:szCs w:val="27"/>
              </w:rPr>
              <w:t xml:space="preserve">–   </w:t>
            </w:r>
            <w:r w:rsidRPr="008E1F9C">
              <w:rPr>
                <w:color w:val="000000" w:themeColor="text1"/>
                <w:sz w:val="27"/>
                <w:szCs w:val="27"/>
              </w:rPr>
              <w:t xml:space="preserve"> 240 066 001,55   </w:t>
            </w:r>
            <w:r w:rsidRPr="00816EBA">
              <w:rPr>
                <w:color w:val="000000" w:themeColor="text1"/>
                <w:sz w:val="27"/>
                <w:szCs w:val="27"/>
              </w:rPr>
              <w:t xml:space="preserve"> </w:t>
            </w:r>
            <w:r w:rsidRPr="00816EBA">
              <w:rPr>
                <w:sz w:val="27"/>
                <w:szCs w:val="27"/>
              </w:rPr>
              <w:t>руб., в том числе: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2024 год – 44 715 700,00  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2025 год – 32 253 400,00  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2026 год – 40 256 900,00  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2027 год –</w:t>
            </w:r>
            <w:r w:rsidRPr="008E1F9C">
              <w:rPr>
                <w:sz w:val="27"/>
                <w:szCs w:val="27"/>
              </w:rPr>
              <w:t xml:space="preserve"> 40 775 427,50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2028 год –</w:t>
            </w:r>
            <w:r w:rsidRPr="008E1F9C">
              <w:rPr>
                <w:sz w:val="27"/>
                <w:szCs w:val="27"/>
              </w:rPr>
              <w:t xml:space="preserve"> 41 293 378,05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2029 год - 40 771 196,00  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</w:p>
          <w:p w:rsidR="00B335CB" w:rsidRPr="00816EBA" w:rsidRDefault="00B335CB" w:rsidP="00B335CB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   а) за счет средств федерального бюджета – 0 руб.</w:t>
            </w:r>
          </w:p>
          <w:p w:rsidR="00B335CB" w:rsidRPr="00816EBA" w:rsidRDefault="00B335CB" w:rsidP="00B335CB">
            <w:pPr>
              <w:rPr>
                <w:sz w:val="27"/>
                <w:szCs w:val="27"/>
              </w:rPr>
            </w:pP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б) за счет средств республиканского бюджета – 0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в) за счет средств бюджета МР «Ленский район» –  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6C5AB5">
              <w:rPr>
                <w:sz w:val="27"/>
                <w:szCs w:val="27"/>
              </w:rPr>
              <w:t xml:space="preserve">  </w:t>
            </w:r>
            <w:r w:rsidRPr="00C15A97">
              <w:rPr>
                <w:sz w:val="27"/>
                <w:szCs w:val="27"/>
              </w:rPr>
              <w:t xml:space="preserve"> 62 294 805,55   </w:t>
            </w:r>
            <w:r w:rsidRPr="006C5AB5">
              <w:rPr>
                <w:sz w:val="27"/>
                <w:szCs w:val="27"/>
              </w:rPr>
              <w:t xml:space="preserve"> </w:t>
            </w:r>
            <w:r w:rsidRPr="00816EBA">
              <w:rPr>
                <w:sz w:val="27"/>
                <w:szCs w:val="27"/>
              </w:rPr>
              <w:t>руб., в том числе по годам: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2024 год – 18 715 700,00  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2025 год – 5 253 400,00  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2026 год – 12 756 900,00  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2027 год –</w:t>
            </w:r>
            <w:r w:rsidRPr="00C15A97">
              <w:rPr>
                <w:sz w:val="27"/>
                <w:szCs w:val="27"/>
              </w:rPr>
              <w:t xml:space="preserve"> 12 775 427,50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2028 год –</w:t>
            </w:r>
            <w:r w:rsidRPr="00C15A97">
              <w:rPr>
                <w:sz w:val="27"/>
                <w:szCs w:val="27"/>
              </w:rPr>
              <w:t xml:space="preserve"> 12 793 378,05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2029 год - 12 271 196,00  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г) за счет средств бюджетов поселений – 0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д) за счет внебюджетных с</w:t>
            </w:r>
            <w:r>
              <w:rPr>
                <w:sz w:val="27"/>
                <w:szCs w:val="27"/>
              </w:rPr>
              <w:t xml:space="preserve">редств – </w:t>
            </w:r>
            <w:r w:rsidRPr="00816EBA">
              <w:rPr>
                <w:sz w:val="27"/>
                <w:szCs w:val="27"/>
              </w:rPr>
              <w:t>165 500 000,00   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2024 год – 26 000 000,00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2025 год – 27 000 000,00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2026 год – 27 500 000,00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2027 год – 28 000 000,00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2028 год – 28 500 000,00 руб.</w:t>
            </w:r>
          </w:p>
          <w:p w:rsidR="00B335CB" w:rsidRPr="00816EBA" w:rsidRDefault="00B335CB" w:rsidP="00B335CB">
            <w:pPr>
              <w:ind w:left="157"/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2029 год – 28 500 000,00 руб. </w:t>
            </w:r>
          </w:p>
        </w:tc>
      </w:tr>
    </w:tbl>
    <w:p w:rsidR="00816EBA" w:rsidRPr="00816EBA" w:rsidRDefault="00816EBA" w:rsidP="00816EBA">
      <w:pPr>
        <w:spacing w:line="360" w:lineRule="auto"/>
        <w:rPr>
          <w:rFonts w:eastAsia="Calibri"/>
          <w:sz w:val="26"/>
          <w:szCs w:val="26"/>
        </w:rPr>
      </w:pPr>
    </w:p>
    <w:p w:rsidR="00816EBA" w:rsidRPr="00816EBA" w:rsidRDefault="00816EBA" w:rsidP="00816EBA">
      <w:pPr>
        <w:spacing w:line="276" w:lineRule="auto"/>
        <w:jc w:val="center"/>
        <w:rPr>
          <w:b/>
          <w:sz w:val="26"/>
          <w:szCs w:val="26"/>
        </w:rPr>
      </w:pPr>
      <w:r w:rsidRPr="00816EBA">
        <w:rPr>
          <w:b/>
          <w:sz w:val="26"/>
          <w:szCs w:val="26"/>
        </w:rPr>
        <w:t>Паспорт комплекса процессных мероприятий</w:t>
      </w:r>
    </w:p>
    <w:p w:rsidR="00816EBA" w:rsidRPr="00816EBA" w:rsidRDefault="00816EBA" w:rsidP="00816EBA">
      <w:pPr>
        <w:spacing w:line="276" w:lineRule="auto"/>
        <w:jc w:val="center"/>
        <w:rPr>
          <w:b/>
          <w:sz w:val="26"/>
          <w:szCs w:val="26"/>
        </w:rPr>
      </w:pPr>
    </w:p>
    <w:tbl>
      <w:tblPr>
        <w:tblW w:w="9998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11"/>
        <w:gridCol w:w="7087"/>
      </w:tblGrid>
      <w:tr w:rsidR="00816EBA" w:rsidRPr="00816EBA" w:rsidTr="00816EBA">
        <w:tc>
          <w:tcPr>
            <w:tcW w:w="9998" w:type="dxa"/>
            <w:gridSpan w:val="2"/>
          </w:tcPr>
          <w:p w:rsidR="00816EBA" w:rsidRPr="00816EBA" w:rsidRDefault="00816EBA" w:rsidP="00816EBA">
            <w:pPr>
              <w:jc w:val="center"/>
              <w:rPr>
                <w:b/>
                <w:sz w:val="26"/>
                <w:szCs w:val="26"/>
              </w:rPr>
            </w:pPr>
            <w:r w:rsidRPr="00816EBA">
              <w:rPr>
                <w:b/>
                <w:sz w:val="26"/>
                <w:szCs w:val="26"/>
              </w:rPr>
              <w:t>1. Общие положения</w:t>
            </w:r>
          </w:p>
        </w:tc>
      </w:tr>
      <w:tr w:rsidR="00816EBA" w:rsidRPr="00816EBA" w:rsidTr="00C23609">
        <w:tc>
          <w:tcPr>
            <w:tcW w:w="2911" w:type="dxa"/>
          </w:tcPr>
          <w:p w:rsidR="00816EBA" w:rsidRPr="00816EBA" w:rsidRDefault="00816EBA" w:rsidP="00816EBA">
            <w:pPr>
              <w:rPr>
                <w:sz w:val="26"/>
                <w:szCs w:val="26"/>
              </w:rPr>
            </w:pPr>
            <w:r w:rsidRPr="00816EBA">
              <w:rPr>
                <w:sz w:val="26"/>
                <w:szCs w:val="26"/>
              </w:rPr>
              <w:t>Ответственный за выполнение структурного элемента</w:t>
            </w:r>
          </w:p>
        </w:tc>
        <w:tc>
          <w:tcPr>
            <w:tcW w:w="7087" w:type="dxa"/>
          </w:tcPr>
          <w:p w:rsidR="00816EBA" w:rsidRPr="00816EBA" w:rsidRDefault="00816EBA" w:rsidP="00816EBA">
            <w:pPr>
              <w:rPr>
                <w:sz w:val="26"/>
                <w:szCs w:val="26"/>
              </w:rPr>
            </w:pPr>
            <w:r w:rsidRPr="00816EBA">
              <w:rPr>
                <w:sz w:val="26"/>
                <w:szCs w:val="26"/>
              </w:rPr>
              <w:t xml:space="preserve">МКУ «Бизнес-инкубатор Ленского района» </w:t>
            </w:r>
          </w:p>
        </w:tc>
      </w:tr>
      <w:tr w:rsidR="00816EBA" w:rsidRPr="00816EBA" w:rsidTr="00C23609">
        <w:tc>
          <w:tcPr>
            <w:tcW w:w="2911" w:type="dxa"/>
          </w:tcPr>
          <w:p w:rsidR="00816EBA" w:rsidRPr="00816EBA" w:rsidRDefault="00816EBA" w:rsidP="00816EBA">
            <w:pPr>
              <w:rPr>
                <w:sz w:val="26"/>
                <w:szCs w:val="26"/>
              </w:rPr>
            </w:pPr>
            <w:r w:rsidRPr="00816EBA">
              <w:rPr>
                <w:sz w:val="26"/>
                <w:szCs w:val="26"/>
              </w:rPr>
              <w:t>Связь с муниципальной программой</w:t>
            </w:r>
          </w:p>
        </w:tc>
        <w:tc>
          <w:tcPr>
            <w:tcW w:w="7087" w:type="dxa"/>
          </w:tcPr>
          <w:p w:rsidR="00816EBA" w:rsidRPr="00816EBA" w:rsidRDefault="00816EBA" w:rsidP="00816EBA">
            <w:pPr>
              <w:rPr>
                <w:sz w:val="26"/>
                <w:szCs w:val="26"/>
              </w:rPr>
            </w:pPr>
            <w:r w:rsidRPr="00816EBA">
              <w:rPr>
                <w:sz w:val="26"/>
                <w:szCs w:val="26"/>
              </w:rPr>
              <w:t>Муниципальная программа «Развитие предпринимательства Ленского района»</w:t>
            </w:r>
          </w:p>
        </w:tc>
      </w:tr>
      <w:tr w:rsidR="00816EBA" w:rsidRPr="00816EBA" w:rsidTr="00816EBA">
        <w:trPr>
          <w:trHeight w:val="544"/>
        </w:trPr>
        <w:tc>
          <w:tcPr>
            <w:tcW w:w="9998" w:type="dxa"/>
            <w:gridSpan w:val="2"/>
          </w:tcPr>
          <w:p w:rsidR="00816EBA" w:rsidRPr="00816EBA" w:rsidRDefault="00816EBA" w:rsidP="00816EBA">
            <w:pPr>
              <w:jc w:val="center"/>
              <w:rPr>
                <w:b/>
                <w:sz w:val="26"/>
                <w:szCs w:val="26"/>
              </w:rPr>
            </w:pPr>
            <w:r w:rsidRPr="00816EBA">
              <w:rPr>
                <w:b/>
                <w:sz w:val="26"/>
                <w:szCs w:val="26"/>
              </w:rPr>
              <w:lastRenderedPageBreak/>
              <w:t>2. Финансовое обеспечение комплекса процессных мероприятий</w:t>
            </w:r>
          </w:p>
        </w:tc>
      </w:tr>
      <w:tr w:rsidR="00816EBA" w:rsidRPr="00816EBA" w:rsidTr="00C23609">
        <w:tc>
          <w:tcPr>
            <w:tcW w:w="2911" w:type="dxa"/>
          </w:tcPr>
          <w:p w:rsidR="00816EBA" w:rsidRPr="00816EBA" w:rsidRDefault="00816EBA" w:rsidP="00816EB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7" w:type="dxa"/>
          </w:tcPr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Объемы финансового обеспечения в целом на реализацию структурного элемента -</w:t>
            </w:r>
            <w:r w:rsidR="008156B3" w:rsidRPr="008156B3">
              <w:rPr>
                <w:sz w:val="27"/>
                <w:szCs w:val="27"/>
              </w:rPr>
              <w:t xml:space="preserve"> </w:t>
            </w:r>
            <w:r w:rsidR="0096596D" w:rsidRPr="0096596D">
              <w:rPr>
                <w:sz w:val="27"/>
                <w:szCs w:val="27"/>
              </w:rPr>
              <w:t xml:space="preserve"> </w:t>
            </w:r>
            <w:r w:rsidR="00D76E63" w:rsidRPr="00D76E63">
              <w:rPr>
                <w:sz w:val="27"/>
                <w:szCs w:val="27"/>
              </w:rPr>
              <w:t xml:space="preserve"> 101 895 782,79   </w:t>
            </w:r>
            <w:r w:rsidRPr="00816EBA">
              <w:rPr>
                <w:sz w:val="27"/>
                <w:szCs w:val="27"/>
              </w:rPr>
              <w:t>рублей, в том числе: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2024 год – 15 997 554,00 руб.</w:t>
            </w:r>
          </w:p>
          <w:p w:rsid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2025 год – 17 055 592,04   руб.</w:t>
            </w:r>
          </w:p>
          <w:p w:rsidR="0096596D" w:rsidRPr="00816EBA" w:rsidRDefault="0096596D" w:rsidP="00816EB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2026 год - </w:t>
            </w:r>
            <w:r w:rsidRPr="0096596D">
              <w:rPr>
                <w:sz w:val="27"/>
                <w:szCs w:val="27"/>
              </w:rPr>
              <w:t xml:space="preserve"> 16 763 177,85   </w:t>
            </w:r>
            <w:r>
              <w:rPr>
                <w:sz w:val="27"/>
                <w:szCs w:val="27"/>
              </w:rPr>
              <w:t>руб.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2027 год –</w:t>
            </w:r>
            <w:r w:rsidR="005308DE" w:rsidRPr="005308DE">
              <w:rPr>
                <w:sz w:val="27"/>
                <w:szCs w:val="27"/>
              </w:rPr>
              <w:t xml:space="preserve"> 16 632 212,15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2028 год –</w:t>
            </w:r>
            <w:r w:rsidR="00E306DC" w:rsidRPr="00E306DC">
              <w:rPr>
                <w:sz w:val="27"/>
                <w:szCs w:val="27"/>
              </w:rPr>
              <w:t xml:space="preserve"> 16 641 175,27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2029 год - </w:t>
            </w:r>
            <w:r w:rsidR="00C06832" w:rsidRPr="00C06832">
              <w:rPr>
                <w:sz w:val="27"/>
                <w:szCs w:val="27"/>
              </w:rPr>
              <w:t xml:space="preserve">18 806 071,48 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а) за счет средств федерального бюджета - 0 рублей. 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б) за счет средств государственного бюджета РС(Я) – 0 рублей. 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в) за счет средств бюджета МР «Ленский район»</w:t>
            </w:r>
            <w:r w:rsidR="00E306DC">
              <w:rPr>
                <w:sz w:val="27"/>
                <w:szCs w:val="27"/>
              </w:rPr>
              <w:t xml:space="preserve"> - </w:t>
            </w:r>
            <w:r w:rsidR="00C13898" w:rsidRPr="00C13898">
              <w:rPr>
                <w:sz w:val="27"/>
                <w:szCs w:val="27"/>
              </w:rPr>
              <w:t xml:space="preserve">  </w:t>
            </w:r>
            <w:r w:rsidR="00E306DC" w:rsidRPr="00E306DC">
              <w:rPr>
                <w:sz w:val="27"/>
                <w:szCs w:val="27"/>
              </w:rPr>
              <w:t xml:space="preserve"> </w:t>
            </w:r>
            <w:r w:rsidR="008D0843">
              <w:rPr>
                <w:sz w:val="27"/>
                <w:szCs w:val="27"/>
              </w:rPr>
              <w:t xml:space="preserve">                      </w:t>
            </w:r>
            <w:r w:rsidR="00D76E63" w:rsidRPr="00D76E63">
              <w:rPr>
                <w:sz w:val="27"/>
                <w:szCs w:val="27"/>
              </w:rPr>
              <w:t xml:space="preserve"> 101 895 782,79   </w:t>
            </w:r>
            <w:r w:rsidRPr="00816EBA">
              <w:rPr>
                <w:sz w:val="27"/>
                <w:szCs w:val="27"/>
              </w:rPr>
              <w:t>рублей, в том числе: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2024 год – 15 997 554,00 руб.</w:t>
            </w:r>
          </w:p>
          <w:p w:rsidR="00816EBA" w:rsidRPr="00816EBA" w:rsidRDefault="00816EBA" w:rsidP="00816EBA">
            <w:pPr>
              <w:rPr>
                <w:color w:val="FF0000"/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2025 год – 17 055 592,04   </w:t>
            </w:r>
            <w:r w:rsidRPr="00816EBA">
              <w:rPr>
                <w:color w:val="000000" w:themeColor="text1"/>
                <w:sz w:val="27"/>
                <w:szCs w:val="27"/>
              </w:rPr>
              <w:t>руб.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2026 год – 16 763 177,85   руб.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>2027 год –</w:t>
            </w:r>
            <w:r w:rsidR="00C13898">
              <w:rPr>
                <w:sz w:val="27"/>
                <w:szCs w:val="27"/>
              </w:rPr>
              <w:t xml:space="preserve"> </w:t>
            </w:r>
            <w:r w:rsidR="005753EE" w:rsidRPr="005753EE">
              <w:rPr>
                <w:sz w:val="27"/>
                <w:szCs w:val="27"/>
              </w:rPr>
              <w:t xml:space="preserve"> 16 632 212,15   </w:t>
            </w:r>
            <w:r w:rsidR="00C13898" w:rsidRPr="00C13898">
              <w:rPr>
                <w:sz w:val="27"/>
                <w:szCs w:val="27"/>
              </w:rPr>
              <w:t xml:space="preserve"> </w:t>
            </w:r>
            <w:r w:rsidRPr="00816EBA">
              <w:rPr>
                <w:sz w:val="27"/>
                <w:szCs w:val="27"/>
              </w:rPr>
              <w:t>руб.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2028 год –   </w:t>
            </w:r>
            <w:r w:rsidR="00CA5B1A" w:rsidRPr="00CA5B1A">
              <w:rPr>
                <w:sz w:val="27"/>
                <w:szCs w:val="27"/>
              </w:rPr>
              <w:t xml:space="preserve">16 641 175,27   </w:t>
            </w:r>
            <w:r w:rsidRPr="00816EBA">
              <w:rPr>
                <w:sz w:val="27"/>
                <w:szCs w:val="27"/>
              </w:rPr>
              <w:t>руб.</w:t>
            </w:r>
          </w:p>
          <w:p w:rsidR="00816EBA" w:rsidRPr="00816EBA" w:rsidRDefault="00C13898" w:rsidP="00816EBA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2029 год -</w:t>
            </w:r>
            <w:r w:rsidR="00D76E63" w:rsidRPr="00D76E63">
              <w:rPr>
                <w:sz w:val="27"/>
                <w:szCs w:val="27"/>
              </w:rPr>
              <w:t xml:space="preserve"> 18 806 071,48   </w:t>
            </w:r>
            <w:r>
              <w:rPr>
                <w:sz w:val="27"/>
                <w:szCs w:val="27"/>
              </w:rPr>
              <w:t xml:space="preserve"> </w:t>
            </w:r>
            <w:r w:rsidR="002A3C4E">
              <w:rPr>
                <w:sz w:val="27"/>
                <w:szCs w:val="27"/>
              </w:rPr>
              <w:t>руб.</w:t>
            </w:r>
            <w:r w:rsidR="00816EBA" w:rsidRPr="00816EBA">
              <w:rPr>
                <w:sz w:val="27"/>
                <w:szCs w:val="27"/>
              </w:rPr>
              <w:t xml:space="preserve"> 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  <w:r w:rsidRPr="00816EBA">
              <w:rPr>
                <w:sz w:val="27"/>
                <w:szCs w:val="27"/>
              </w:rPr>
              <w:t xml:space="preserve">г) за счет средств бюджетов поселений - 0 рублей. </w:t>
            </w:r>
          </w:p>
          <w:p w:rsidR="00816EBA" w:rsidRPr="00816EBA" w:rsidRDefault="00816EBA" w:rsidP="00816EBA">
            <w:pPr>
              <w:rPr>
                <w:sz w:val="27"/>
                <w:szCs w:val="27"/>
              </w:rPr>
            </w:pPr>
          </w:p>
          <w:p w:rsidR="00816EBA" w:rsidRPr="00816EBA" w:rsidRDefault="00816EBA" w:rsidP="00816EBA">
            <w:pPr>
              <w:rPr>
                <w:sz w:val="26"/>
                <w:szCs w:val="26"/>
              </w:rPr>
            </w:pPr>
            <w:r w:rsidRPr="00816EBA">
              <w:rPr>
                <w:sz w:val="27"/>
                <w:szCs w:val="27"/>
              </w:rPr>
              <w:t>д) за счет внебюджетных средств - 0 рублей</w:t>
            </w:r>
            <w:r w:rsidRPr="00816EBA">
              <w:rPr>
                <w:sz w:val="26"/>
                <w:szCs w:val="26"/>
              </w:rPr>
              <w:t xml:space="preserve">. </w:t>
            </w:r>
          </w:p>
          <w:p w:rsidR="00816EBA" w:rsidRPr="00816EBA" w:rsidRDefault="00816EBA" w:rsidP="00816EBA">
            <w:pPr>
              <w:rPr>
                <w:sz w:val="26"/>
                <w:szCs w:val="26"/>
              </w:rPr>
            </w:pPr>
          </w:p>
        </w:tc>
      </w:tr>
    </w:tbl>
    <w:p w:rsidR="00DA7E43" w:rsidRDefault="00013C9D" w:rsidP="008349E8">
      <w:pPr>
        <w:jc w:val="center"/>
        <w:rPr>
          <w:sz w:val="28"/>
          <w:szCs w:val="28"/>
        </w:rPr>
      </w:pPr>
      <w:r w:rsidRPr="00C46F04">
        <w:rPr>
          <w:sz w:val="28"/>
          <w:szCs w:val="28"/>
        </w:rPr>
        <w:t xml:space="preserve">                                                                                                                       </w:t>
      </w:r>
      <w:r w:rsidR="00521F83">
        <w:rPr>
          <w:sz w:val="28"/>
          <w:szCs w:val="28"/>
        </w:rPr>
        <w:t xml:space="preserve">                           </w:t>
      </w:r>
    </w:p>
    <w:p w:rsidR="00DA7E43" w:rsidRDefault="00DA7E43" w:rsidP="008349E8">
      <w:pPr>
        <w:jc w:val="center"/>
        <w:rPr>
          <w:sz w:val="28"/>
          <w:szCs w:val="28"/>
        </w:rPr>
      </w:pPr>
    </w:p>
    <w:p w:rsidR="00DA7E43" w:rsidRDefault="00DA7E43" w:rsidP="008349E8">
      <w:pPr>
        <w:jc w:val="center"/>
        <w:rPr>
          <w:sz w:val="28"/>
          <w:szCs w:val="28"/>
        </w:rPr>
      </w:pPr>
    </w:p>
    <w:p w:rsidR="00DA7E43" w:rsidRDefault="00DA7E43" w:rsidP="001E4A19">
      <w:pPr>
        <w:rPr>
          <w:sz w:val="28"/>
          <w:szCs w:val="28"/>
        </w:rPr>
      </w:pPr>
    </w:p>
    <w:p w:rsidR="00DA7E43" w:rsidRDefault="00DA7E43" w:rsidP="008349E8">
      <w:pPr>
        <w:jc w:val="center"/>
        <w:rPr>
          <w:sz w:val="28"/>
          <w:szCs w:val="28"/>
        </w:rPr>
      </w:pPr>
    </w:p>
    <w:p w:rsidR="00530F50" w:rsidRDefault="00530F50" w:rsidP="00530F50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 управления инвестиционной</w:t>
      </w:r>
    </w:p>
    <w:p w:rsidR="00013C9D" w:rsidRDefault="00530F50" w:rsidP="00530F50">
      <w:pPr>
        <w:ind w:left="-284"/>
      </w:pPr>
      <w:r>
        <w:rPr>
          <w:b/>
          <w:sz w:val="28"/>
          <w:szCs w:val="28"/>
        </w:rPr>
        <w:t>и экономической политики                                                          О.А. Кондратьева</w:t>
      </w:r>
    </w:p>
    <w:p w:rsidR="00F635A6" w:rsidRDefault="00F635A6" w:rsidP="00FE44BE">
      <w:pPr>
        <w:rPr>
          <w:sz w:val="28"/>
          <w:szCs w:val="28"/>
        </w:rPr>
        <w:sectPr w:rsidR="00F635A6" w:rsidSect="00F635A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82D5F" w:rsidRDefault="00382D5F" w:rsidP="00FE44BE">
      <w:pPr>
        <w:rPr>
          <w:b/>
          <w:sz w:val="28"/>
          <w:szCs w:val="28"/>
        </w:rPr>
      </w:pPr>
    </w:p>
    <w:tbl>
      <w:tblPr>
        <w:tblStyle w:val="a6"/>
        <w:tblW w:w="15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57"/>
        <w:gridCol w:w="7558"/>
      </w:tblGrid>
      <w:tr w:rsidR="00382D5F" w:rsidRPr="00A24D32" w:rsidTr="00303053">
        <w:trPr>
          <w:trHeight w:val="899"/>
        </w:trPr>
        <w:tc>
          <w:tcPr>
            <w:tcW w:w="7557" w:type="dxa"/>
          </w:tcPr>
          <w:p w:rsidR="00382D5F" w:rsidRPr="00A24D32" w:rsidRDefault="00382D5F" w:rsidP="00AB2823">
            <w:pPr>
              <w:tabs>
                <w:tab w:val="left" w:pos="8826"/>
                <w:tab w:val="left" w:pos="9251"/>
                <w:tab w:val="left" w:pos="9676"/>
              </w:tabs>
              <w:ind w:left="1823" w:firstLine="1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</w:t>
            </w:r>
          </w:p>
          <w:p w:rsidR="00382D5F" w:rsidRPr="00A24D32" w:rsidRDefault="00382D5F" w:rsidP="00AB2823">
            <w:pPr>
              <w:tabs>
                <w:tab w:val="left" w:pos="8826"/>
                <w:tab w:val="left" w:pos="9251"/>
                <w:tab w:val="left" w:pos="9676"/>
              </w:tabs>
              <w:ind w:left="1823" w:firstLine="1134"/>
              <w:rPr>
                <w:sz w:val="28"/>
                <w:szCs w:val="28"/>
              </w:rPr>
            </w:pPr>
          </w:p>
        </w:tc>
        <w:tc>
          <w:tcPr>
            <w:tcW w:w="7558" w:type="dxa"/>
          </w:tcPr>
          <w:p w:rsidR="00382D5F" w:rsidRPr="00A24D32" w:rsidRDefault="00382D5F" w:rsidP="0017439E">
            <w:pPr>
              <w:tabs>
                <w:tab w:val="left" w:pos="8826"/>
                <w:tab w:val="left" w:pos="9251"/>
                <w:tab w:val="left" w:pos="9676"/>
              </w:tabs>
              <w:ind w:left="1833" w:firstLine="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</w:t>
            </w:r>
            <w:r w:rsidR="007D0529">
              <w:rPr>
                <w:sz w:val="28"/>
                <w:szCs w:val="28"/>
              </w:rPr>
              <w:t xml:space="preserve">                           </w:t>
            </w:r>
            <w:r w:rsidRPr="00382D5F">
              <w:rPr>
                <w:sz w:val="28"/>
                <w:szCs w:val="28"/>
              </w:rPr>
              <w:t xml:space="preserve">Приложение № 2                                                                                            </w:t>
            </w:r>
            <w:r w:rsidR="00EB1905">
              <w:rPr>
                <w:sz w:val="28"/>
                <w:szCs w:val="28"/>
              </w:rPr>
              <w:t xml:space="preserve">                               </w:t>
            </w:r>
            <w:r w:rsidRPr="00382D5F">
              <w:rPr>
                <w:sz w:val="28"/>
                <w:szCs w:val="28"/>
              </w:rPr>
              <w:t>к постановлению</w:t>
            </w:r>
            <w:r w:rsidRPr="00A24D32">
              <w:rPr>
                <w:sz w:val="28"/>
                <w:szCs w:val="28"/>
              </w:rPr>
              <w:t xml:space="preserve"> </w:t>
            </w:r>
            <w:r w:rsidR="0017439E">
              <w:rPr>
                <w:sz w:val="28"/>
                <w:szCs w:val="28"/>
              </w:rPr>
              <w:t>от "29</w:t>
            </w:r>
            <w:r w:rsidRPr="00A24D32">
              <w:rPr>
                <w:sz w:val="28"/>
                <w:szCs w:val="28"/>
              </w:rPr>
              <w:t>"</w:t>
            </w:r>
            <w:r w:rsidR="0017439E">
              <w:rPr>
                <w:sz w:val="28"/>
                <w:szCs w:val="28"/>
              </w:rPr>
              <w:t xml:space="preserve"> октября </w:t>
            </w:r>
            <w:r w:rsidRPr="00A24D32">
              <w:rPr>
                <w:sz w:val="28"/>
                <w:szCs w:val="28"/>
              </w:rPr>
              <w:t xml:space="preserve">2026 г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</w:t>
            </w:r>
            <w:r w:rsidRPr="00A24D32">
              <w:rPr>
                <w:sz w:val="28"/>
                <w:szCs w:val="28"/>
              </w:rPr>
              <w:t>№</w:t>
            </w:r>
            <w:r w:rsidR="0017439E">
              <w:rPr>
                <w:sz w:val="28"/>
                <w:szCs w:val="28"/>
              </w:rPr>
              <w:t xml:space="preserve"> </w:t>
            </w:r>
            <w:r w:rsidR="0017439E" w:rsidRPr="0017439E">
              <w:rPr>
                <w:sz w:val="28"/>
                <w:szCs w:val="28"/>
              </w:rPr>
              <w:t xml:space="preserve">01-03-694/6                        </w:t>
            </w:r>
          </w:p>
        </w:tc>
      </w:tr>
    </w:tbl>
    <w:p w:rsidR="003F085C" w:rsidRDefault="003F085C" w:rsidP="008810C5">
      <w:pPr>
        <w:rPr>
          <w:sz w:val="28"/>
          <w:szCs w:val="28"/>
        </w:rPr>
      </w:pPr>
    </w:p>
    <w:tbl>
      <w:tblPr>
        <w:tblW w:w="14884" w:type="dxa"/>
        <w:tblLayout w:type="fixed"/>
        <w:tblLook w:val="04A0" w:firstRow="1" w:lastRow="0" w:firstColumn="1" w:lastColumn="0" w:noHBand="0" w:noVBand="1"/>
      </w:tblPr>
      <w:tblGrid>
        <w:gridCol w:w="636"/>
        <w:gridCol w:w="3475"/>
        <w:gridCol w:w="1134"/>
        <w:gridCol w:w="1418"/>
        <w:gridCol w:w="1417"/>
        <w:gridCol w:w="1418"/>
        <w:gridCol w:w="1275"/>
        <w:gridCol w:w="1418"/>
        <w:gridCol w:w="1276"/>
        <w:gridCol w:w="1417"/>
      </w:tblGrid>
      <w:tr w:rsidR="008349E8" w:rsidRPr="008349E8" w:rsidTr="00E74983">
        <w:trPr>
          <w:trHeight w:val="315"/>
        </w:trPr>
        <w:tc>
          <w:tcPr>
            <w:tcW w:w="1346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  <w:r w:rsidRPr="00EC6C2D">
              <w:rPr>
                <w:b/>
                <w:color w:val="000000"/>
                <w:sz w:val="24"/>
                <w:szCs w:val="24"/>
              </w:rPr>
              <w:t>Сведения о показателях (индикаторах) муниципальной программы и их значениях</w:t>
            </w:r>
          </w:p>
          <w:p w:rsidR="00EC6C2D" w:rsidRPr="00EC6C2D" w:rsidRDefault="00EC6C2D" w:rsidP="008349E8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349E8" w:rsidRPr="008349E8" w:rsidTr="00E74983">
        <w:trPr>
          <w:trHeight w:val="323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№</w:t>
            </w:r>
          </w:p>
        </w:tc>
        <w:tc>
          <w:tcPr>
            <w:tcW w:w="3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Наименование показателя (индикатора)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Ед. изм.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Ответственный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Значения показателей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8349E8">
              <w:rPr>
                <w:color w:val="000000"/>
              </w:rPr>
              <w:t> </w:t>
            </w:r>
          </w:p>
        </w:tc>
      </w:tr>
      <w:tr w:rsidR="008349E8" w:rsidRPr="008349E8" w:rsidTr="00E74983">
        <w:trPr>
          <w:trHeight w:val="398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3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2025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2028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2029</w:t>
            </w:r>
          </w:p>
        </w:tc>
      </w:tr>
      <w:tr w:rsidR="007D0529" w:rsidRPr="008349E8" w:rsidTr="00E74983">
        <w:trPr>
          <w:trHeight w:val="672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0529" w:rsidRPr="008349E8" w:rsidRDefault="007D0529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8349E8">
              <w:rPr>
                <w:color w:val="000000"/>
              </w:rPr>
              <w:t> 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529" w:rsidRPr="008349E8" w:rsidRDefault="007D0529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8349E8">
              <w:rPr>
                <w:color w:val="000000"/>
              </w:rPr>
              <w:t xml:space="preserve">Муниципальная программа "Развитие предпринимательства Ленского района»             </w:t>
            </w:r>
          </w:p>
        </w:tc>
        <w:tc>
          <w:tcPr>
            <w:tcW w:w="1077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0529" w:rsidRPr="008349E8" w:rsidRDefault="007D0529" w:rsidP="008349E8">
            <w:pPr>
              <w:widowControl/>
              <w:autoSpaceDE/>
              <w:autoSpaceDN/>
              <w:adjustRightInd/>
              <w:rPr>
                <w:rFonts w:ascii="Calibri" w:hAnsi="Calibri" w:cs="Calibri"/>
                <w:color w:val="000000"/>
              </w:rPr>
            </w:pPr>
            <w:r w:rsidRPr="008349E8">
              <w:rPr>
                <w:rFonts w:ascii="Calibri" w:hAnsi="Calibri" w:cs="Calibri"/>
                <w:color w:val="000000"/>
              </w:rPr>
              <w:t> </w:t>
            </w:r>
          </w:p>
          <w:p w:rsidR="007D0529" w:rsidRPr="008349E8" w:rsidRDefault="007D0529" w:rsidP="007D0529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Ведомственный проект "Создание благоприятных условий для развития предпринимательства"</w:t>
            </w:r>
          </w:p>
          <w:p w:rsidR="007D0529" w:rsidRPr="008349E8" w:rsidRDefault="007D0529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8349E8">
              <w:rPr>
                <w:color w:val="000000"/>
              </w:rPr>
              <w:t> </w:t>
            </w:r>
          </w:p>
        </w:tc>
      </w:tr>
      <w:tr w:rsidR="008349E8" w:rsidRPr="008349E8" w:rsidTr="00E74983">
        <w:trPr>
          <w:trHeight w:val="683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</w:pPr>
            <w:r w:rsidRPr="008349E8">
              <w:t>Количество субъектов   малого и среднего  предпринимательства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ед.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УИЭП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1224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1261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1338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1352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1365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1414</w:t>
            </w:r>
          </w:p>
        </w:tc>
      </w:tr>
      <w:tr w:rsidR="008349E8" w:rsidRPr="008349E8" w:rsidTr="00E74983">
        <w:trPr>
          <w:trHeight w:val="443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</w:pPr>
            <w:r w:rsidRPr="008349E8">
              <w:t>Число малых предприятий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ед.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УИЭП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247</w:t>
            </w:r>
          </w:p>
        </w:tc>
      </w:tr>
      <w:tr w:rsidR="008349E8" w:rsidRPr="008349E8" w:rsidTr="00E74983">
        <w:trPr>
          <w:trHeight w:val="469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3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</w:pPr>
            <w:r w:rsidRPr="008349E8">
              <w:t>Оборот  малых  предприятий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8349E8">
              <w:rPr>
                <w:color w:val="000000"/>
              </w:rPr>
              <w:t>млн.руб</w:t>
            </w:r>
            <w:proofErr w:type="spellEnd"/>
            <w:r w:rsidRPr="008349E8">
              <w:rPr>
                <w:color w:val="000000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УИЭП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 xml:space="preserve">     5 009,18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 xml:space="preserve">     5 184,50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 xml:space="preserve">     5 386,69 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 xml:space="preserve">    5 494,42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 xml:space="preserve">     5 604,31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5 750,32</w:t>
            </w:r>
          </w:p>
        </w:tc>
      </w:tr>
      <w:tr w:rsidR="008349E8" w:rsidRPr="008349E8" w:rsidTr="00E74983">
        <w:trPr>
          <w:trHeight w:val="612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4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</w:pPr>
            <w:r w:rsidRPr="008349E8">
              <w:t>Среднесписочная численность работников малых предприятий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чел.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УИЭП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840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845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855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860</w:t>
            </w:r>
          </w:p>
        </w:tc>
      </w:tr>
      <w:tr w:rsidR="008349E8" w:rsidRPr="008349E8" w:rsidTr="00E74983">
        <w:trPr>
          <w:trHeight w:val="9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5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</w:pPr>
            <w:r w:rsidRPr="008349E8">
              <w:t>Доля занятых в малом и среднем предпринимательстве в общей численности занятых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УИЭП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6,37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6,45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6,46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6,46</w:t>
            </w:r>
          </w:p>
        </w:tc>
      </w:tr>
      <w:tr w:rsidR="008349E8" w:rsidRPr="008349E8" w:rsidTr="00E74983">
        <w:trPr>
          <w:trHeight w:val="912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6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8349E8">
              <w:rPr>
                <w:color w:val="000000"/>
              </w:rPr>
              <w:t>Количество резидентов бизнес-инкубатора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ед.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МКУ "Бизнес - инкубатор Ленского района"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15</w:t>
            </w:r>
          </w:p>
        </w:tc>
      </w:tr>
      <w:tr w:rsidR="008349E8" w:rsidRPr="008349E8" w:rsidTr="00E74983">
        <w:trPr>
          <w:trHeight w:val="998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7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8349E8">
              <w:rPr>
                <w:color w:val="000000"/>
              </w:rPr>
              <w:t xml:space="preserve">Количество субъектов малого и среднего предпринимательства получивших консультационную поддержку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МКУ "Бизнес - инкубатор Ленского района"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49</w:t>
            </w:r>
          </w:p>
        </w:tc>
      </w:tr>
      <w:tr w:rsidR="008349E8" w:rsidRPr="008349E8" w:rsidTr="00E74983">
        <w:trPr>
          <w:trHeight w:val="9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lastRenderedPageBreak/>
              <w:t>8</w:t>
            </w:r>
          </w:p>
        </w:tc>
        <w:tc>
          <w:tcPr>
            <w:tcW w:w="3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8349E8">
              <w:rPr>
                <w:color w:val="000000"/>
              </w:rPr>
              <w:t xml:space="preserve">Количество физических лиц, субъектов малого и среднего предпринимательства получивших образовательную поддержку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 xml:space="preserve">ед.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МКУ "Бизнес - инкубатор Ленского района"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184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190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195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B94C09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B94C09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B94C09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8349E8" w:rsidRPr="008349E8" w:rsidTr="00E74983">
        <w:trPr>
          <w:trHeight w:val="12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9</w:t>
            </w:r>
          </w:p>
        </w:tc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8349E8">
              <w:rPr>
                <w:color w:val="000000"/>
              </w:rPr>
              <w:t>Количество проведенных заседаний Координационного совета при главе МР «Ленский район» по вопросам развития малого и среднего предпринимательства и инвестиционной политики.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УИЭП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Не менее 4-х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Не менее 4-х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Не менее 4-х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Не менее 4-х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Не менее 4-х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Не менее 4-х</w:t>
            </w:r>
          </w:p>
        </w:tc>
      </w:tr>
      <w:tr w:rsidR="008349E8" w:rsidRPr="008349E8" w:rsidTr="00E74983">
        <w:trPr>
          <w:trHeight w:val="9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10</w:t>
            </w:r>
          </w:p>
        </w:tc>
        <w:tc>
          <w:tcPr>
            <w:tcW w:w="3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8349E8">
              <w:rPr>
                <w:color w:val="000000"/>
              </w:rPr>
              <w:t xml:space="preserve">Рост количества субъектов МСП и самозанятых, воспользовавшихся каким –либо видом поддержки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УИЭП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3,5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3,5</w:t>
            </w:r>
          </w:p>
        </w:tc>
      </w:tr>
      <w:tr w:rsidR="008349E8" w:rsidRPr="008349E8" w:rsidTr="00E74983">
        <w:trPr>
          <w:trHeight w:val="9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11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8349E8">
              <w:rPr>
                <w:color w:val="000000"/>
              </w:rPr>
              <w:t>Рост объема привлеченной субъектами МСП кредитной поддержки на возвратной основе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МФПМП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3,5</w:t>
            </w:r>
          </w:p>
        </w:tc>
      </w:tr>
      <w:tr w:rsidR="008349E8" w:rsidRPr="008349E8" w:rsidTr="00E74983">
        <w:trPr>
          <w:trHeight w:val="600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12</w:t>
            </w:r>
          </w:p>
        </w:tc>
        <w:tc>
          <w:tcPr>
            <w:tcW w:w="3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</w:pPr>
            <w:r w:rsidRPr="008349E8">
              <w:t>Объем налоговых поступлений по специальным налоговым режимам.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proofErr w:type="spellStart"/>
            <w:r w:rsidRPr="008349E8">
              <w:rPr>
                <w:color w:val="000000"/>
              </w:rPr>
              <w:t>млн.руб</w:t>
            </w:r>
            <w:proofErr w:type="spellEnd"/>
            <w:r w:rsidRPr="008349E8">
              <w:rPr>
                <w:color w:val="000000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УИЭП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220,23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180,1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357,6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388,8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419,0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49E8" w:rsidRPr="008349E8" w:rsidRDefault="008349E8" w:rsidP="008349E8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8349E8">
              <w:rPr>
                <w:color w:val="000000"/>
              </w:rPr>
              <w:t>420</w:t>
            </w:r>
          </w:p>
        </w:tc>
      </w:tr>
    </w:tbl>
    <w:p w:rsidR="003F085C" w:rsidRDefault="003F085C" w:rsidP="003A081D">
      <w:pPr>
        <w:rPr>
          <w:sz w:val="28"/>
          <w:szCs w:val="28"/>
        </w:rPr>
      </w:pPr>
    </w:p>
    <w:p w:rsidR="00D31934" w:rsidRDefault="00D31934" w:rsidP="00D31934">
      <w:pPr>
        <w:rPr>
          <w:b/>
          <w:sz w:val="28"/>
          <w:szCs w:val="28"/>
        </w:rPr>
      </w:pPr>
    </w:p>
    <w:p w:rsidR="00303053" w:rsidRDefault="00303053" w:rsidP="00D31934">
      <w:pPr>
        <w:rPr>
          <w:b/>
          <w:sz w:val="28"/>
          <w:szCs w:val="28"/>
        </w:rPr>
      </w:pPr>
    </w:p>
    <w:p w:rsidR="00303053" w:rsidRDefault="00303053" w:rsidP="00D31934">
      <w:pPr>
        <w:rPr>
          <w:b/>
          <w:sz w:val="28"/>
          <w:szCs w:val="28"/>
        </w:rPr>
      </w:pPr>
    </w:p>
    <w:p w:rsidR="00AC248E" w:rsidRDefault="00AC248E" w:rsidP="00AC248E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Начальник управления инвестиционной</w:t>
      </w:r>
    </w:p>
    <w:p w:rsidR="00AC248E" w:rsidRDefault="00AC248E" w:rsidP="00AC248E">
      <w:pPr>
        <w:ind w:left="-284"/>
      </w:pPr>
      <w:r>
        <w:rPr>
          <w:b/>
          <w:sz w:val="28"/>
          <w:szCs w:val="28"/>
        </w:rPr>
        <w:t xml:space="preserve">  и экономической политики              </w:t>
      </w:r>
      <w:r w:rsidR="0017439E">
        <w:rPr>
          <w:b/>
          <w:sz w:val="28"/>
          <w:szCs w:val="28"/>
        </w:rPr>
        <w:t xml:space="preserve">             п/п</w:t>
      </w:r>
      <w:r>
        <w:rPr>
          <w:b/>
          <w:sz w:val="28"/>
          <w:szCs w:val="28"/>
        </w:rPr>
        <w:t xml:space="preserve">                                                                                           О.А. Кондратьева</w:t>
      </w:r>
    </w:p>
    <w:p w:rsidR="00303053" w:rsidRDefault="00303053" w:rsidP="00D31934">
      <w:pPr>
        <w:rPr>
          <w:b/>
          <w:sz w:val="28"/>
          <w:szCs w:val="28"/>
        </w:rPr>
      </w:pPr>
    </w:p>
    <w:p w:rsidR="00303053" w:rsidRDefault="00303053" w:rsidP="00D31934">
      <w:pPr>
        <w:rPr>
          <w:b/>
          <w:sz w:val="28"/>
          <w:szCs w:val="28"/>
        </w:rPr>
      </w:pPr>
    </w:p>
    <w:p w:rsidR="00303053" w:rsidRDefault="00303053" w:rsidP="00D31934">
      <w:pPr>
        <w:rPr>
          <w:b/>
          <w:sz w:val="28"/>
          <w:szCs w:val="28"/>
        </w:rPr>
      </w:pPr>
    </w:p>
    <w:p w:rsidR="00303053" w:rsidRDefault="00303053" w:rsidP="00D31934">
      <w:pPr>
        <w:rPr>
          <w:b/>
          <w:sz w:val="28"/>
          <w:szCs w:val="28"/>
        </w:rPr>
      </w:pPr>
    </w:p>
    <w:p w:rsidR="00303053" w:rsidRDefault="00303053" w:rsidP="00D31934">
      <w:pPr>
        <w:rPr>
          <w:b/>
          <w:sz w:val="28"/>
          <w:szCs w:val="28"/>
        </w:rPr>
      </w:pPr>
    </w:p>
    <w:p w:rsidR="00303053" w:rsidRDefault="00303053" w:rsidP="00D31934">
      <w:pPr>
        <w:rPr>
          <w:b/>
          <w:sz w:val="28"/>
          <w:szCs w:val="28"/>
        </w:rPr>
      </w:pPr>
    </w:p>
    <w:p w:rsidR="00303053" w:rsidRDefault="00303053" w:rsidP="00D31934">
      <w:pPr>
        <w:rPr>
          <w:b/>
          <w:sz w:val="28"/>
          <w:szCs w:val="28"/>
        </w:rPr>
      </w:pPr>
    </w:p>
    <w:p w:rsidR="00303053" w:rsidRDefault="00303053" w:rsidP="00D31934">
      <w:pPr>
        <w:rPr>
          <w:b/>
          <w:sz w:val="28"/>
          <w:szCs w:val="28"/>
        </w:rPr>
      </w:pPr>
    </w:p>
    <w:p w:rsidR="00303053" w:rsidRDefault="00303053" w:rsidP="00D31934">
      <w:pPr>
        <w:rPr>
          <w:b/>
          <w:sz w:val="28"/>
          <w:szCs w:val="28"/>
        </w:rPr>
      </w:pPr>
    </w:p>
    <w:tbl>
      <w:tblPr>
        <w:tblStyle w:val="a6"/>
        <w:tblW w:w="15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57"/>
        <w:gridCol w:w="7558"/>
      </w:tblGrid>
      <w:tr w:rsidR="00EC6C2D" w:rsidRPr="00A24D32" w:rsidTr="00EC6C2D">
        <w:trPr>
          <w:trHeight w:val="899"/>
        </w:trPr>
        <w:tc>
          <w:tcPr>
            <w:tcW w:w="7557" w:type="dxa"/>
          </w:tcPr>
          <w:p w:rsidR="00EC6C2D" w:rsidRPr="00A24D32" w:rsidRDefault="00EC6C2D" w:rsidP="00EC6C2D">
            <w:pPr>
              <w:tabs>
                <w:tab w:val="left" w:pos="8826"/>
                <w:tab w:val="left" w:pos="9251"/>
                <w:tab w:val="left" w:pos="9676"/>
              </w:tabs>
              <w:ind w:left="1823" w:firstLine="11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</w:t>
            </w:r>
          </w:p>
          <w:p w:rsidR="00EC6C2D" w:rsidRPr="00A24D32" w:rsidRDefault="00EC6C2D" w:rsidP="00EC6C2D">
            <w:pPr>
              <w:tabs>
                <w:tab w:val="left" w:pos="8826"/>
                <w:tab w:val="left" w:pos="9251"/>
                <w:tab w:val="left" w:pos="9676"/>
              </w:tabs>
              <w:ind w:left="1823" w:firstLine="1134"/>
              <w:rPr>
                <w:sz w:val="28"/>
                <w:szCs w:val="28"/>
              </w:rPr>
            </w:pPr>
          </w:p>
        </w:tc>
        <w:tc>
          <w:tcPr>
            <w:tcW w:w="7558" w:type="dxa"/>
          </w:tcPr>
          <w:p w:rsidR="00EC6C2D" w:rsidRPr="00A24D32" w:rsidRDefault="00EC6C2D" w:rsidP="0017439E">
            <w:pPr>
              <w:tabs>
                <w:tab w:val="left" w:pos="8826"/>
                <w:tab w:val="left" w:pos="9251"/>
                <w:tab w:val="left" w:pos="9676"/>
              </w:tabs>
              <w:ind w:left="169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</w:t>
            </w:r>
            <w:r w:rsidRPr="00382D5F">
              <w:rPr>
                <w:sz w:val="28"/>
                <w:szCs w:val="28"/>
              </w:rPr>
              <w:t xml:space="preserve">Приложение № 2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   </w:t>
            </w:r>
            <w:r w:rsidRPr="00382D5F">
              <w:rPr>
                <w:sz w:val="28"/>
                <w:szCs w:val="28"/>
              </w:rPr>
              <w:t>к постановлению</w:t>
            </w:r>
            <w:r w:rsidRPr="00A24D32">
              <w:rPr>
                <w:sz w:val="28"/>
                <w:szCs w:val="28"/>
              </w:rPr>
              <w:t xml:space="preserve"> </w:t>
            </w:r>
            <w:r w:rsidR="0017439E">
              <w:rPr>
                <w:sz w:val="28"/>
                <w:szCs w:val="28"/>
              </w:rPr>
              <w:t>от "29</w:t>
            </w:r>
            <w:r w:rsidRPr="00A24D32">
              <w:rPr>
                <w:sz w:val="28"/>
                <w:szCs w:val="28"/>
              </w:rPr>
              <w:t>"</w:t>
            </w:r>
            <w:r w:rsidR="0017439E">
              <w:rPr>
                <w:sz w:val="28"/>
                <w:szCs w:val="28"/>
              </w:rPr>
              <w:t xml:space="preserve"> октября </w:t>
            </w:r>
            <w:r w:rsidRPr="00A24D32">
              <w:rPr>
                <w:sz w:val="28"/>
                <w:szCs w:val="28"/>
              </w:rPr>
              <w:t xml:space="preserve"> 2026 г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</w:t>
            </w:r>
            <w:r w:rsidRPr="00A24D32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_</w:t>
            </w:r>
            <w:r w:rsidR="0017439E" w:rsidRPr="0017439E">
              <w:rPr>
                <w:sz w:val="28"/>
                <w:szCs w:val="28"/>
              </w:rPr>
              <w:t xml:space="preserve">01-03-694/6                        </w:t>
            </w:r>
            <w:r w:rsidRPr="004420F4">
              <w:rPr>
                <w:sz w:val="28"/>
                <w:szCs w:val="28"/>
              </w:rPr>
              <w:t>______________</w:t>
            </w:r>
          </w:p>
        </w:tc>
      </w:tr>
    </w:tbl>
    <w:p w:rsidR="00055BB5" w:rsidRDefault="00055BB5" w:rsidP="00EC6C2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055BB5" w:rsidRDefault="00055BB5" w:rsidP="00055BB5">
      <w:pPr>
        <w:jc w:val="center"/>
        <w:rPr>
          <w:sz w:val="28"/>
          <w:szCs w:val="28"/>
        </w:rPr>
      </w:pPr>
    </w:p>
    <w:p w:rsidR="00055BB5" w:rsidRPr="00EC6C2D" w:rsidRDefault="00055BB5" w:rsidP="00055BB5">
      <w:pPr>
        <w:jc w:val="center"/>
        <w:rPr>
          <w:sz w:val="24"/>
          <w:szCs w:val="24"/>
        </w:rPr>
      </w:pPr>
      <w:r w:rsidRPr="00EC6C2D">
        <w:rPr>
          <w:b/>
          <w:sz w:val="24"/>
          <w:szCs w:val="24"/>
        </w:rPr>
        <w:t>"Ресурсное обеспечение реализации муниципальной программы "Развитие предпринимательства Ленского района"</w:t>
      </w:r>
      <w:r w:rsidRPr="00EC6C2D">
        <w:rPr>
          <w:sz w:val="24"/>
          <w:szCs w:val="24"/>
        </w:rPr>
        <w:t xml:space="preserve">"                                                    </w:t>
      </w:r>
    </w:p>
    <w:p w:rsidR="00303053" w:rsidRDefault="00303053" w:rsidP="00D31934">
      <w:pPr>
        <w:rPr>
          <w:b/>
          <w:sz w:val="28"/>
          <w:szCs w:val="28"/>
        </w:rPr>
      </w:pPr>
    </w:p>
    <w:p w:rsidR="00303053" w:rsidRDefault="00303053" w:rsidP="00D31934">
      <w:pPr>
        <w:rPr>
          <w:b/>
          <w:sz w:val="28"/>
          <w:szCs w:val="28"/>
        </w:rPr>
      </w:pPr>
    </w:p>
    <w:p w:rsidR="00303053" w:rsidRDefault="00303053" w:rsidP="00D31934">
      <w:pPr>
        <w:rPr>
          <w:b/>
          <w:sz w:val="28"/>
          <w:szCs w:val="28"/>
        </w:rPr>
      </w:pPr>
    </w:p>
    <w:tbl>
      <w:tblPr>
        <w:tblW w:w="1616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761"/>
        <w:gridCol w:w="1361"/>
        <w:gridCol w:w="1701"/>
        <w:gridCol w:w="1701"/>
        <w:gridCol w:w="1984"/>
        <w:gridCol w:w="1701"/>
        <w:gridCol w:w="1701"/>
        <w:gridCol w:w="1701"/>
        <w:gridCol w:w="1843"/>
        <w:gridCol w:w="1706"/>
      </w:tblGrid>
      <w:tr w:rsidR="00220D45" w:rsidRPr="00220D45" w:rsidTr="00A47C2E">
        <w:trPr>
          <w:trHeight w:val="405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Наименование муниципальной программы, подпрограмм, мероприятий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233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Объемы бюджетных ассигнований, руб.</w:t>
            </w:r>
          </w:p>
        </w:tc>
      </w:tr>
      <w:tr w:rsidR="00220D45" w:rsidRPr="00220D45" w:rsidTr="00A47C2E">
        <w:trPr>
          <w:trHeight w:val="818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2028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2029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Всего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Муниципальная программа "Развитие предпринимательства Ленского района"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60 713 254,00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49 308 992,04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57 020 077,85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57 407 639,65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57 934 553,32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59 577 267,48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341 961 784,34   </w:t>
            </w:r>
          </w:p>
        </w:tc>
      </w:tr>
      <w:tr w:rsidR="00220D45" w:rsidRPr="00220D45" w:rsidTr="00A47C2E">
        <w:trPr>
          <w:trHeight w:val="660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Федеральный бюджет (ФБ)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 -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 -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1043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Государственный бюджет Республики Саха (Якутия) (ГБ)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 -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 -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Местные бюджеты (МБ)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34 713 254,00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22 308 992,04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29 520 077,85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29 407 639,65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29 434 553,32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31 077 267,48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176 461 784,34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Бюджеты поселений (БП)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 -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 -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630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Внебюджетные источники (ВИ)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26 000 000,00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27 000 000,00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27 500 000,00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28 000 000,00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28 500 000,00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28 500 000,00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165 500 000,00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1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Ведомственный проект       "Создание благоприятных условий </w:t>
            </w:r>
            <w:r w:rsidRPr="00220D45">
              <w:rPr>
                <w:b/>
                <w:bCs/>
                <w:sz w:val="18"/>
                <w:szCs w:val="18"/>
              </w:rPr>
              <w:lastRenderedPageBreak/>
              <w:t>для развития предпринимательства"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44 715 700,00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32 253 400,00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40 256 900,00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40 775 427,50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41 293 378,05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40 771 196,00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240 066 001,55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ГБ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372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18 715 700,00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5 253 400,00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12 756 900,00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12 775 427,50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12 793 378,05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12 271 196,00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74 566 001,55   </w:t>
            </w:r>
          </w:p>
        </w:tc>
      </w:tr>
      <w:tr w:rsidR="00220D45" w:rsidRPr="00220D45" w:rsidTr="00A47C2E">
        <w:trPr>
          <w:trHeight w:val="338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БП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372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ВИ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26 000 000,00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27 000 000,00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27 500 000,00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28 000 000,00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28 500 000,00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28 500 000,00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165 500 000,00   </w:t>
            </w:r>
          </w:p>
        </w:tc>
      </w:tr>
      <w:tr w:rsidR="00220D45" w:rsidRPr="00220D45" w:rsidTr="00A47C2E">
        <w:trPr>
          <w:trHeight w:val="372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220D45">
              <w:rPr>
                <w:color w:val="000000"/>
                <w:sz w:val="18"/>
                <w:szCs w:val="18"/>
              </w:rPr>
              <w:t>1.1.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220D45">
              <w:rPr>
                <w:color w:val="000000"/>
                <w:sz w:val="18"/>
                <w:szCs w:val="18"/>
              </w:rPr>
              <w:t>Мероприятие 1. Субсидии на оказание поддержки  субъектов малого и среднего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528 140,00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1 500 000,00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1 500 000,00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1 500 000,00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1 800 000,00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6 828 140,00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ГБ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528 140,00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1 500 000,00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1 500 000,00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1 500 000,00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1 800 000,00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6 828 140,00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БП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220D45">
              <w:rPr>
                <w:color w:val="000000"/>
                <w:sz w:val="18"/>
                <w:szCs w:val="18"/>
              </w:rPr>
              <w:t>1.2.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220D45">
              <w:rPr>
                <w:color w:val="000000"/>
                <w:sz w:val="18"/>
                <w:szCs w:val="18"/>
              </w:rPr>
              <w:t>Мероприятие 2.  Предоставление грантов начинающим субъектам малого предпринимательства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1 396 900,00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1 000 000,00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1 000 000,00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1 000 000,00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400 000,00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4 796 900,00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ГБ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1 396 900,00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1 000 000,00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1 000 000,00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1 000 000,00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400 000,00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4 796 900,00   </w:t>
            </w:r>
          </w:p>
        </w:tc>
      </w:tr>
      <w:tr w:rsidR="00220D45" w:rsidRPr="00220D45" w:rsidTr="00A47C2E">
        <w:trPr>
          <w:trHeight w:val="372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БП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ВИ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372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1.3.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Мероприятие 3. Субсидирование части расходов  субъектов малого и среднего предпринимательства,  занятых производством местной продукции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16 459 160,00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5 000 000,00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10 000 000,00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10 000 000,00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10 000 000,00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10 000 000,00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61 459 160,00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372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ГБ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372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16 459 160,00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5 000 000,00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10 000 000,00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10 000 000,00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10 000 000,00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10 000 000,00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61 459 160,00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БП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ВИ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1.4.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Мероприятие 4. Мероприятия, </w:t>
            </w:r>
            <w:r w:rsidRPr="00220D45">
              <w:rPr>
                <w:sz w:val="18"/>
                <w:szCs w:val="18"/>
              </w:rPr>
              <w:lastRenderedPageBreak/>
              <w:t xml:space="preserve">направленные на развитие малого и среднего предпринимательства  (конференции, семинары, круглые столы, совещания и др.)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120 000,00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  -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-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120 000,00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ГБ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120 000,00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              -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               -  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-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120 000,00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БП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ВИ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           -  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220D45">
              <w:rPr>
                <w:color w:val="000000"/>
                <w:sz w:val="18"/>
                <w:szCs w:val="18"/>
              </w:rPr>
              <w:t>1.5.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220D45">
              <w:rPr>
                <w:color w:val="000000"/>
                <w:sz w:val="18"/>
                <w:szCs w:val="18"/>
              </w:rPr>
              <w:t>Мероприятие 5. Поддержка деятельности МКУ "Бизнес-инкубатор Ленского района"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211 500,00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253 400,00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256 900,00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275 427,50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293 378,05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      71 196,00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1 361 801,55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ГБ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211 500,00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253 400,00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256 900,00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275 427,50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293 378,05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       71 196,00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 1 361 801,55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БП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ВИ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220D45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220D45">
              <w:rPr>
                <w:color w:val="000000"/>
                <w:sz w:val="18"/>
                <w:szCs w:val="18"/>
              </w:rPr>
              <w:t xml:space="preserve">Комплекс процессных мероприятий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15 997 554,00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17 055 592,04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16 763 177,85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16 632 212,15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16 641 175,27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18 806 071,48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101 895 782,79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ГБ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15 997 554,00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17 055 592,04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16 763 177,85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16 632 212,15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16 641 175,27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18 806 071,48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101 895 782,79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БП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ВИ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220D45">
              <w:rPr>
                <w:color w:val="000000"/>
                <w:sz w:val="18"/>
                <w:szCs w:val="18"/>
              </w:rPr>
              <w:t>2.1.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220D45">
              <w:rPr>
                <w:color w:val="000000"/>
                <w:sz w:val="18"/>
                <w:szCs w:val="18"/>
              </w:rPr>
              <w:t>Расходы на обеспечение деятельности МКУ "Бизнес-инкубатор Ленского района"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15 997 554,00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17 055 592,04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16 763 177,85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16 632 212,15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16 641 175,27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18 806 071,48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101 895 782,79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-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ГБ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-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15 997 554,00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17 055 592,04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16 763 177,85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16 632 212,15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16 641 175,27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18 806 071,48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101 895 782,79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БП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-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ВИ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-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3.</w:t>
            </w:r>
          </w:p>
        </w:tc>
        <w:tc>
          <w:tcPr>
            <w:tcW w:w="13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Предоставление </w:t>
            </w:r>
            <w:proofErr w:type="spellStart"/>
            <w:r w:rsidRPr="00220D45">
              <w:rPr>
                <w:sz w:val="18"/>
                <w:szCs w:val="18"/>
              </w:rPr>
              <w:t>микрокредитов</w:t>
            </w:r>
            <w:proofErr w:type="spellEnd"/>
            <w:r w:rsidRPr="00220D45">
              <w:rPr>
                <w:sz w:val="18"/>
                <w:szCs w:val="18"/>
              </w:rPr>
              <w:t xml:space="preserve"> субъектам малого и среднего предпринимательства на возвратной основе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26 000 000,00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27 000 000,00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27 500 000,00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28 000 000,00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28 500 000,00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   28 500 000,00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165 500 000,00   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ФБ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ГБ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МБ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БП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 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220D45" w:rsidRPr="00220D45" w:rsidTr="00A47C2E">
        <w:trPr>
          <w:trHeight w:val="405"/>
        </w:trPr>
        <w:tc>
          <w:tcPr>
            <w:tcW w:w="7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>ВИ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26 000 000,00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27 000 000,00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27 500 000,00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28 000 000,00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28 500 000,00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220D45">
              <w:rPr>
                <w:sz w:val="18"/>
                <w:szCs w:val="18"/>
              </w:rPr>
              <w:t xml:space="preserve">        </w:t>
            </w:r>
            <w:r w:rsidRPr="00A47C2E">
              <w:rPr>
                <w:sz w:val="18"/>
                <w:szCs w:val="18"/>
              </w:rPr>
              <w:t>28 500 000,00</w:t>
            </w:r>
            <w:r w:rsidRPr="00220D45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0D45" w:rsidRPr="00220D45" w:rsidRDefault="00220D45" w:rsidP="00220D4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18"/>
                <w:szCs w:val="18"/>
              </w:rPr>
            </w:pPr>
            <w:r w:rsidRPr="00220D45">
              <w:rPr>
                <w:b/>
                <w:bCs/>
                <w:sz w:val="18"/>
                <w:szCs w:val="18"/>
              </w:rPr>
              <w:t xml:space="preserve">     165 500 000,00   </w:t>
            </w:r>
          </w:p>
        </w:tc>
      </w:tr>
    </w:tbl>
    <w:p w:rsidR="00AC248E" w:rsidRDefault="00AC248E" w:rsidP="00AC248E">
      <w:pPr>
        <w:ind w:left="-284"/>
        <w:rPr>
          <w:b/>
          <w:sz w:val="28"/>
          <w:szCs w:val="28"/>
        </w:rPr>
      </w:pPr>
    </w:p>
    <w:p w:rsidR="00AC248E" w:rsidRDefault="00AC248E" w:rsidP="00AC248E">
      <w:pPr>
        <w:ind w:left="-284"/>
        <w:rPr>
          <w:b/>
          <w:sz w:val="28"/>
          <w:szCs w:val="28"/>
        </w:rPr>
      </w:pPr>
    </w:p>
    <w:p w:rsidR="00AC248E" w:rsidRDefault="00AC248E" w:rsidP="00AC248E">
      <w:pPr>
        <w:ind w:left="-284"/>
        <w:rPr>
          <w:b/>
          <w:sz w:val="28"/>
          <w:szCs w:val="28"/>
        </w:rPr>
      </w:pPr>
    </w:p>
    <w:p w:rsidR="00AC248E" w:rsidRDefault="00AC248E" w:rsidP="00AC248E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>Начальник управления инвестиционной</w:t>
      </w:r>
    </w:p>
    <w:p w:rsidR="00AC248E" w:rsidRDefault="00AC248E" w:rsidP="00AC248E">
      <w:pPr>
        <w:ind w:left="-284"/>
      </w:pPr>
      <w:r>
        <w:rPr>
          <w:b/>
          <w:sz w:val="28"/>
          <w:szCs w:val="28"/>
        </w:rPr>
        <w:t xml:space="preserve">и экономической политики                                                         </w:t>
      </w:r>
      <w:r w:rsidR="0017439E">
        <w:rPr>
          <w:b/>
          <w:sz w:val="28"/>
          <w:szCs w:val="28"/>
        </w:rPr>
        <w:t xml:space="preserve"> п/п</w:t>
      </w:r>
      <w:r>
        <w:rPr>
          <w:b/>
          <w:sz w:val="28"/>
          <w:szCs w:val="28"/>
        </w:rPr>
        <w:t xml:space="preserve">                                                                        О.А. Кондратьева</w:t>
      </w:r>
    </w:p>
    <w:p w:rsidR="00303053" w:rsidRDefault="00303053" w:rsidP="00CE6D84">
      <w:pPr>
        <w:ind w:left="-284"/>
        <w:rPr>
          <w:b/>
          <w:sz w:val="28"/>
          <w:szCs w:val="28"/>
        </w:rPr>
      </w:pPr>
    </w:p>
    <w:sectPr w:rsidR="00303053" w:rsidSect="00CE6D84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4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7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74662B"/>
    <w:multiLevelType w:val="multilevel"/>
    <w:tmpl w:val="F556AF06"/>
    <w:lvl w:ilvl="0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14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15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6"/>
  </w:num>
  <w:num w:numId="4">
    <w:abstractNumId w:val="11"/>
  </w:num>
  <w:num w:numId="5">
    <w:abstractNumId w:val="0"/>
  </w:num>
  <w:num w:numId="6">
    <w:abstractNumId w:val="7"/>
  </w:num>
  <w:num w:numId="7">
    <w:abstractNumId w:val="14"/>
  </w:num>
  <w:num w:numId="8">
    <w:abstractNumId w:val="3"/>
  </w:num>
  <w:num w:numId="9">
    <w:abstractNumId w:val="10"/>
  </w:num>
  <w:num w:numId="10">
    <w:abstractNumId w:val="17"/>
  </w:num>
  <w:num w:numId="11">
    <w:abstractNumId w:val="1"/>
  </w:num>
  <w:num w:numId="12">
    <w:abstractNumId w:val="16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5"/>
  </w:num>
  <w:num w:numId="16">
    <w:abstractNumId w:val="2"/>
  </w:num>
  <w:num w:numId="17">
    <w:abstractNumId w:val="9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BF"/>
    <w:rsid w:val="0000080B"/>
    <w:rsid w:val="000067EF"/>
    <w:rsid w:val="00013C9D"/>
    <w:rsid w:val="00022781"/>
    <w:rsid w:val="00030055"/>
    <w:rsid w:val="0005375D"/>
    <w:rsid w:val="00055BB5"/>
    <w:rsid w:val="0006382F"/>
    <w:rsid w:val="00064255"/>
    <w:rsid w:val="0006615C"/>
    <w:rsid w:val="00074133"/>
    <w:rsid w:val="00074BEC"/>
    <w:rsid w:val="00076135"/>
    <w:rsid w:val="000975B3"/>
    <w:rsid w:val="000A5814"/>
    <w:rsid w:val="000D73AB"/>
    <w:rsid w:val="000E3677"/>
    <w:rsid w:val="000F2736"/>
    <w:rsid w:val="00101103"/>
    <w:rsid w:val="00102FB5"/>
    <w:rsid w:val="0010797B"/>
    <w:rsid w:val="00116B8D"/>
    <w:rsid w:val="001255E7"/>
    <w:rsid w:val="00137218"/>
    <w:rsid w:val="00137532"/>
    <w:rsid w:val="001445A4"/>
    <w:rsid w:val="0014505A"/>
    <w:rsid w:val="001464F4"/>
    <w:rsid w:val="00147559"/>
    <w:rsid w:val="0017439E"/>
    <w:rsid w:val="001C06DC"/>
    <w:rsid w:val="001E4A19"/>
    <w:rsid w:val="002001D5"/>
    <w:rsid w:val="00205668"/>
    <w:rsid w:val="00220D45"/>
    <w:rsid w:val="00223402"/>
    <w:rsid w:val="002320C4"/>
    <w:rsid w:val="002518C1"/>
    <w:rsid w:val="00256A83"/>
    <w:rsid w:val="0026038C"/>
    <w:rsid w:val="00277774"/>
    <w:rsid w:val="00281585"/>
    <w:rsid w:val="0028266C"/>
    <w:rsid w:val="00282DE8"/>
    <w:rsid w:val="002A062D"/>
    <w:rsid w:val="002A2963"/>
    <w:rsid w:val="002A3C4E"/>
    <w:rsid w:val="002A7118"/>
    <w:rsid w:val="002B007F"/>
    <w:rsid w:val="002C2DEF"/>
    <w:rsid w:val="002E3D68"/>
    <w:rsid w:val="00302BE1"/>
    <w:rsid w:val="00303053"/>
    <w:rsid w:val="0030402C"/>
    <w:rsid w:val="00307B4E"/>
    <w:rsid w:val="00316737"/>
    <w:rsid w:val="00327CD6"/>
    <w:rsid w:val="00335B05"/>
    <w:rsid w:val="00382D5F"/>
    <w:rsid w:val="0039212F"/>
    <w:rsid w:val="003A081D"/>
    <w:rsid w:val="003A50F8"/>
    <w:rsid w:val="003B2D22"/>
    <w:rsid w:val="003F085C"/>
    <w:rsid w:val="00406CB1"/>
    <w:rsid w:val="004308E0"/>
    <w:rsid w:val="00436803"/>
    <w:rsid w:val="004417E1"/>
    <w:rsid w:val="004420F4"/>
    <w:rsid w:val="004502E6"/>
    <w:rsid w:val="00460B48"/>
    <w:rsid w:val="004638E4"/>
    <w:rsid w:val="00465D14"/>
    <w:rsid w:val="004748A9"/>
    <w:rsid w:val="00486765"/>
    <w:rsid w:val="00491B1C"/>
    <w:rsid w:val="00492F51"/>
    <w:rsid w:val="004A01C7"/>
    <w:rsid w:val="004C2C1A"/>
    <w:rsid w:val="004D3F4B"/>
    <w:rsid w:val="004E1CD9"/>
    <w:rsid w:val="004F2F8B"/>
    <w:rsid w:val="004F698F"/>
    <w:rsid w:val="00521F83"/>
    <w:rsid w:val="00523A48"/>
    <w:rsid w:val="005304CA"/>
    <w:rsid w:val="005308DE"/>
    <w:rsid w:val="00530F50"/>
    <w:rsid w:val="00533721"/>
    <w:rsid w:val="00544613"/>
    <w:rsid w:val="00547357"/>
    <w:rsid w:val="0057397B"/>
    <w:rsid w:val="005753EE"/>
    <w:rsid w:val="00583747"/>
    <w:rsid w:val="00585C55"/>
    <w:rsid w:val="00595139"/>
    <w:rsid w:val="00597C5E"/>
    <w:rsid w:val="005B497D"/>
    <w:rsid w:val="005C133F"/>
    <w:rsid w:val="005C1942"/>
    <w:rsid w:val="005C6D40"/>
    <w:rsid w:val="005D5CE7"/>
    <w:rsid w:val="0060645F"/>
    <w:rsid w:val="00612F3B"/>
    <w:rsid w:val="00616261"/>
    <w:rsid w:val="006230DB"/>
    <w:rsid w:val="00642E00"/>
    <w:rsid w:val="00646752"/>
    <w:rsid w:val="0067542E"/>
    <w:rsid w:val="0067720D"/>
    <w:rsid w:val="00681592"/>
    <w:rsid w:val="00686D80"/>
    <w:rsid w:val="00687843"/>
    <w:rsid w:val="0069421C"/>
    <w:rsid w:val="006B1394"/>
    <w:rsid w:val="006C4409"/>
    <w:rsid w:val="006C5AB5"/>
    <w:rsid w:val="006E30E8"/>
    <w:rsid w:val="00731645"/>
    <w:rsid w:val="00743842"/>
    <w:rsid w:val="0075031E"/>
    <w:rsid w:val="00755031"/>
    <w:rsid w:val="0077406E"/>
    <w:rsid w:val="00781C97"/>
    <w:rsid w:val="007821EE"/>
    <w:rsid w:val="007853A0"/>
    <w:rsid w:val="0079083A"/>
    <w:rsid w:val="00795C61"/>
    <w:rsid w:val="007C3D16"/>
    <w:rsid w:val="007D0529"/>
    <w:rsid w:val="007D160B"/>
    <w:rsid w:val="007E657E"/>
    <w:rsid w:val="007F3062"/>
    <w:rsid w:val="007F7DF5"/>
    <w:rsid w:val="00804ECD"/>
    <w:rsid w:val="00806E37"/>
    <w:rsid w:val="0081054A"/>
    <w:rsid w:val="00814F17"/>
    <w:rsid w:val="008156B3"/>
    <w:rsid w:val="00816EBA"/>
    <w:rsid w:val="008251E7"/>
    <w:rsid w:val="008349E8"/>
    <w:rsid w:val="00837356"/>
    <w:rsid w:val="0084022A"/>
    <w:rsid w:val="00840A3C"/>
    <w:rsid w:val="00842B83"/>
    <w:rsid w:val="008478F9"/>
    <w:rsid w:val="00862BAE"/>
    <w:rsid w:val="00873CF3"/>
    <w:rsid w:val="008810C5"/>
    <w:rsid w:val="00883AB1"/>
    <w:rsid w:val="00890574"/>
    <w:rsid w:val="008A131D"/>
    <w:rsid w:val="008A3B4B"/>
    <w:rsid w:val="008B21FE"/>
    <w:rsid w:val="008C08B3"/>
    <w:rsid w:val="008C2996"/>
    <w:rsid w:val="008D0843"/>
    <w:rsid w:val="008E1F9C"/>
    <w:rsid w:val="008E3EBE"/>
    <w:rsid w:val="008E513B"/>
    <w:rsid w:val="009041B1"/>
    <w:rsid w:val="0090662B"/>
    <w:rsid w:val="0091573E"/>
    <w:rsid w:val="00921843"/>
    <w:rsid w:val="009468FD"/>
    <w:rsid w:val="009559EA"/>
    <w:rsid w:val="009563BF"/>
    <w:rsid w:val="0096127C"/>
    <w:rsid w:val="00962731"/>
    <w:rsid w:val="0096596D"/>
    <w:rsid w:val="00974ED9"/>
    <w:rsid w:val="0097741F"/>
    <w:rsid w:val="00997CA3"/>
    <w:rsid w:val="009B11B6"/>
    <w:rsid w:val="009C0DBC"/>
    <w:rsid w:val="009D0A88"/>
    <w:rsid w:val="009D106E"/>
    <w:rsid w:val="009E7F9A"/>
    <w:rsid w:val="009F0D14"/>
    <w:rsid w:val="009F77AE"/>
    <w:rsid w:val="00A02791"/>
    <w:rsid w:val="00A20914"/>
    <w:rsid w:val="00A21A25"/>
    <w:rsid w:val="00A24D32"/>
    <w:rsid w:val="00A2675D"/>
    <w:rsid w:val="00A27215"/>
    <w:rsid w:val="00A37F0E"/>
    <w:rsid w:val="00A47C2E"/>
    <w:rsid w:val="00A47F8E"/>
    <w:rsid w:val="00A6092B"/>
    <w:rsid w:val="00A62335"/>
    <w:rsid w:val="00A63515"/>
    <w:rsid w:val="00A646BA"/>
    <w:rsid w:val="00AA25FB"/>
    <w:rsid w:val="00AA6468"/>
    <w:rsid w:val="00AB1327"/>
    <w:rsid w:val="00AB205A"/>
    <w:rsid w:val="00AB2823"/>
    <w:rsid w:val="00AB474B"/>
    <w:rsid w:val="00AB5051"/>
    <w:rsid w:val="00AC248E"/>
    <w:rsid w:val="00AD06BD"/>
    <w:rsid w:val="00B06B01"/>
    <w:rsid w:val="00B06BB4"/>
    <w:rsid w:val="00B17F20"/>
    <w:rsid w:val="00B31EEE"/>
    <w:rsid w:val="00B335CB"/>
    <w:rsid w:val="00B34051"/>
    <w:rsid w:val="00B40D69"/>
    <w:rsid w:val="00B5747C"/>
    <w:rsid w:val="00B62195"/>
    <w:rsid w:val="00B64D8E"/>
    <w:rsid w:val="00B735E7"/>
    <w:rsid w:val="00B9422E"/>
    <w:rsid w:val="00B94C09"/>
    <w:rsid w:val="00BB4BC4"/>
    <w:rsid w:val="00BB7D53"/>
    <w:rsid w:val="00BC1F18"/>
    <w:rsid w:val="00BC6ACC"/>
    <w:rsid w:val="00BD6646"/>
    <w:rsid w:val="00BF539F"/>
    <w:rsid w:val="00BF5EB4"/>
    <w:rsid w:val="00C059F9"/>
    <w:rsid w:val="00C067DE"/>
    <w:rsid w:val="00C06832"/>
    <w:rsid w:val="00C13898"/>
    <w:rsid w:val="00C15A97"/>
    <w:rsid w:val="00C17567"/>
    <w:rsid w:val="00C23609"/>
    <w:rsid w:val="00C30510"/>
    <w:rsid w:val="00C31E5F"/>
    <w:rsid w:val="00C53C07"/>
    <w:rsid w:val="00C87B3F"/>
    <w:rsid w:val="00C93ED6"/>
    <w:rsid w:val="00CA5B1A"/>
    <w:rsid w:val="00CB501A"/>
    <w:rsid w:val="00CC087F"/>
    <w:rsid w:val="00CC452C"/>
    <w:rsid w:val="00CD4DEE"/>
    <w:rsid w:val="00CE16DA"/>
    <w:rsid w:val="00CE6D84"/>
    <w:rsid w:val="00D03C51"/>
    <w:rsid w:val="00D15A52"/>
    <w:rsid w:val="00D1640A"/>
    <w:rsid w:val="00D3070D"/>
    <w:rsid w:val="00D31934"/>
    <w:rsid w:val="00D3417B"/>
    <w:rsid w:val="00D41EA5"/>
    <w:rsid w:val="00D42BCC"/>
    <w:rsid w:val="00D44918"/>
    <w:rsid w:val="00D6147B"/>
    <w:rsid w:val="00D61825"/>
    <w:rsid w:val="00D659BC"/>
    <w:rsid w:val="00D66D14"/>
    <w:rsid w:val="00D75BD1"/>
    <w:rsid w:val="00D76E63"/>
    <w:rsid w:val="00D90CF0"/>
    <w:rsid w:val="00D939CF"/>
    <w:rsid w:val="00DA7E43"/>
    <w:rsid w:val="00DD1323"/>
    <w:rsid w:val="00DE4E03"/>
    <w:rsid w:val="00DE5A7F"/>
    <w:rsid w:val="00DF1C77"/>
    <w:rsid w:val="00E17C59"/>
    <w:rsid w:val="00E17E0F"/>
    <w:rsid w:val="00E306DC"/>
    <w:rsid w:val="00E43F35"/>
    <w:rsid w:val="00E62D88"/>
    <w:rsid w:val="00E74983"/>
    <w:rsid w:val="00E82859"/>
    <w:rsid w:val="00E91358"/>
    <w:rsid w:val="00EB1905"/>
    <w:rsid w:val="00EC4C40"/>
    <w:rsid w:val="00EC6C2D"/>
    <w:rsid w:val="00ED4BC9"/>
    <w:rsid w:val="00ED74C7"/>
    <w:rsid w:val="00EE3C2F"/>
    <w:rsid w:val="00EE7BDA"/>
    <w:rsid w:val="00EF10D9"/>
    <w:rsid w:val="00EF2CB1"/>
    <w:rsid w:val="00F06AE2"/>
    <w:rsid w:val="00F4459C"/>
    <w:rsid w:val="00F53033"/>
    <w:rsid w:val="00F53E4B"/>
    <w:rsid w:val="00F635A6"/>
    <w:rsid w:val="00F80961"/>
    <w:rsid w:val="00F918D7"/>
    <w:rsid w:val="00F93546"/>
    <w:rsid w:val="00F9431D"/>
    <w:rsid w:val="00F97D80"/>
    <w:rsid w:val="00FA53E8"/>
    <w:rsid w:val="00FC67A5"/>
    <w:rsid w:val="00FC6A4C"/>
    <w:rsid w:val="00FC70E0"/>
    <w:rsid w:val="00FD7DD4"/>
    <w:rsid w:val="00FE20C7"/>
    <w:rsid w:val="00FE44BE"/>
    <w:rsid w:val="00FE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AB45D"/>
  <w15:docId w15:val="{1EFBB221-CC8A-45AC-9BA3-63D9F100B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C2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61626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6">
    <w:name w:val="Table Grid"/>
    <w:basedOn w:val="a1"/>
    <w:uiPriority w:val="39"/>
    <w:rsid w:val="007D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esktop\&#1041;&#1051;&#1040;&#1053;&#1050;&#1048;%202021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0E84D-AB9F-4821-9937-B487EE3F8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1</TotalTime>
  <Pages>16</Pages>
  <Words>3656</Words>
  <Characters>20840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2</cp:revision>
  <cp:lastPrinted>2025-12-30T01:40:00Z</cp:lastPrinted>
  <dcterms:created xsi:type="dcterms:W3CDTF">2026-11-05T01:32:00Z</dcterms:created>
  <dcterms:modified xsi:type="dcterms:W3CDTF">2026-11-05T01:32:00Z</dcterms:modified>
</cp:coreProperties>
</file>