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7" w:type="dxa"/>
        <w:tblLayout w:type="fixed"/>
        <w:tblLook w:val="0000" w:firstRow="0" w:lastRow="0" w:firstColumn="0" w:lastColumn="0" w:noHBand="0" w:noVBand="0"/>
      </w:tblPr>
      <w:tblGrid>
        <w:gridCol w:w="4072"/>
        <w:gridCol w:w="611"/>
        <w:gridCol w:w="1413"/>
        <w:gridCol w:w="3685"/>
        <w:gridCol w:w="206"/>
      </w:tblGrid>
      <w:tr w:rsidR="008E3EBE" w:rsidRPr="00122E29" w:rsidTr="001A7083">
        <w:trPr>
          <w:gridAfter w:val="1"/>
          <w:wAfter w:w="206" w:type="dxa"/>
          <w:cantSplit/>
          <w:trHeight w:val="2102"/>
        </w:trPr>
        <w:tc>
          <w:tcPr>
            <w:tcW w:w="4072" w:type="dxa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990242" w:rsidRPr="00353682" w:rsidRDefault="00990242" w:rsidP="0017185D">
            <w:pPr>
              <w:keepNext/>
              <w:widowControl/>
              <w:autoSpaceDE/>
              <w:autoSpaceDN/>
              <w:adjustRightInd/>
              <w:ind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990242" w:rsidRPr="00353682" w:rsidRDefault="00990242" w:rsidP="0017185D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:rsidR="00990242" w:rsidRPr="00353682" w:rsidRDefault="00990242" w:rsidP="0017185D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</w:p>
          <w:p w:rsidR="008E3EBE" w:rsidRPr="00353682" w:rsidRDefault="00990242" w:rsidP="0017185D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оройуона</w:t>
            </w:r>
          </w:p>
        </w:tc>
      </w:tr>
      <w:tr w:rsidR="008E3EBE" w:rsidRPr="00122E29" w:rsidTr="001A7083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683" w:type="dxa"/>
            <w:gridSpan w:val="2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304" w:type="dxa"/>
            <w:gridSpan w:val="3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:rsidTr="001A7083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683" w:type="dxa"/>
            <w:gridSpan w:val="2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304" w:type="dxa"/>
            <w:gridSpan w:val="3"/>
          </w:tcPr>
          <w:p w:rsidR="008E3EBE" w:rsidRPr="00122E29" w:rsidRDefault="008E3EBE" w:rsidP="0017185D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:rsidTr="001A7083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9987" w:type="dxa"/>
            <w:gridSpan w:val="5"/>
          </w:tcPr>
          <w:p w:rsidR="008E3EBE" w:rsidRPr="00122E29" w:rsidRDefault="000B4F3C" w:rsidP="000B4F3C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«29» октября </w:t>
            </w:r>
            <w:r w:rsidR="00D346EE">
              <w:rPr>
                <w:b/>
                <w:snapToGrid w:val="0"/>
                <w:color w:val="000000"/>
                <w:sz w:val="28"/>
                <w:szCs w:val="28"/>
              </w:rPr>
              <w:t>2026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</w:t>
            </w:r>
            <w:r w:rsidR="00ED6B7D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D346EE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0B4F3C">
              <w:rPr>
                <w:b/>
                <w:snapToGrid w:val="0"/>
                <w:color w:val="000000"/>
                <w:sz w:val="28"/>
                <w:szCs w:val="28"/>
              </w:rPr>
              <w:t>01-03-695/6</w:t>
            </w:r>
          </w:p>
        </w:tc>
      </w:tr>
      <w:tr w:rsidR="008E3EBE" w:rsidRPr="00A42460" w:rsidTr="001A7083">
        <w:trPr>
          <w:trHeight w:val="471"/>
        </w:trPr>
        <w:tc>
          <w:tcPr>
            <w:tcW w:w="9987" w:type="dxa"/>
            <w:gridSpan w:val="5"/>
          </w:tcPr>
          <w:p w:rsidR="008E3EBE" w:rsidRPr="00A42460" w:rsidRDefault="00CF36DD" w:rsidP="00D4039D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A42460">
              <w:rPr>
                <w:b/>
                <w:sz w:val="28"/>
                <w:szCs w:val="28"/>
              </w:rPr>
              <w:t xml:space="preserve">О создании </w:t>
            </w:r>
            <w:r w:rsidR="00D4039D" w:rsidRPr="00D4039D">
              <w:rPr>
                <w:b/>
                <w:sz w:val="28"/>
                <w:szCs w:val="28"/>
              </w:rPr>
              <w:t xml:space="preserve">комиссии по выявлению и контролю за ликвидацией несанкционированных свалок </w:t>
            </w:r>
            <w:r w:rsidR="00A42460" w:rsidRPr="00A42460">
              <w:rPr>
                <w:b/>
                <w:sz w:val="28"/>
                <w:szCs w:val="28"/>
              </w:rPr>
              <w:t>на территории муниципального района «Ленский район» Республики Саха (Якутия)</w:t>
            </w:r>
          </w:p>
        </w:tc>
      </w:tr>
    </w:tbl>
    <w:p w:rsidR="002E649D" w:rsidRPr="00A42460" w:rsidRDefault="002E649D" w:rsidP="0017185D">
      <w:pPr>
        <w:spacing w:line="360" w:lineRule="auto"/>
        <w:jc w:val="both"/>
        <w:rPr>
          <w:sz w:val="28"/>
          <w:szCs w:val="28"/>
        </w:rPr>
      </w:pPr>
    </w:p>
    <w:p w:rsidR="0000102A" w:rsidRPr="00A42460" w:rsidRDefault="0000035C" w:rsidP="005F70C6">
      <w:pPr>
        <w:spacing w:line="360" w:lineRule="auto"/>
        <w:ind w:firstLine="709"/>
        <w:jc w:val="both"/>
        <w:rPr>
          <w:sz w:val="28"/>
          <w:szCs w:val="28"/>
        </w:rPr>
      </w:pPr>
      <w:r w:rsidRPr="009C4B89">
        <w:rPr>
          <w:sz w:val="28"/>
          <w:szCs w:val="28"/>
        </w:rPr>
        <w:t>В соответствии</w:t>
      </w:r>
      <w:r w:rsidR="000827D4" w:rsidRPr="004E3059">
        <w:rPr>
          <w:sz w:val="28"/>
          <w:szCs w:val="28"/>
        </w:rPr>
        <w:t>,</w:t>
      </w:r>
      <w:r w:rsidR="004E3059" w:rsidRPr="004E3059">
        <w:rPr>
          <w:sz w:val="28"/>
          <w:szCs w:val="28"/>
        </w:rPr>
        <w:t xml:space="preserve"> с</w:t>
      </w:r>
      <w:r w:rsidR="004E3059">
        <w:t xml:space="preserve"> </w:t>
      </w:r>
      <w:r w:rsidR="003631BD" w:rsidRPr="004E3059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(в редакции от 20.03.2025)</w:t>
      </w:r>
      <w:r w:rsidR="004E3059" w:rsidRPr="004E3059">
        <w:rPr>
          <w:sz w:val="28"/>
          <w:szCs w:val="28"/>
        </w:rPr>
        <w:t xml:space="preserve">, </w:t>
      </w:r>
      <w:r w:rsidR="00CB0691">
        <w:rPr>
          <w:sz w:val="28"/>
          <w:szCs w:val="28"/>
        </w:rPr>
        <w:t>Федеральным законом от 20.03.2025 № 33</w:t>
      </w:r>
      <w:r w:rsidR="00CB0691" w:rsidRPr="00CB0691">
        <w:rPr>
          <w:sz w:val="28"/>
          <w:szCs w:val="28"/>
        </w:rPr>
        <w:t>-ФЗ «Об общих принципах организации местного самоу</w:t>
      </w:r>
      <w:r w:rsidR="00CB0691">
        <w:rPr>
          <w:sz w:val="28"/>
          <w:szCs w:val="28"/>
        </w:rPr>
        <w:t>правления в единой системе публичной власти</w:t>
      </w:r>
      <w:r w:rsidR="00CB0691" w:rsidRPr="00CB0691">
        <w:rPr>
          <w:sz w:val="28"/>
          <w:szCs w:val="28"/>
        </w:rPr>
        <w:t>»</w:t>
      </w:r>
      <w:r w:rsidR="00CB0691">
        <w:rPr>
          <w:sz w:val="28"/>
          <w:szCs w:val="28"/>
        </w:rPr>
        <w:t xml:space="preserve">, </w:t>
      </w:r>
      <w:r w:rsidR="004E3059" w:rsidRPr="004E3059">
        <w:rPr>
          <w:sz w:val="28"/>
          <w:szCs w:val="28"/>
        </w:rPr>
        <w:t>Федеральным законом</w:t>
      </w:r>
      <w:r w:rsidR="00B15E40" w:rsidRPr="004E3059">
        <w:rPr>
          <w:sz w:val="28"/>
          <w:szCs w:val="28"/>
        </w:rPr>
        <w:t xml:space="preserve"> от 2</w:t>
      </w:r>
      <w:r w:rsidR="004E3059" w:rsidRPr="004E3059">
        <w:rPr>
          <w:sz w:val="28"/>
          <w:szCs w:val="28"/>
        </w:rPr>
        <w:t>4.06.1998</w:t>
      </w:r>
      <w:r w:rsidR="00B15E40" w:rsidRPr="004E3059">
        <w:rPr>
          <w:sz w:val="28"/>
          <w:szCs w:val="28"/>
        </w:rPr>
        <w:t xml:space="preserve"> № 89-ФЗ «Об отходах</w:t>
      </w:r>
      <w:r w:rsidR="00B15E40" w:rsidRPr="00B15E40">
        <w:rPr>
          <w:sz w:val="28"/>
          <w:szCs w:val="28"/>
        </w:rPr>
        <w:t xml:space="preserve"> производства и потребления»,</w:t>
      </w:r>
      <w:r w:rsidR="004E3059" w:rsidRPr="004E3059">
        <w:rPr>
          <w:sz w:val="28"/>
          <w:szCs w:val="28"/>
        </w:rPr>
        <w:t xml:space="preserve"> Федеральным законом от 10.01.2002 № 7-ФЗ «Об охране окружающей среды»</w:t>
      </w:r>
      <w:r w:rsidR="004E3059">
        <w:rPr>
          <w:sz w:val="28"/>
          <w:szCs w:val="28"/>
        </w:rPr>
        <w:t xml:space="preserve">, </w:t>
      </w:r>
      <w:r w:rsidR="0041603D" w:rsidRPr="0041603D">
        <w:rPr>
          <w:sz w:val="28"/>
          <w:szCs w:val="28"/>
        </w:rPr>
        <w:t>Федеральным законом от 30.03.1999 № 52-ФЗ «О санитарно-эпидемиологическом благополучии населения»</w:t>
      </w:r>
      <w:r w:rsidR="0041603D">
        <w:rPr>
          <w:sz w:val="28"/>
          <w:szCs w:val="28"/>
        </w:rPr>
        <w:t>,</w:t>
      </w:r>
      <w:r w:rsidR="004E3059">
        <w:t xml:space="preserve"> </w:t>
      </w:r>
      <w:r w:rsidR="009D1C83" w:rsidRPr="004E3059">
        <w:rPr>
          <w:sz w:val="28"/>
          <w:szCs w:val="28"/>
        </w:rPr>
        <w:t>Земельным кодексом Российской Федерации от 25.10.2001 №</w:t>
      </w:r>
      <w:r w:rsidR="004E3059">
        <w:rPr>
          <w:sz w:val="28"/>
          <w:szCs w:val="28"/>
        </w:rPr>
        <w:t xml:space="preserve"> 136-ФЗ</w:t>
      </w:r>
      <w:r w:rsidR="009D1C83" w:rsidRPr="004E3059">
        <w:rPr>
          <w:sz w:val="28"/>
          <w:szCs w:val="28"/>
        </w:rPr>
        <w:t>,</w:t>
      </w:r>
      <w:r w:rsidR="009D1C83">
        <w:rPr>
          <w:sz w:val="28"/>
          <w:szCs w:val="28"/>
        </w:rPr>
        <w:t xml:space="preserve"> </w:t>
      </w:r>
      <w:r w:rsidR="0000102A" w:rsidRPr="009C4B89">
        <w:rPr>
          <w:sz w:val="28"/>
          <w:szCs w:val="28"/>
        </w:rPr>
        <w:t>п о с т а н о в л я ю:</w:t>
      </w:r>
    </w:p>
    <w:p w:rsidR="0067249A" w:rsidRPr="00A42460" w:rsidRDefault="0067249A" w:rsidP="0017185D">
      <w:pPr>
        <w:widowControl/>
        <w:numPr>
          <w:ilvl w:val="0"/>
          <w:numId w:val="22"/>
        </w:numPr>
        <w:tabs>
          <w:tab w:val="clear" w:pos="1260"/>
          <w:tab w:val="num" w:pos="108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A42460">
        <w:rPr>
          <w:sz w:val="28"/>
          <w:szCs w:val="28"/>
        </w:rPr>
        <w:t xml:space="preserve">Создать </w:t>
      </w:r>
      <w:r w:rsidR="00AC3CF0">
        <w:rPr>
          <w:sz w:val="28"/>
          <w:szCs w:val="28"/>
        </w:rPr>
        <w:t xml:space="preserve">комиссию </w:t>
      </w:r>
      <w:r w:rsidR="00AC3CF0">
        <w:rPr>
          <w:rFonts w:eastAsia="Calibri"/>
          <w:sz w:val="28"/>
          <w:szCs w:val="28"/>
        </w:rPr>
        <w:t xml:space="preserve">по </w:t>
      </w:r>
      <w:r w:rsidR="00AC3CF0">
        <w:rPr>
          <w:sz w:val="28"/>
          <w:szCs w:val="28"/>
        </w:rPr>
        <w:t>выявлению и контролю за ликвидацией несанкционированных свалок</w:t>
      </w:r>
      <w:r w:rsidRPr="00A42460">
        <w:rPr>
          <w:sz w:val="28"/>
          <w:szCs w:val="28"/>
        </w:rPr>
        <w:t xml:space="preserve"> на территории муниципального района «Ленский район».</w:t>
      </w:r>
    </w:p>
    <w:p w:rsidR="003C233A" w:rsidRPr="00A42460" w:rsidRDefault="00D32C57" w:rsidP="006245E8">
      <w:pPr>
        <w:pStyle w:val="a5"/>
        <w:numPr>
          <w:ilvl w:val="0"/>
          <w:numId w:val="22"/>
        </w:numPr>
        <w:tabs>
          <w:tab w:val="clear" w:pos="1260"/>
          <w:tab w:val="num" w:pos="851"/>
        </w:tabs>
        <w:spacing w:line="360" w:lineRule="auto"/>
        <w:ind w:left="851" w:hanging="142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</w:t>
      </w:r>
      <w:r w:rsidR="0067249A" w:rsidRPr="00A42460">
        <w:rPr>
          <w:sz w:val="28"/>
          <w:szCs w:val="28"/>
        </w:rPr>
        <w:t xml:space="preserve"> комиссии согласно приложению №1</w:t>
      </w:r>
      <w:r w:rsidR="003C233A" w:rsidRPr="00A42460">
        <w:rPr>
          <w:sz w:val="28"/>
          <w:szCs w:val="28"/>
        </w:rPr>
        <w:t>.</w:t>
      </w:r>
    </w:p>
    <w:p w:rsidR="003C233A" w:rsidRPr="00A42460" w:rsidRDefault="00D32C57" w:rsidP="00F818BF">
      <w:pPr>
        <w:widowControl/>
        <w:numPr>
          <w:ilvl w:val="0"/>
          <w:numId w:val="22"/>
        </w:numPr>
        <w:tabs>
          <w:tab w:val="clear" w:pos="1260"/>
          <w:tab w:val="left" w:pos="1418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</w:t>
      </w:r>
      <w:r w:rsidR="00A42460" w:rsidRPr="00A42460">
        <w:rPr>
          <w:sz w:val="28"/>
          <w:szCs w:val="28"/>
        </w:rPr>
        <w:t xml:space="preserve"> комиссии </w:t>
      </w:r>
      <w:r w:rsidR="00AC3CF0">
        <w:rPr>
          <w:sz w:val="28"/>
          <w:szCs w:val="28"/>
        </w:rPr>
        <w:t>по выявлению и контролю за ликвидацией несанкционированных свалок</w:t>
      </w:r>
      <w:r w:rsidR="00A42460" w:rsidRPr="00A42460">
        <w:rPr>
          <w:sz w:val="28"/>
          <w:szCs w:val="28"/>
        </w:rPr>
        <w:t xml:space="preserve"> на терри</w:t>
      </w:r>
      <w:r w:rsidR="00820A0E">
        <w:rPr>
          <w:sz w:val="28"/>
          <w:szCs w:val="28"/>
        </w:rPr>
        <w:t>тории муниципального района</w:t>
      </w:r>
      <w:r w:rsidR="00A42460" w:rsidRPr="00A42460">
        <w:rPr>
          <w:sz w:val="28"/>
          <w:szCs w:val="28"/>
        </w:rPr>
        <w:t xml:space="preserve"> «Ленски</w:t>
      </w:r>
      <w:r w:rsidR="00446A24">
        <w:rPr>
          <w:sz w:val="28"/>
          <w:szCs w:val="28"/>
        </w:rPr>
        <w:t>й район» согласно приложению №2</w:t>
      </w:r>
      <w:r w:rsidR="003C233A" w:rsidRPr="00A42460">
        <w:rPr>
          <w:sz w:val="28"/>
          <w:szCs w:val="28"/>
        </w:rPr>
        <w:t>.</w:t>
      </w:r>
    </w:p>
    <w:p w:rsidR="003C233A" w:rsidRPr="009C4B89" w:rsidRDefault="00D32C57" w:rsidP="001718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C233A" w:rsidRPr="009C4B89">
        <w:rPr>
          <w:sz w:val="28"/>
          <w:szCs w:val="28"/>
        </w:rPr>
        <w:t xml:space="preserve">. </w:t>
      </w:r>
      <w:r w:rsidR="003C233A" w:rsidRPr="00D346EE">
        <w:rPr>
          <w:sz w:val="28"/>
          <w:szCs w:val="28"/>
        </w:rPr>
        <w:t>Главному специал</w:t>
      </w:r>
      <w:r w:rsidR="00D346EE" w:rsidRPr="00D346EE">
        <w:rPr>
          <w:sz w:val="28"/>
          <w:szCs w:val="28"/>
        </w:rPr>
        <w:t>исту управления делами (Павлова О.Д</w:t>
      </w:r>
      <w:r w:rsidR="003C233A" w:rsidRPr="00D346EE">
        <w:rPr>
          <w:sz w:val="28"/>
          <w:szCs w:val="28"/>
        </w:rPr>
        <w:t>.) опубликовать настоящее постановление в средствах массовой информации и</w:t>
      </w:r>
      <w:r w:rsidR="003C233A" w:rsidRPr="009C4B89">
        <w:rPr>
          <w:sz w:val="28"/>
          <w:szCs w:val="28"/>
        </w:rPr>
        <w:t xml:space="preserve"> разместить на официальном сайте администрации муниципального района «Ленский район».</w:t>
      </w:r>
    </w:p>
    <w:p w:rsidR="003C233A" w:rsidRDefault="00D32C57" w:rsidP="001718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C233A" w:rsidRPr="009C4B89">
        <w:rPr>
          <w:sz w:val="28"/>
          <w:szCs w:val="28"/>
        </w:rPr>
        <w:t>.</w:t>
      </w:r>
      <w:r w:rsidR="003C233A" w:rsidRPr="009C4B89">
        <w:rPr>
          <w:sz w:val="28"/>
          <w:szCs w:val="28"/>
        </w:rPr>
        <w:tab/>
        <w:t>Контроль исполнения настоящего постановления возложить на заместителя главы по производственным вопросам муниципального района «Ленский район»</w:t>
      </w:r>
      <w:r w:rsidR="007B6023">
        <w:rPr>
          <w:sz w:val="28"/>
          <w:szCs w:val="28"/>
        </w:rPr>
        <w:t xml:space="preserve"> Юринка А.С.</w:t>
      </w:r>
    </w:p>
    <w:p w:rsidR="00B97428" w:rsidRPr="00A42460" w:rsidRDefault="00B97428" w:rsidP="0017185D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8E3EBE" w:rsidRPr="00A42460" w:rsidTr="0000102A">
        <w:trPr>
          <w:trHeight w:val="471"/>
        </w:trPr>
        <w:tc>
          <w:tcPr>
            <w:tcW w:w="4677" w:type="dxa"/>
          </w:tcPr>
          <w:p w:rsidR="008E3EBE" w:rsidRPr="00A42460" w:rsidRDefault="0017185D" w:rsidP="0017185D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803EC9" w:rsidRPr="00A42460">
              <w:rPr>
                <w:b/>
                <w:sz w:val="28"/>
                <w:szCs w:val="28"/>
              </w:rPr>
              <w:t>лава</w:t>
            </w:r>
            <w:r w:rsidR="00ED6B7D">
              <w:rPr>
                <w:b/>
                <w:sz w:val="28"/>
                <w:szCs w:val="28"/>
              </w:rPr>
              <w:t xml:space="preserve">          </w:t>
            </w:r>
            <w:r w:rsidR="008E7D83">
              <w:rPr>
                <w:b/>
                <w:sz w:val="28"/>
                <w:szCs w:val="28"/>
              </w:rPr>
              <w:t xml:space="preserve">                           </w:t>
            </w:r>
            <w:r w:rsidR="000B4F3C">
              <w:rPr>
                <w:b/>
                <w:sz w:val="28"/>
                <w:szCs w:val="28"/>
              </w:rPr>
              <w:t xml:space="preserve">         п/п</w:t>
            </w:r>
          </w:p>
        </w:tc>
        <w:tc>
          <w:tcPr>
            <w:tcW w:w="5104" w:type="dxa"/>
          </w:tcPr>
          <w:p w:rsidR="008E3EBE" w:rsidRPr="00A42460" w:rsidRDefault="00ED6B7D" w:rsidP="00ED6B7D">
            <w:pPr>
              <w:keepNext/>
              <w:widowControl/>
              <w:autoSpaceDE/>
              <w:autoSpaceDN/>
              <w:adjustRightInd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</w:t>
            </w:r>
            <w:r w:rsidR="00B307F9">
              <w:rPr>
                <w:b/>
                <w:sz w:val="28"/>
                <w:szCs w:val="28"/>
              </w:rPr>
              <w:t>А.</w:t>
            </w:r>
            <w:r w:rsidR="00803EC9" w:rsidRPr="00A42460">
              <w:rPr>
                <w:b/>
                <w:sz w:val="28"/>
                <w:szCs w:val="28"/>
              </w:rPr>
              <w:t>В. Черепанов</w:t>
            </w:r>
          </w:p>
        </w:tc>
      </w:tr>
    </w:tbl>
    <w:p w:rsidR="0000080B" w:rsidRPr="00120F10" w:rsidRDefault="0000080B" w:rsidP="0017185D">
      <w:pPr>
        <w:rPr>
          <w:sz w:val="26"/>
          <w:szCs w:val="26"/>
        </w:rPr>
      </w:pPr>
    </w:p>
    <w:p w:rsidR="0000102A" w:rsidRDefault="0000102A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p w:rsidR="00E869CB" w:rsidRDefault="00E869CB" w:rsidP="0017185D">
      <w:pPr>
        <w:rPr>
          <w:sz w:val="26"/>
          <w:szCs w:val="26"/>
        </w:rPr>
      </w:pPr>
    </w:p>
    <w:tbl>
      <w:tblPr>
        <w:tblStyle w:val="a6"/>
        <w:tblW w:w="100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8"/>
        <w:gridCol w:w="4159"/>
      </w:tblGrid>
      <w:tr w:rsidR="0000102A" w:rsidRPr="00120F10" w:rsidTr="00600299">
        <w:trPr>
          <w:trHeight w:val="1609"/>
        </w:trPr>
        <w:tc>
          <w:tcPr>
            <w:tcW w:w="5878" w:type="dxa"/>
          </w:tcPr>
          <w:p w:rsidR="0000102A" w:rsidRDefault="0000102A" w:rsidP="0017185D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  <w:p w:rsidR="00E869CB" w:rsidRPr="00120F10" w:rsidRDefault="00E869CB" w:rsidP="0017185D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4159" w:type="dxa"/>
          </w:tcPr>
          <w:p w:rsidR="00812D8D" w:rsidRPr="00446A24" w:rsidRDefault="00812D8D" w:rsidP="00B974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 xml:space="preserve">Приложение </w:t>
            </w:r>
            <w:r w:rsidR="004D232C" w:rsidRPr="00446A24">
              <w:rPr>
                <w:sz w:val="28"/>
                <w:szCs w:val="28"/>
              </w:rPr>
              <w:t>№</w:t>
            </w:r>
            <w:r w:rsidRPr="00446A24">
              <w:rPr>
                <w:sz w:val="28"/>
                <w:szCs w:val="28"/>
              </w:rPr>
              <w:t>1                                                                                                      к пост</w:t>
            </w:r>
            <w:r w:rsidR="004F50ED" w:rsidRPr="00446A24">
              <w:rPr>
                <w:sz w:val="28"/>
                <w:szCs w:val="28"/>
              </w:rPr>
              <w:t>ановлению</w:t>
            </w:r>
            <w:r w:rsidRPr="00446A24">
              <w:rPr>
                <w:sz w:val="28"/>
                <w:szCs w:val="28"/>
              </w:rPr>
              <w:t xml:space="preserve"> главы </w:t>
            </w:r>
          </w:p>
          <w:p w:rsidR="00812D8D" w:rsidRPr="00446A24" w:rsidRDefault="000B4F3C" w:rsidP="00B974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8E7D8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октября</w:t>
            </w:r>
            <w:r w:rsidR="008E7D83">
              <w:rPr>
                <w:sz w:val="28"/>
                <w:szCs w:val="28"/>
              </w:rPr>
              <w:t xml:space="preserve"> 2026</w:t>
            </w:r>
            <w:r w:rsidR="00812D8D" w:rsidRPr="00446A24">
              <w:rPr>
                <w:sz w:val="28"/>
                <w:szCs w:val="28"/>
              </w:rPr>
              <w:t xml:space="preserve"> года </w:t>
            </w:r>
          </w:p>
          <w:p w:rsidR="0000102A" w:rsidRPr="00120F10" w:rsidRDefault="00ED6B7D" w:rsidP="000B4F3C">
            <w:pPr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0B4F3C" w:rsidRPr="000B4F3C">
              <w:rPr>
                <w:sz w:val="28"/>
                <w:szCs w:val="28"/>
              </w:rPr>
              <w:t>01-03-695/6</w:t>
            </w:r>
          </w:p>
        </w:tc>
      </w:tr>
    </w:tbl>
    <w:p w:rsidR="0000102A" w:rsidRPr="00120F10" w:rsidRDefault="0000102A" w:rsidP="0017185D">
      <w:pPr>
        <w:ind w:right="206"/>
        <w:rPr>
          <w:color w:val="000000"/>
          <w:spacing w:val="1"/>
          <w:sz w:val="26"/>
          <w:szCs w:val="26"/>
        </w:rPr>
      </w:pPr>
      <w:r w:rsidRPr="00120F10">
        <w:rPr>
          <w:color w:val="000000"/>
          <w:spacing w:val="1"/>
          <w:sz w:val="26"/>
          <w:szCs w:val="26"/>
        </w:rPr>
        <w:t xml:space="preserve">                                                                                        </w:t>
      </w:r>
    </w:p>
    <w:p w:rsidR="0000102A" w:rsidRPr="00120F10" w:rsidRDefault="0000102A" w:rsidP="0017185D">
      <w:pPr>
        <w:spacing w:line="200" w:lineRule="exact"/>
        <w:rPr>
          <w:color w:val="000000"/>
          <w:sz w:val="26"/>
          <w:szCs w:val="26"/>
        </w:rPr>
      </w:pPr>
    </w:p>
    <w:p w:rsidR="00D37691" w:rsidRPr="00D37691" w:rsidRDefault="00AC3CF0" w:rsidP="0017185D">
      <w:pPr>
        <w:widowControl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Состав</w:t>
      </w:r>
      <w:r w:rsidR="00D37691" w:rsidRPr="00D37691">
        <w:rPr>
          <w:rFonts w:eastAsia="Calibri"/>
          <w:b/>
          <w:bCs/>
          <w:sz w:val="28"/>
          <w:szCs w:val="28"/>
        </w:rPr>
        <w:t xml:space="preserve"> комиссии</w:t>
      </w:r>
    </w:p>
    <w:p w:rsidR="00D37691" w:rsidRPr="00D37691" w:rsidRDefault="00AC3CF0" w:rsidP="00AC3CF0">
      <w:pPr>
        <w:widowControl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по </w:t>
      </w:r>
      <w:r w:rsidRPr="00AC3CF0">
        <w:rPr>
          <w:b/>
          <w:sz w:val="28"/>
          <w:szCs w:val="28"/>
        </w:rPr>
        <w:t>выявлению и контролю за ликвидацией несанкционированных свалок</w:t>
      </w:r>
      <w:r w:rsidR="00D37691" w:rsidRPr="00D37691">
        <w:rPr>
          <w:rFonts w:eastAsia="Calibri"/>
          <w:b/>
          <w:bCs/>
          <w:sz w:val="28"/>
          <w:szCs w:val="28"/>
        </w:rPr>
        <w:t xml:space="preserve"> на территории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D37691" w:rsidRPr="00D37691">
        <w:rPr>
          <w:rFonts w:eastAsia="Calibri"/>
          <w:b/>
          <w:bCs/>
          <w:sz w:val="28"/>
          <w:szCs w:val="28"/>
        </w:rPr>
        <w:t xml:space="preserve">муниципального </w:t>
      </w:r>
      <w:r w:rsidR="00D37691">
        <w:rPr>
          <w:rFonts w:eastAsia="Calibri"/>
          <w:b/>
          <w:bCs/>
          <w:sz w:val="28"/>
          <w:szCs w:val="28"/>
        </w:rPr>
        <w:t>района</w:t>
      </w:r>
      <w:r w:rsidR="00D37691" w:rsidRPr="00D37691">
        <w:rPr>
          <w:rFonts w:eastAsia="Calibri"/>
          <w:b/>
          <w:bCs/>
          <w:sz w:val="28"/>
          <w:szCs w:val="28"/>
        </w:rPr>
        <w:t xml:space="preserve"> «Ленский район»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4"/>
        <w:gridCol w:w="7076"/>
      </w:tblGrid>
      <w:tr w:rsidR="00820A0E" w:rsidRPr="00120F10" w:rsidTr="00B307F9"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446A24" w:rsidRDefault="00820A0E" w:rsidP="0017185D">
            <w:pPr>
              <w:jc w:val="center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 xml:space="preserve">Председатель  комиссии 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E869CB" w:rsidRDefault="00820A0E" w:rsidP="00656DCF">
            <w:pPr>
              <w:jc w:val="center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Заместитель главы по производственным вопросам муниципального района «Ленский район»</w:t>
            </w:r>
            <w:r w:rsidR="006245E8" w:rsidRPr="00E869CB">
              <w:rPr>
                <w:sz w:val="28"/>
                <w:szCs w:val="28"/>
              </w:rPr>
              <w:t xml:space="preserve"> Республики Саха (Якутия)</w:t>
            </w:r>
            <w:r w:rsidRPr="00E869CB">
              <w:rPr>
                <w:sz w:val="28"/>
                <w:szCs w:val="28"/>
              </w:rPr>
              <w:t xml:space="preserve"> или лицо его замещающее</w:t>
            </w:r>
          </w:p>
        </w:tc>
      </w:tr>
      <w:tr w:rsidR="00820A0E" w:rsidRPr="00120F10" w:rsidTr="00B307F9">
        <w:trPr>
          <w:trHeight w:val="976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446A24" w:rsidRDefault="00820A0E" w:rsidP="0017185D">
            <w:pPr>
              <w:jc w:val="center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>Заместитель председателя  комиссии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E869CB" w:rsidRDefault="00656DCF" w:rsidP="00656DC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Заместитель п</w:t>
            </w:r>
            <w:r w:rsidR="005F1EBE" w:rsidRPr="00E869CB">
              <w:rPr>
                <w:sz w:val="28"/>
                <w:szCs w:val="28"/>
              </w:rPr>
              <w:t>редседател</w:t>
            </w:r>
            <w:r w:rsidRPr="00E869CB">
              <w:rPr>
                <w:sz w:val="28"/>
                <w:szCs w:val="28"/>
              </w:rPr>
              <w:t>я</w:t>
            </w:r>
            <w:r w:rsidR="005F1EBE" w:rsidRPr="00E869CB">
              <w:rPr>
                <w:sz w:val="28"/>
                <w:szCs w:val="28"/>
              </w:rPr>
              <w:t xml:space="preserve"> </w:t>
            </w:r>
            <w:r w:rsidRPr="00E869CB">
              <w:rPr>
                <w:sz w:val="28"/>
                <w:szCs w:val="28"/>
              </w:rPr>
              <w:t xml:space="preserve">МКУ «КИО» МР </w:t>
            </w:r>
            <w:r w:rsidR="005F1EBE" w:rsidRPr="00E869CB">
              <w:rPr>
                <w:sz w:val="28"/>
                <w:szCs w:val="28"/>
              </w:rPr>
              <w:t xml:space="preserve"> «Ленский район»</w:t>
            </w:r>
            <w:r w:rsidR="006245E8" w:rsidRPr="00E869CB">
              <w:rPr>
                <w:sz w:val="28"/>
                <w:szCs w:val="28"/>
              </w:rPr>
              <w:t xml:space="preserve"> </w:t>
            </w:r>
            <w:r w:rsidRPr="00E869CB">
              <w:rPr>
                <w:sz w:val="28"/>
                <w:szCs w:val="28"/>
              </w:rPr>
              <w:t xml:space="preserve"> </w:t>
            </w:r>
            <w:r w:rsidR="005F1EBE" w:rsidRPr="00E869CB">
              <w:rPr>
                <w:sz w:val="28"/>
                <w:szCs w:val="28"/>
              </w:rPr>
              <w:t>или лицо его замещающее</w:t>
            </w:r>
          </w:p>
        </w:tc>
      </w:tr>
      <w:tr w:rsidR="00820A0E" w:rsidRPr="00120F10" w:rsidTr="00B307F9"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446A24" w:rsidRDefault="00820A0E" w:rsidP="0017185D">
            <w:pPr>
              <w:jc w:val="center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A0E" w:rsidRPr="00E869CB" w:rsidRDefault="00820A0E" w:rsidP="0017185D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Главный специал</w:t>
            </w:r>
            <w:r w:rsidR="006245E8" w:rsidRPr="00E869CB">
              <w:rPr>
                <w:sz w:val="28"/>
                <w:szCs w:val="28"/>
              </w:rPr>
              <w:t xml:space="preserve">ист по охране окружающей среды </w:t>
            </w:r>
            <w:r w:rsidR="00656DCF" w:rsidRPr="00E869CB">
              <w:rPr>
                <w:sz w:val="28"/>
                <w:szCs w:val="28"/>
              </w:rPr>
              <w:t xml:space="preserve">МКУ «КИО» МР  «Ленский район» </w:t>
            </w:r>
            <w:r w:rsidRPr="00E869CB">
              <w:rPr>
                <w:sz w:val="28"/>
                <w:szCs w:val="28"/>
              </w:rPr>
              <w:t>или лицо его замещающее</w:t>
            </w:r>
          </w:p>
        </w:tc>
      </w:tr>
      <w:tr w:rsidR="00E869CB" w:rsidRPr="00120F10" w:rsidTr="00B307F9">
        <w:trPr>
          <w:trHeight w:val="630"/>
        </w:trPr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9CB" w:rsidRPr="00446A24" w:rsidRDefault="00E869CB" w:rsidP="0017185D">
            <w:pPr>
              <w:jc w:val="center"/>
              <w:rPr>
                <w:b/>
                <w:sz w:val="28"/>
                <w:szCs w:val="28"/>
              </w:rPr>
            </w:pPr>
          </w:p>
          <w:p w:rsidR="00E869CB" w:rsidRPr="00446A24" w:rsidRDefault="00E869CB" w:rsidP="00E869CB">
            <w:pPr>
              <w:jc w:val="center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9CB" w:rsidRPr="00E869CB" w:rsidRDefault="00E869CB" w:rsidP="0017185D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Начальник Управление производственного развития</w:t>
            </w:r>
            <w:r w:rsidRPr="00E869CB">
              <w:t xml:space="preserve"> </w:t>
            </w:r>
            <w:r w:rsidRPr="00E869CB">
              <w:rPr>
                <w:sz w:val="28"/>
                <w:szCs w:val="28"/>
              </w:rPr>
              <w:t>МР  «Ленский район» или лицо его замещающее</w:t>
            </w:r>
          </w:p>
        </w:tc>
      </w:tr>
      <w:tr w:rsidR="00E869CB" w:rsidRPr="00120F10" w:rsidTr="00597D6D">
        <w:trPr>
          <w:trHeight w:val="7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9CB" w:rsidRPr="00E869CB" w:rsidRDefault="00E869CB" w:rsidP="0017185D">
            <w:pPr>
              <w:jc w:val="center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Начальник отдела земельных отношений МКУ «КИО» МР  «Ленский район» или лицо его замещающее</w:t>
            </w:r>
          </w:p>
        </w:tc>
      </w:tr>
      <w:tr w:rsidR="00E869CB" w:rsidRPr="00120F10" w:rsidTr="00B307F9">
        <w:trPr>
          <w:trHeight w:val="64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9CB" w:rsidRPr="00E869CB" w:rsidRDefault="00E869CB" w:rsidP="00656DCF">
            <w:pPr>
              <w:jc w:val="both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Главный специалист Управления капитального строительства</w:t>
            </w:r>
            <w:r w:rsidRPr="00E869CB">
              <w:t xml:space="preserve"> </w:t>
            </w:r>
            <w:r w:rsidRPr="00E869CB">
              <w:rPr>
                <w:sz w:val="28"/>
                <w:szCs w:val="28"/>
              </w:rPr>
              <w:t>МР  «Ленский район» или лицо его замещающее</w:t>
            </w:r>
          </w:p>
        </w:tc>
      </w:tr>
      <w:tr w:rsidR="00E869CB" w:rsidRPr="00120F10" w:rsidTr="00AC3CF0">
        <w:trPr>
          <w:trHeight w:val="7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9CB" w:rsidRPr="00E869CB" w:rsidRDefault="00E869CB" w:rsidP="00E77378">
            <w:pPr>
              <w:jc w:val="both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Ведущий специалист по охране окружающей среды МКУ «КИО» МР  «Ленский район»</w:t>
            </w:r>
          </w:p>
        </w:tc>
      </w:tr>
      <w:tr w:rsidR="00E869CB" w:rsidRPr="00120F10" w:rsidTr="00AC3CF0">
        <w:trPr>
          <w:trHeight w:val="7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9CB" w:rsidRPr="00E869CB" w:rsidRDefault="00E869CB" w:rsidP="00E77378">
            <w:pPr>
              <w:jc w:val="both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Ведущий специалист отдела архитектуры и градостроительства муниципального района «Ленский район» Республики Саха (Якутия) или лицо его замещающее</w:t>
            </w:r>
          </w:p>
        </w:tc>
      </w:tr>
      <w:tr w:rsidR="00E869CB" w:rsidRPr="00120F10" w:rsidTr="00AC3CF0">
        <w:trPr>
          <w:trHeight w:val="7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9CB" w:rsidRPr="00E869CB" w:rsidRDefault="00E869CB" w:rsidP="00E77378">
            <w:pPr>
              <w:jc w:val="both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Представитель Ленского комитета государственного экологического надзора Минэкологии РС(Я) (по согласованию)</w:t>
            </w:r>
          </w:p>
        </w:tc>
      </w:tr>
      <w:tr w:rsidR="00E869CB" w:rsidRPr="00120F10" w:rsidTr="00B307F9">
        <w:trPr>
          <w:trHeight w:val="75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9CB" w:rsidRPr="00446A24" w:rsidRDefault="00E869CB" w:rsidP="0017185D">
            <w:pPr>
              <w:rPr>
                <w:sz w:val="28"/>
                <w:szCs w:val="28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9CB" w:rsidRPr="00E869CB" w:rsidRDefault="00E869CB" w:rsidP="00E77378">
            <w:pPr>
              <w:jc w:val="both"/>
              <w:rPr>
                <w:sz w:val="28"/>
                <w:szCs w:val="28"/>
              </w:rPr>
            </w:pPr>
            <w:r w:rsidRPr="00E869CB">
              <w:rPr>
                <w:sz w:val="28"/>
                <w:szCs w:val="28"/>
              </w:rPr>
              <w:t>Главы городских и сельских поселений муниципального района «Ленский район» (по согласованию)</w:t>
            </w:r>
          </w:p>
        </w:tc>
      </w:tr>
    </w:tbl>
    <w:p w:rsidR="00736F7A" w:rsidRDefault="00736F7A" w:rsidP="0017185D">
      <w:pPr>
        <w:spacing w:before="1" w:line="268" w:lineRule="auto"/>
        <w:ind w:right="44"/>
        <w:jc w:val="both"/>
        <w:rPr>
          <w:b/>
          <w:sz w:val="26"/>
          <w:szCs w:val="26"/>
        </w:rPr>
      </w:pPr>
    </w:p>
    <w:p w:rsidR="00820A0E" w:rsidRPr="00446A24" w:rsidRDefault="00736F7A" w:rsidP="0017185D">
      <w:pPr>
        <w:spacing w:before="1" w:line="268" w:lineRule="auto"/>
        <w:ind w:right="4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Председатель</w:t>
      </w:r>
    </w:p>
    <w:p w:rsidR="003F2465" w:rsidRPr="00446A24" w:rsidRDefault="00820A0E" w:rsidP="0017185D">
      <w:pPr>
        <w:spacing w:before="1" w:line="268" w:lineRule="auto"/>
        <w:ind w:right="44"/>
        <w:jc w:val="both"/>
        <w:rPr>
          <w:b/>
          <w:color w:val="000000"/>
          <w:sz w:val="28"/>
          <w:szCs w:val="28"/>
        </w:rPr>
      </w:pPr>
      <w:r w:rsidRPr="00446A24">
        <w:rPr>
          <w:b/>
          <w:color w:val="000000"/>
          <w:sz w:val="28"/>
          <w:szCs w:val="28"/>
        </w:rPr>
        <w:t xml:space="preserve">МКУ «КИО» МР </w:t>
      </w:r>
      <w:r w:rsidR="003F65AD">
        <w:rPr>
          <w:b/>
          <w:color w:val="000000"/>
          <w:sz w:val="28"/>
          <w:szCs w:val="28"/>
        </w:rPr>
        <w:t xml:space="preserve">«Ленский район»  </w:t>
      </w:r>
      <w:r w:rsidR="00D371C5">
        <w:rPr>
          <w:b/>
          <w:color w:val="000000"/>
          <w:sz w:val="28"/>
          <w:szCs w:val="28"/>
        </w:rPr>
        <w:t xml:space="preserve">       </w:t>
      </w:r>
      <w:r w:rsidR="00B97428">
        <w:rPr>
          <w:b/>
          <w:color w:val="000000"/>
          <w:sz w:val="28"/>
          <w:szCs w:val="28"/>
        </w:rPr>
        <w:t xml:space="preserve">      </w:t>
      </w:r>
      <w:r w:rsidRPr="00446A24">
        <w:rPr>
          <w:b/>
          <w:color w:val="000000"/>
          <w:sz w:val="28"/>
          <w:szCs w:val="28"/>
        </w:rPr>
        <w:t xml:space="preserve"> </w:t>
      </w:r>
      <w:r w:rsidR="000B4F3C">
        <w:rPr>
          <w:b/>
          <w:color w:val="000000"/>
          <w:sz w:val="28"/>
          <w:szCs w:val="28"/>
        </w:rPr>
        <w:t xml:space="preserve"> п/п</w:t>
      </w:r>
      <w:r w:rsidRPr="00446A24">
        <w:rPr>
          <w:b/>
          <w:color w:val="000000"/>
          <w:sz w:val="28"/>
          <w:szCs w:val="28"/>
        </w:rPr>
        <w:t xml:space="preserve">  </w:t>
      </w:r>
      <w:r w:rsidR="00ED6B7D">
        <w:rPr>
          <w:b/>
          <w:color w:val="000000"/>
          <w:sz w:val="28"/>
          <w:szCs w:val="28"/>
        </w:rPr>
        <w:t xml:space="preserve">     </w:t>
      </w:r>
      <w:r w:rsidR="00736F7A">
        <w:rPr>
          <w:b/>
          <w:color w:val="000000"/>
          <w:sz w:val="28"/>
          <w:szCs w:val="28"/>
        </w:rPr>
        <w:t xml:space="preserve">                      А.С. Пляскина</w:t>
      </w:r>
    </w:p>
    <w:p w:rsidR="003F2465" w:rsidRPr="00120F10" w:rsidRDefault="003F2465" w:rsidP="0017185D">
      <w:pPr>
        <w:spacing w:before="1" w:line="268" w:lineRule="auto"/>
        <w:ind w:right="44"/>
        <w:jc w:val="both"/>
        <w:rPr>
          <w:color w:val="000000"/>
          <w:sz w:val="26"/>
          <w:szCs w:val="26"/>
        </w:rPr>
      </w:pPr>
    </w:p>
    <w:tbl>
      <w:tblPr>
        <w:tblStyle w:val="a6"/>
        <w:tblpPr w:leftFromText="180" w:rightFromText="180" w:horzAnchor="margin" w:tblpY="-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A0F87" w:rsidRPr="00446A24" w:rsidTr="00D346EE">
        <w:tc>
          <w:tcPr>
            <w:tcW w:w="9498" w:type="dxa"/>
          </w:tcPr>
          <w:p w:rsidR="00446A24" w:rsidRDefault="00D346EE" w:rsidP="0017185D">
            <w:r>
              <w:rPr>
                <w:color w:val="000000"/>
                <w:sz w:val="26"/>
                <w:szCs w:val="26"/>
              </w:rPr>
              <w:tab/>
            </w:r>
          </w:p>
          <w:p w:rsidR="00EA0F87" w:rsidRPr="00446A24" w:rsidRDefault="00EA0F87" w:rsidP="0017185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tbl>
      <w:tblPr>
        <w:tblStyle w:val="a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5588"/>
      </w:tblGrid>
      <w:tr w:rsidR="0017185D" w:rsidTr="00600299">
        <w:trPr>
          <w:trHeight w:val="1487"/>
        </w:trPr>
        <w:tc>
          <w:tcPr>
            <w:tcW w:w="4618" w:type="dxa"/>
          </w:tcPr>
          <w:p w:rsidR="0017185D" w:rsidRDefault="0017185D" w:rsidP="0017185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5588" w:type="dxa"/>
          </w:tcPr>
          <w:p w:rsidR="0017185D" w:rsidRPr="00446A24" w:rsidRDefault="0017185D" w:rsidP="00B97428">
            <w:pPr>
              <w:widowControl/>
              <w:autoSpaceDE/>
              <w:autoSpaceDN/>
              <w:adjustRightInd/>
              <w:ind w:firstLine="378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 xml:space="preserve">Приложение №2                                                                                                      </w:t>
            </w:r>
          </w:p>
          <w:p w:rsidR="0017185D" w:rsidRPr="00446A24" w:rsidRDefault="0017185D" w:rsidP="00B97428">
            <w:pPr>
              <w:widowControl/>
              <w:autoSpaceDE/>
              <w:autoSpaceDN/>
              <w:adjustRightInd/>
              <w:ind w:firstLine="378"/>
              <w:rPr>
                <w:sz w:val="28"/>
                <w:szCs w:val="28"/>
              </w:rPr>
            </w:pPr>
            <w:r w:rsidRPr="00446A24">
              <w:rPr>
                <w:sz w:val="28"/>
                <w:szCs w:val="28"/>
              </w:rPr>
              <w:t xml:space="preserve">к постановлению главы </w:t>
            </w:r>
          </w:p>
          <w:p w:rsidR="0017185D" w:rsidRPr="00446A24" w:rsidRDefault="000B4F3C" w:rsidP="00B97428">
            <w:pPr>
              <w:widowControl/>
              <w:autoSpaceDE/>
              <w:autoSpaceDN/>
              <w:adjustRightInd/>
              <w:ind w:firstLine="3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8E7D8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октября </w:t>
            </w:r>
            <w:r w:rsidR="008E7D83">
              <w:rPr>
                <w:sz w:val="28"/>
                <w:szCs w:val="28"/>
              </w:rPr>
              <w:t>2026</w:t>
            </w:r>
            <w:r w:rsidR="0017185D" w:rsidRPr="00446A24">
              <w:rPr>
                <w:sz w:val="28"/>
                <w:szCs w:val="28"/>
              </w:rPr>
              <w:t xml:space="preserve"> года </w:t>
            </w:r>
          </w:p>
          <w:p w:rsidR="0017185D" w:rsidRDefault="008E7D83" w:rsidP="000B4F3C">
            <w:pPr>
              <w:widowControl/>
              <w:autoSpaceDE/>
              <w:autoSpaceDN/>
              <w:adjustRightInd/>
              <w:ind w:firstLine="3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0B4F3C" w:rsidRPr="000B4F3C">
              <w:rPr>
                <w:sz w:val="28"/>
                <w:szCs w:val="28"/>
              </w:rPr>
              <w:t>01-03-695/6</w:t>
            </w:r>
          </w:p>
        </w:tc>
      </w:tr>
    </w:tbl>
    <w:p w:rsidR="0017185D" w:rsidRDefault="0017185D" w:rsidP="0017185D">
      <w:pPr>
        <w:widowControl/>
        <w:spacing w:line="276" w:lineRule="auto"/>
        <w:jc w:val="center"/>
        <w:rPr>
          <w:rFonts w:eastAsia="Calibri"/>
          <w:b/>
          <w:bCs/>
          <w:sz w:val="28"/>
          <w:szCs w:val="28"/>
        </w:rPr>
      </w:pPr>
    </w:p>
    <w:p w:rsidR="00A878AC" w:rsidRDefault="00A878AC" w:rsidP="0017185D">
      <w:pPr>
        <w:widowControl/>
        <w:spacing w:line="276" w:lineRule="auto"/>
        <w:jc w:val="center"/>
        <w:rPr>
          <w:rFonts w:eastAsia="Calibri"/>
          <w:b/>
          <w:bCs/>
          <w:sz w:val="28"/>
          <w:szCs w:val="28"/>
        </w:rPr>
      </w:pPr>
      <w:r w:rsidRPr="00446A24">
        <w:rPr>
          <w:rFonts w:eastAsia="Calibri"/>
          <w:b/>
          <w:bCs/>
          <w:sz w:val="28"/>
          <w:szCs w:val="28"/>
        </w:rPr>
        <w:t>Положение о комиссии</w:t>
      </w:r>
      <w:r w:rsidR="00446A24">
        <w:rPr>
          <w:rFonts w:eastAsia="Calibri"/>
          <w:b/>
          <w:bCs/>
          <w:sz w:val="28"/>
          <w:szCs w:val="28"/>
        </w:rPr>
        <w:t xml:space="preserve"> </w:t>
      </w:r>
      <w:r w:rsidR="00AC3CF0">
        <w:rPr>
          <w:rFonts w:eastAsia="Calibri"/>
          <w:b/>
          <w:bCs/>
          <w:sz w:val="28"/>
          <w:szCs w:val="28"/>
        </w:rPr>
        <w:t xml:space="preserve">по </w:t>
      </w:r>
      <w:r w:rsidR="00AC3CF0" w:rsidRPr="00AC3CF0">
        <w:rPr>
          <w:rFonts w:eastAsia="Calibri"/>
          <w:b/>
          <w:bCs/>
          <w:sz w:val="28"/>
          <w:szCs w:val="28"/>
        </w:rPr>
        <w:t>выявлению и контролю за ликвидацией несанкционированных свалок</w:t>
      </w:r>
      <w:r w:rsidR="00AC3CF0">
        <w:rPr>
          <w:rFonts w:eastAsia="Calibri"/>
          <w:b/>
          <w:bCs/>
          <w:sz w:val="28"/>
          <w:szCs w:val="28"/>
        </w:rPr>
        <w:t xml:space="preserve"> </w:t>
      </w:r>
      <w:r w:rsidR="00F67F58">
        <w:rPr>
          <w:rFonts w:eastAsia="Calibri"/>
          <w:b/>
          <w:bCs/>
          <w:sz w:val="28"/>
          <w:szCs w:val="28"/>
        </w:rPr>
        <w:t>н</w:t>
      </w:r>
      <w:r w:rsidRPr="00446A24">
        <w:rPr>
          <w:rFonts w:eastAsia="Calibri"/>
          <w:b/>
          <w:bCs/>
          <w:sz w:val="28"/>
          <w:szCs w:val="28"/>
        </w:rPr>
        <w:t>а</w:t>
      </w:r>
      <w:r w:rsidR="00446A24">
        <w:rPr>
          <w:rFonts w:eastAsia="Calibri"/>
          <w:b/>
          <w:bCs/>
          <w:sz w:val="28"/>
          <w:szCs w:val="28"/>
        </w:rPr>
        <w:t xml:space="preserve"> </w:t>
      </w:r>
      <w:r w:rsidRPr="00446A24">
        <w:rPr>
          <w:rFonts w:eastAsia="Calibri"/>
          <w:b/>
          <w:bCs/>
          <w:sz w:val="28"/>
          <w:szCs w:val="28"/>
        </w:rPr>
        <w:t>терри</w:t>
      </w:r>
      <w:r w:rsidR="00446A24">
        <w:rPr>
          <w:rFonts w:eastAsia="Calibri"/>
          <w:b/>
          <w:bCs/>
          <w:sz w:val="28"/>
          <w:szCs w:val="28"/>
        </w:rPr>
        <w:t>тории муниципального района</w:t>
      </w:r>
      <w:r w:rsidRPr="00446A24">
        <w:rPr>
          <w:rFonts w:eastAsia="Calibri"/>
          <w:b/>
          <w:bCs/>
          <w:sz w:val="28"/>
          <w:szCs w:val="28"/>
        </w:rPr>
        <w:t xml:space="preserve"> «Ленский район»</w:t>
      </w:r>
    </w:p>
    <w:p w:rsidR="00AA5089" w:rsidRPr="00446A24" w:rsidRDefault="00AA5089" w:rsidP="0017185D">
      <w:pPr>
        <w:widowControl/>
        <w:spacing w:line="276" w:lineRule="auto"/>
        <w:jc w:val="center"/>
        <w:rPr>
          <w:rFonts w:eastAsia="Calibri"/>
          <w:b/>
          <w:bCs/>
          <w:sz w:val="28"/>
          <w:szCs w:val="28"/>
        </w:rPr>
      </w:pPr>
    </w:p>
    <w:p w:rsidR="00AA5089" w:rsidRPr="00AA5089" w:rsidRDefault="00A878AC" w:rsidP="006B5EA0">
      <w:pPr>
        <w:pStyle w:val="a5"/>
        <w:widowControl/>
        <w:numPr>
          <w:ilvl w:val="0"/>
          <w:numId w:val="29"/>
        </w:numPr>
        <w:shd w:val="clear" w:color="auto" w:fill="FFFFFF"/>
        <w:spacing w:line="360" w:lineRule="auto"/>
        <w:jc w:val="center"/>
        <w:textAlignment w:val="baseline"/>
        <w:rPr>
          <w:b/>
          <w:sz w:val="28"/>
          <w:szCs w:val="28"/>
        </w:rPr>
      </w:pPr>
      <w:r w:rsidRPr="00AA5089">
        <w:rPr>
          <w:rFonts w:eastAsia="Calibri"/>
          <w:b/>
          <w:bCs/>
          <w:sz w:val="28"/>
          <w:szCs w:val="28"/>
        </w:rPr>
        <w:t>Общие положения</w:t>
      </w:r>
    </w:p>
    <w:p w:rsidR="00AA5089" w:rsidRPr="00A424F6" w:rsidRDefault="00AA5089" w:rsidP="002C518E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="00D233F4">
        <w:rPr>
          <w:sz w:val="28"/>
          <w:szCs w:val="28"/>
        </w:rPr>
        <w:t>1.</w:t>
      </w:r>
      <w:r w:rsidRPr="00A424F6">
        <w:rPr>
          <w:sz w:val="28"/>
          <w:szCs w:val="28"/>
        </w:rPr>
        <w:t xml:space="preserve"> Настоящее Положение определяет порядок деятельности Комиссии по выявлению, обследованию, ликвидации несанкционированных свалок на территории муниципал</w:t>
      </w:r>
      <w:r>
        <w:rPr>
          <w:sz w:val="28"/>
          <w:szCs w:val="28"/>
        </w:rPr>
        <w:t>ьного района «Ленский район»</w:t>
      </w:r>
      <w:r w:rsidRPr="00A424F6">
        <w:rPr>
          <w:sz w:val="28"/>
          <w:szCs w:val="28"/>
        </w:rPr>
        <w:t xml:space="preserve"> (далее - Комиссия).</w:t>
      </w:r>
    </w:p>
    <w:p w:rsidR="00AA5089" w:rsidRDefault="00D233F4" w:rsidP="002C518E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1.2</w:t>
      </w:r>
      <w:r w:rsidR="00AA5089">
        <w:rPr>
          <w:sz w:val="28"/>
          <w:szCs w:val="28"/>
        </w:rPr>
        <w:t>.</w:t>
      </w:r>
      <w:r w:rsidR="00AA5089" w:rsidRPr="00A424F6">
        <w:rPr>
          <w:sz w:val="28"/>
          <w:szCs w:val="28"/>
        </w:rPr>
        <w:t xml:space="preserve"> Комиссия в своей деятельности руководствуется </w:t>
      </w:r>
      <w:hyperlink r:id="rId9" w:history="1">
        <w:r w:rsidR="00AA5089" w:rsidRPr="00A424F6">
          <w:rPr>
            <w:sz w:val="28"/>
            <w:szCs w:val="28"/>
          </w:rPr>
          <w:t>Конституцией Российской Федерации</w:t>
        </w:r>
      </w:hyperlink>
      <w:r w:rsidR="00AA5089" w:rsidRPr="00A424F6">
        <w:rPr>
          <w:sz w:val="28"/>
          <w:szCs w:val="28"/>
        </w:rPr>
        <w:t xml:space="preserve">, </w:t>
      </w:r>
      <w:r w:rsidRPr="00D233F4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</w:t>
      </w:r>
      <w:r>
        <w:rPr>
          <w:sz w:val="28"/>
          <w:szCs w:val="28"/>
        </w:rPr>
        <w:t>ации»</w:t>
      </w:r>
      <w:r w:rsidRPr="00D233F4">
        <w:rPr>
          <w:sz w:val="28"/>
          <w:szCs w:val="28"/>
        </w:rPr>
        <w:t xml:space="preserve">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24.06.1998 № 89-ФЗ «Об отходах производства и потребления», Федеральным законом от 10.01.2002 № 7-ФЗ «Об охране окружающей среды», Федеральным законом от 30.03.1999 № 52-ФЗ «О санитарно-эпидемиологическом благополучии населения», Земельным кодексом Российской </w:t>
      </w:r>
      <w:r>
        <w:rPr>
          <w:sz w:val="28"/>
          <w:szCs w:val="28"/>
        </w:rPr>
        <w:t>Федерации от 25.10.2001 № 136-ФЗ</w:t>
      </w:r>
      <w:r w:rsidR="00AA5089" w:rsidRPr="00A424F6">
        <w:rPr>
          <w:sz w:val="28"/>
          <w:szCs w:val="28"/>
        </w:rPr>
        <w:t>, а также настоящим Положением.</w:t>
      </w:r>
    </w:p>
    <w:p w:rsidR="00600299" w:rsidRDefault="00600299" w:rsidP="0017185D">
      <w:pPr>
        <w:widowControl/>
        <w:spacing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A878AC" w:rsidRPr="00446A24" w:rsidRDefault="00606C14" w:rsidP="0017185D">
      <w:pPr>
        <w:widowControl/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</w:t>
      </w:r>
      <w:r w:rsidR="00A878AC" w:rsidRPr="00446A24">
        <w:rPr>
          <w:rFonts w:eastAsia="Calibri"/>
          <w:b/>
          <w:bCs/>
          <w:sz w:val="28"/>
          <w:szCs w:val="28"/>
        </w:rPr>
        <w:t>. Основные задачи и функции комиссии</w:t>
      </w:r>
    </w:p>
    <w:p w:rsidR="002C518E" w:rsidRPr="002C518E" w:rsidRDefault="002C518E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2C518E">
        <w:rPr>
          <w:rFonts w:eastAsia="Calibri"/>
          <w:sz w:val="28"/>
          <w:szCs w:val="28"/>
        </w:rPr>
        <w:t>2.1. Комиссия создана в целях обеспечения надлежащего санитарно-эпидемиологического благополучия населения на территории муниц</w:t>
      </w:r>
      <w:r w:rsidR="004B0127">
        <w:rPr>
          <w:rFonts w:eastAsia="Calibri"/>
          <w:sz w:val="28"/>
          <w:szCs w:val="28"/>
        </w:rPr>
        <w:t>ипального</w:t>
      </w:r>
      <w:r w:rsidR="004B0127" w:rsidRPr="004B0127">
        <w:t xml:space="preserve"> </w:t>
      </w:r>
      <w:r w:rsidR="004B0127" w:rsidRPr="004B0127">
        <w:rPr>
          <w:rFonts w:eastAsia="Calibri"/>
          <w:sz w:val="28"/>
          <w:szCs w:val="28"/>
        </w:rPr>
        <w:t>района «Ленский</w:t>
      </w:r>
      <w:r w:rsidR="004B0127">
        <w:rPr>
          <w:rFonts w:eastAsia="Calibri"/>
          <w:sz w:val="28"/>
          <w:szCs w:val="28"/>
        </w:rPr>
        <w:t xml:space="preserve"> район»</w:t>
      </w:r>
      <w:r w:rsidRPr="002C518E">
        <w:rPr>
          <w:rFonts w:eastAsia="Calibri"/>
          <w:sz w:val="28"/>
          <w:szCs w:val="28"/>
        </w:rPr>
        <w:t>, выявления, обследования и организации работ по ликвидации несанкционированных свалок в неустановленны</w:t>
      </w:r>
      <w:r w:rsidR="001619E4">
        <w:rPr>
          <w:rFonts w:eastAsia="Calibri"/>
          <w:sz w:val="28"/>
          <w:szCs w:val="28"/>
        </w:rPr>
        <w:t>х местах</w:t>
      </w:r>
      <w:r w:rsidRPr="002C518E">
        <w:rPr>
          <w:rFonts w:eastAsia="Calibri"/>
          <w:sz w:val="28"/>
          <w:szCs w:val="28"/>
        </w:rPr>
        <w:t>.</w:t>
      </w:r>
    </w:p>
    <w:p w:rsidR="002C518E" w:rsidRPr="002C518E" w:rsidRDefault="002C518E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2C518E">
        <w:rPr>
          <w:rFonts w:eastAsia="Calibri"/>
          <w:sz w:val="28"/>
          <w:szCs w:val="28"/>
        </w:rPr>
        <w:t>2.2. Основными задачами Комиссии являются:</w:t>
      </w:r>
    </w:p>
    <w:p w:rsid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2.2.1.</w:t>
      </w:r>
      <w:r w:rsidR="002C518E" w:rsidRPr="002C518E">
        <w:rPr>
          <w:rFonts w:eastAsia="Calibri"/>
          <w:sz w:val="28"/>
          <w:szCs w:val="28"/>
        </w:rPr>
        <w:t xml:space="preserve"> выявление мест размещения несанкционированны</w:t>
      </w:r>
      <w:r w:rsidR="004B0127">
        <w:rPr>
          <w:rFonts w:eastAsia="Calibri"/>
          <w:sz w:val="28"/>
          <w:szCs w:val="28"/>
        </w:rPr>
        <w:t xml:space="preserve">е свалок на территории </w:t>
      </w:r>
      <w:r w:rsidR="004B0127" w:rsidRPr="004B0127">
        <w:rPr>
          <w:rFonts w:eastAsia="Calibri"/>
          <w:sz w:val="28"/>
          <w:szCs w:val="28"/>
        </w:rPr>
        <w:t>муници</w:t>
      </w:r>
      <w:r w:rsidR="00714FBF">
        <w:rPr>
          <w:rFonts w:eastAsia="Calibri"/>
          <w:sz w:val="28"/>
          <w:szCs w:val="28"/>
        </w:rPr>
        <w:t>пального района «Ленский район»</w:t>
      </w:r>
      <w:r w:rsidR="002C518E" w:rsidRPr="002C518E">
        <w:rPr>
          <w:rFonts w:eastAsia="Calibri"/>
          <w:sz w:val="28"/>
          <w:szCs w:val="28"/>
        </w:rPr>
        <w:t>;</w:t>
      </w:r>
    </w:p>
    <w:p w:rsidR="002C518E" w:rsidRPr="002C518E" w:rsidRDefault="00316563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2.2.2</w:t>
      </w:r>
      <w:r w:rsidR="00772780">
        <w:rPr>
          <w:rFonts w:eastAsia="Calibri"/>
          <w:sz w:val="28"/>
          <w:szCs w:val="28"/>
        </w:rPr>
        <w:t>.</w:t>
      </w:r>
      <w:r w:rsidR="002C518E" w:rsidRPr="002C518E">
        <w:rPr>
          <w:rFonts w:eastAsia="Calibri"/>
          <w:sz w:val="28"/>
          <w:szCs w:val="28"/>
        </w:rPr>
        <w:t xml:space="preserve"> выявление лиц, осуществляющих несанкционированный сброс строительного, крупногабаритного мусора и твёрдых коммунальных отходов в неустановленных местах;</w:t>
      </w:r>
    </w:p>
    <w:p w:rsidR="002C518E" w:rsidRPr="002C518E" w:rsidRDefault="00316563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2.2.3</w:t>
      </w:r>
      <w:r w:rsidR="00772780">
        <w:rPr>
          <w:rFonts w:eastAsia="Calibri"/>
          <w:sz w:val="28"/>
          <w:szCs w:val="28"/>
        </w:rPr>
        <w:t>.</w:t>
      </w:r>
      <w:r w:rsidR="002C518E" w:rsidRPr="002C518E">
        <w:rPr>
          <w:rFonts w:eastAsia="Calibri"/>
          <w:sz w:val="28"/>
          <w:szCs w:val="28"/>
        </w:rPr>
        <w:t xml:space="preserve"> предотвращение образования несанкционированных свалок в неустановленных местах;</w:t>
      </w:r>
    </w:p>
    <w:p w:rsidR="002C518E" w:rsidRPr="002C518E" w:rsidRDefault="00316563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2.2.4</w:t>
      </w:r>
      <w:r w:rsidR="00772780">
        <w:rPr>
          <w:rFonts w:eastAsia="Calibri"/>
          <w:sz w:val="28"/>
          <w:szCs w:val="28"/>
        </w:rPr>
        <w:t>.</w:t>
      </w:r>
      <w:r w:rsidR="002C518E" w:rsidRPr="002C518E">
        <w:rPr>
          <w:rFonts w:eastAsia="Calibri"/>
          <w:sz w:val="28"/>
          <w:szCs w:val="28"/>
        </w:rPr>
        <w:t xml:space="preserve"> сокращение количества мест размещения несанкционированных свалок;</w:t>
      </w:r>
    </w:p>
    <w:p w:rsidR="002C518E" w:rsidRPr="002C518E" w:rsidRDefault="00316563" w:rsidP="00714FBF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2.2.5</w:t>
      </w:r>
      <w:r w:rsidR="00772780">
        <w:rPr>
          <w:rFonts w:eastAsia="Calibri"/>
          <w:sz w:val="28"/>
          <w:szCs w:val="28"/>
        </w:rPr>
        <w:t>.</w:t>
      </w:r>
      <w:r w:rsidR="002C518E" w:rsidRPr="002C518E">
        <w:rPr>
          <w:rFonts w:eastAsia="Calibri"/>
          <w:sz w:val="28"/>
          <w:szCs w:val="28"/>
        </w:rPr>
        <w:t xml:space="preserve"> проведение мероприятий по ликвида</w:t>
      </w:r>
      <w:r w:rsidR="00714FBF">
        <w:rPr>
          <w:rFonts w:eastAsia="Calibri"/>
          <w:sz w:val="28"/>
          <w:szCs w:val="28"/>
        </w:rPr>
        <w:t>ция несанкционированных свалок.</w:t>
      </w:r>
    </w:p>
    <w:p w:rsidR="002C518E" w:rsidRPr="002C518E" w:rsidRDefault="002C518E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2C518E">
        <w:rPr>
          <w:rFonts w:eastAsia="Calibri"/>
          <w:sz w:val="28"/>
          <w:szCs w:val="28"/>
        </w:rPr>
        <w:t>2.3. В целях выполнения предусмотренных задач Комиссия: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2.3.1.</w:t>
      </w:r>
      <w:r w:rsidR="002C518E" w:rsidRPr="002C518E">
        <w:rPr>
          <w:rFonts w:eastAsia="Calibri"/>
          <w:sz w:val="28"/>
          <w:szCs w:val="28"/>
        </w:rPr>
        <w:t xml:space="preserve"> принимает решения по вопросам, отнесённым к её компетенции;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2.3.2.</w:t>
      </w:r>
      <w:r w:rsidR="002C518E" w:rsidRPr="002C518E">
        <w:rPr>
          <w:rFonts w:eastAsia="Calibri"/>
          <w:sz w:val="28"/>
          <w:szCs w:val="28"/>
        </w:rPr>
        <w:t xml:space="preserve"> рассматривает предложения граждан, индивидуальных предпринимателей, социально ориентированных некоммерческих организаций и негосударственных</w:t>
      </w:r>
      <w:r>
        <w:rPr>
          <w:rFonts w:eastAsia="Calibri"/>
          <w:sz w:val="28"/>
          <w:szCs w:val="28"/>
        </w:rPr>
        <w:t xml:space="preserve"> организаций</w:t>
      </w:r>
      <w:r w:rsidR="002C518E" w:rsidRPr="002C518E">
        <w:rPr>
          <w:rFonts w:eastAsia="Calibri"/>
          <w:sz w:val="28"/>
          <w:szCs w:val="28"/>
        </w:rPr>
        <w:t xml:space="preserve">, других организаций (независимо от организационно-правовой формы и формы </w:t>
      </w:r>
      <w:r>
        <w:rPr>
          <w:rFonts w:eastAsia="Calibri"/>
          <w:sz w:val="28"/>
          <w:szCs w:val="28"/>
        </w:rPr>
        <w:t>собственности)</w:t>
      </w:r>
      <w:r w:rsidR="002C518E" w:rsidRPr="002C518E">
        <w:rPr>
          <w:rFonts w:eastAsia="Calibri"/>
          <w:sz w:val="28"/>
          <w:szCs w:val="28"/>
        </w:rPr>
        <w:t>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2.3.3.</w:t>
      </w:r>
      <w:r w:rsidR="002C518E" w:rsidRPr="002C518E">
        <w:rPr>
          <w:rFonts w:eastAsia="Calibri"/>
          <w:sz w:val="28"/>
          <w:szCs w:val="28"/>
        </w:rPr>
        <w:t xml:space="preserve"> проводит мероприятия по определению собственников несанкционированных от</w:t>
      </w:r>
      <w:r>
        <w:rPr>
          <w:rFonts w:eastAsia="Calibri"/>
          <w:sz w:val="28"/>
          <w:szCs w:val="28"/>
        </w:rPr>
        <w:t>ходов</w:t>
      </w:r>
      <w:r w:rsidR="002C518E" w:rsidRPr="002C518E">
        <w:rPr>
          <w:rFonts w:eastAsia="Calibri"/>
          <w:sz w:val="28"/>
          <w:szCs w:val="28"/>
        </w:rPr>
        <w:t>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2.3.4.</w:t>
      </w:r>
      <w:r w:rsidR="002C518E" w:rsidRPr="002C518E">
        <w:rPr>
          <w:rFonts w:eastAsia="Calibri"/>
          <w:sz w:val="28"/>
          <w:szCs w:val="28"/>
        </w:rPr>
        <w:t xml:space="preserve"> самостоятельно выявляет несанкционированные свалки;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2.3.5. составляет реестр</w:t>
      </w:r>
      <w:r w:rsidR="002C518E" w:rsidRPr="002C518E">
        <w:rPr>
          <w:rFonts w:eastAsia="Calibri"/>
          <w:sz w:val="28"/>
          <w:szCs w:val="28"/>
        </w:rPr>
        <w:t xml:space="preserve"> несанкц</w:t>
      </w:r>
      <w:r>
        <w:rPr>
          <w:rFonts w:eastAsia="Calibri"/>
          <w:sz w:val="28"/>
          <w:szCs w:val="28"/>
        </w:rPr>
        <w:t>ионированных свалок</w:t>
      </w:r>
      <w:r w:rsidR="002C518E" w:rsidRPr="002C518E">
        <w:rPr>
          <w:rFonts w:eastAsia="Calibri"/>
          <w:sz w:val="28"/>
          <w:szCs w:val="28"/>
        </w:rPr>
        <w:t>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2.3.6.</w:t>
      </w:r>
      <w:r w:rsidR="002C518E" w:rsidRPr="002C518E">
        <w:rPr>
          <w:rFonts w:eastAsia="Calibri"/>
          <w:sz w:val="28"/>
          <w:szCs w:val="28"/>
        </w:rPr>
        <w:t xml:space="preserve"> запрашивает и получает в установленном порядке у федеральных органов исполнительной власти, центральных исполнительных органов государствен</w:t>
      </w:r>
      <w:r>
        <w:rPr>
          <w:rFonts w:eastAsia="Calibri"/>
          <w:sz w:val="28"/>
          <w:szCs w:val="28"/>
        </w:rPr>
        <w:t>ной власти</w:t>
      </w:r>
      <w:r w:rsidR="002C518E" w:rsidRPr="002C518E">
        <w:rPr>
          <w:rFonts w:eastAsia="Calibri"/>
          <w:sz w:val="28"/>
          <w:szCs w:val="28"/>
        </w:rPr>
        <w:t>, организаций (независимо от организационно-правовой формы и формы собственности), индивидуальных предпринимателей и граждан информацию, необходимую для осуществления деятельности Комиссии в соответствии с её компетенцией;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2.3.7.</w:t>
      </w:r>
      <w:r w:rsidR="002C518E" w:rsidRPr="002C518E">
        <w:rPr>
          <w:rFonts w:eastAsia="Calibri"/>
          <w:sz w:val="28"/>
          <w:szCs w:val="28"/>
        </w:rPr>
        <w:t xml:space="preserve"> при необходимости приглашает и заслушивает информацию, отчёты, предложения, обращения юридических и физических лиц по вопросам, рассматриваемым на заседании Комиссии, либо относящимся к её компетенции.</w:t>
      </w:r>
    </w:p>
    <w:p w:rsidR="002C518E" w:rsidRP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2.3.8.</w:t>
      </w:r>
      <w:r w:rsidR="002C518E" w:rsidRPr="002C518E">
        <w:rPr>
          <w:rFonts w:eastAsia="Calibri"/>
          <w:sz w:val="28"/>
          <w:szCs w:val="28"/>
        </w:rPr>
        <w:t xml:space="preserve"> осуществляет мероприятия по выявлению мест размещения несанкционированных свалок;</w:t>
      </w:r>
    </w:p>
    <w:p w:rsidR="002C518E" w:rsidRDefault="00772780" w:rsidP="002C518E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2.3.9.</w:t>
      </w:r>
      <w:r w:rsidR="002C518E" w:rsidRPr="002C518E">
        <w:rPr>
          <w:rFonts w:eastAsia="Calibri"/>
          <w:sz w:val="28"/>
          <w:szCs w:val="28"/>
        </w:rPr>
        <w:t xml:space="preserve"> проводит обследование мест размещения несанкционированных сва</w:t>
      </w:r>
      <w:r>
        <w:rPr>
          <w:rFonts w:eastAsia="Calibri"/>
          <w:sz w:val="28"/>
          <w:szCs w:val="28"/>
        </w:rPr>
        <w:t>лок</w:t>
      </w:r>
      <w:r w:rsidR="005A70D2">
        <w:rPr>
          <w:rFonts w:eastAsia="Calibri"/>
          <w:sz w:val="28"/>
          <w:szCs w:val="28"/>
        </w:rPr>
        <w:t>:</w:t>
      </w:r>
    </w:p>
    <w:p w:rsidR="00E6533A" w:rsidRPr="00E6533A" w:rsidRDefault="005A70D2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2.3.9.1</w:t>
      </w:r>
      <w:r w:rsidR="00316563">
        <w:rPr>
          <w:rFonts w:eastAsia="Calibri"/>
          <w:sz w:val="28"/>
          <w:szCs w:val="28"/>
        </w:rPr>
        <w:t>.</w:t>
      </w:r>
      <w:r w:rsidR="00E6533A">
        <w:rPr>
          <w:rFonts w:eastAsia="Calibri"/>
          <w:sz w:val="28"/>
          <w:szCs w:val="28"/>
        </w:rPr>
        <w:t xml:space="preserve"> д</w:t>
      </w:r>
      <w:r w:rsidR="00E6533A" w:rsidRPr="00E6533A">
        <w:rPr>
          <w:rFonts w:eastAsia="Calibri"/>
          <w:sz w:val="28"/>
          <w:szCs w:val="28"/>
        </w:rPr>
        <w:t>анные по замерам фиксируются в акте обследования неса</w:t>
      </w:r>
      <w:r w:rsidR="00E6533A">
        <w:rPr>
          <w:rFonts w:eastAsia="Calibri"/>
          <w:sz w:val="28"/>
          <w:szCs w:val="28"/>
        </w:rPr>
        <w:t>нкционированных свалок;</w:t>
      </w:r>
      <w:r w:rsidR="00E6533A" w:rsidRPr="00E6533A">
        <w:rPr>
          <w:rFonts w:eastAsia="Calibri"/>
          <w:sz w:val="28"/>
          <w:szCs w:val="28"/>
        </w:rPr>
        <w:t xml:space="preserve"> </w:t>
      </w:r>
    </w:p>
    <w:p w:rsidR="00E6533A" w:rsidRPr="00E6533A" w:rsidRDefault="00316563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5A70D2">
        <w:rPr>
          <w:rFonts w:eastAsia="Calibri"/>
          <w:sz w:val="28"/>
          <w:szCs w:val="28"/>
        </w:rPr>
        <w:t>3.9.2</w:t>
      </w:r>
      <w:r>
        <w:rPr>
          <w:rFonts w:eastAsia="Calibri"/>
          <w:sz w:val="28"/>
          <w:szCs w:val="28"/>
        </w:rPr>
        <w:t>. п</w:t>
      </w:r>
      <w:r w:rsidR="00E6533A" w:rsidRPr="00E6533A">
        <w:rPr>
          <w:rFonts w:eastAsia="Calibri"/>
          <w:sz w:val="28"/>
          <w:szCs w:val="28"/>
        </w:rPr>
        <w:t>лощадь несанкционированных свалок и объектов, оказывающих негативное воздействие на окружающую среду, измеряется в кв.м.</w:t>
      </w:r>
      <w:r>
        <w:rPr>
          <w:rFonts w:eastAsia="Calibri"/>
          <w:sz w:val="28"/>
          <w:szCs w:val="28"/>
        </w:rPr>
        <w:t>;</w:t>
      </w:r>
    </w:p>
    <w:p w:rsidR="00E6533A" w:rsidRPr="00E6533A" w:rsidRDefault="005A70D2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2.3.9.3</w:t>
      </w:r>
      <w:r w:rsidR="00316563">
        <w:rPr>
          <w:rFonts w:eastAsia="Calibri"/>
          <w:sz w:val="28"/>
          <w:szCs w:val="28"/>
        </w:rPr>
        <w:t>.</w:t>
      </w:r>
      <w:r w:rsidR="00E6533A">
        <w:rPr>
          <w:rFonts w:eastAsia="Calibri"/>
          <w:sz w:val="28"/>
          <w:szCs w:val="28"/>
        </w:rPr>
        <w:t xml:space="preserve"> в</w:t>
      </w:r>
      <w:r w:rsidR="00E6533A" w:rsidRPr="00E6533A">
        <w:rPr>
          <w:rFonts w:eastAsia="Calibri"/>
          <w:sz w:val="28"/>
          <w:szCs w:val="28"/>
        </w:rPr>
        <w:t>ид отходов определяется в соответствии с Федеральным классификационным каталогом отходов, утвержденным приказом Федеральной службы по надзору в сфере природо</w:t>
      </w:r>
      <w:r w:rsidR="00E6533A">
        <w:rPr>
          <w:rFonts w:eastAsia="Calibri"/>
          <w:sz w:val="28"/>
          <w:szCs w:val="28"/>
        </w:rPr>
        <w:t>пользования от 22.05.2017 № 242;</w:t>
      </w:r>
    </w:p>
    <w:p w:rsidR="00E6533A" w:rsidRPr="00E6533A" w:rsidRDefault="005A70D2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2.3.9.4</w:t>
      </w:r>
      <w:r w:rsidR="00316563">
        <w:rPr>
          <w:rFonts w:eastAsia="Calibri"/>
          <w:sz w:val="28"/>
          <w:szCs w:val="28"/>
        </w:rPr>
        <w:t>.</w:t>
      </w:r>
      <w:r w:rsidR="00E6533A">
        <w:rPr>
          <w:rFonts w:eastAsia="Calibri"/>
          <w:sz w:val="28"/>
          <w:szCs w:val="28"/>
        </w:rPr>
        <w:t xml:space="preserve"> о</w:t>
      </w:r>
      <w:r w:rsidR="00E6533A" w:rsidRPr="00E6533A">
        <w:rPr>
          <w:rFonts w:eastAsia="Calibri"/>
          <w:sz w:val="28"/>
          <w:szCs w:val="28"/>
        </w:rPr>
        <w:t>бъем (количество, масса) отходов на момент проведения обследования измеряются ориентировочно, в м3.</w:t>
      </w:r>
      <w:r w:rsidR="00316563">
        <w:rPr>
          <w:rFonts w:eastAsia="Calibri"/>
          <w:sz w:val="28"/>
          <w:szCs w:val="28"/>
        </w:rPr>
        <w:t>;</w:t>
      </w:r>
      <w:r w:rsidR="00E6533A" w:rsidRPr="00E6533A">
        <w:rPr>
          <w:rFonts w:eastAsia="Calibri"/>
          <w:sz w:val="28"/>
          <w:szCs w:val="28"/>
        </w:rPr>
        <w:t xml:space="preserve"> </w:t>
      </w:r>
    </w:p>
    <w:p w:rsidR="00E6533A" w:rsidRDefault="005A70D2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2.3.9.5</w:t>
      </w:r>
      <w:r w:rsidR="00316563">
        <w:rPr>
          <w:rFonts w:eastAsia="Calibri"/>
          <w:sz w:val="28"/>
          <w:szCs w:val="28"/>
        </w:rPr>
        <w:t>.</w:t>
      </w:r>
      <w:r w:rsidR="00E6533A">
        <w:rPr>
          <w:rFonts w:eastAsia="Calibri"/>
          <w:sz w:val="28"/>
          <w:szCs w:val="28"/>
        </w:rPr>
        <w:t xml:space="preserve"> в</w:t>
      </w:r>
      <w:r w:rsidR="00E6533A" w:rsidRPr="00E6533A">
        <w:rPr>
          <w:rFonts w:eastAsia="Calibri"/>
          <w:sz w:val="28"/>
          <w:szCs w:val="28"/>
        </w:rPr>
        <w:t xml:space="preserve"> ходе обследования производится обзорная фотофиксация с дальнего ракурса, позволяющего выполнить визуальную привязку к местности, и фотофиксация с ближнего ракурса, позво</w:t>
      </w:r>
      <w:r>
        <w:rPr>
          <w:rFonts w:eastAsia="Calibri"/>
          <w:sz w:val="28"/>
          <w:szCs w:val="28"/>
        </w:rPr>
        <w:t>ляющего рассмотреть вид отходов;</w:t>
      </w:r>
    </w:p>
    <w:p w:rsidR="005A70D2" w:rsidRDefault="005A70D2" w:rsidP="00E6533A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2.3.10. </w:t>
      </w:r>
      <w:r w:rsidRPr="005A70D2">
        <w:rPr>
          <w:rFonts w:eastAsia="Calibri"/>
          <w:sz w:val="28"/>
          <w:szCs w:val="28"/>
        </w:rPr>
        <w:t xml:space="preserve">осуществляет </w:t>
      </w:r>
      <w:r>
        <w:rPr>
          <w:rFonts w:eastAsia="Calibri"/>
          <w:sz w:val="28"/>
          <w:szCs w:val="28"/>
        </w:rPr>
        <w:t>п</w:t>
      </w:r>
      <w:r w:rsidRPr="005A70D2">
        <w:rPr>
          <w:rFonts w:eastAsia="Calibri"/>
          <w:sz w:val="28"/>
          <w:szCs w:val="28"/>
        </w:rPr>
        <w:t>риёмку ликвидации несанкционирован</w:t>
      </w:r>
      <w:r>
        <w:rPr>
          <w:rFonts w:eastAsia="Calibri"/>
          <w:sz w:val="28"/>
          <w:szCs w:val="28"/>
        </w:rPr>
        <w:t>ных свалок</w:t>
      </w:r>
      <w:r w:rsidRPr="005A70D2">
        <w:rPr>
          <w:rFonts w:eastAsia="Calibri"/>
          <w:sz w:val="28"/>
          <w:szCs w:val="28"/>
        </w:rPr>
        <w:t xml:space="preserve"> с выездом на место</w:t>
      </w:r>
      <w:r>
        <w:rPr>
          <w:rFonts w:eastAsia="Calibri"/>
          <w:sz w:val="28"/>
          <w:szCs w:val="28"/>
        </w:rPr>
        <w:t xml:space="preserve"> проведения работ по ликвидации и</w:t>
      </w:r>
      <w:r w:rsidRPr="005A70D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составлением акта</w:t>
      </w:r>
      <w:r w:rsidR="00B763B4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r w:rsidR="00B763B4">
        <w:rPr>
          <w:rFonts w:eastAsia="Calibri"/>
          <w:sz w:val="28"/>
          <w:szCs w:val="28"/>
        </w:rPr>
        <w:t>А</w:t>
      </w:r>
      <w:r w:rsidRPr="005A70D2">
        <w:rPr>
          <w:rFonts w:eastAsia="Calibri"/>
          <w:sz w:val="28"/>
          <w:szCs w:val="28"/>
        </w:rPr>
        <w:t>кт ликвидации несанкционированных свалок подписывается всеми членами комиссии, участвующими в выездном мероприятии по приёмке.</w:t>
      </w:r>
    </w:p>
    <w:p w:rsidR="00600299" w:rsidRDefault="00600299" w:rsidP="0017185D">
      <w:pPr>
        <w:widowControl/>
        <w:spacing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A878AC" w:rsidRPr="00446A24" w:rsidRDefault="00606C14" w:rsidP="0017185D">
      <w:pPr>
        <w:widowControl/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3</w:t>
      </w:r>
      <w:r w:rsidR="00A878AC" w:rsidRPr="00446A24">
        <w:rPr>
          <w:rFonts w:eastAsia="Calibri"/>
          <w:b/>
          <w:bCs/>
          <w:sz w:val="28"/>
          <w:szCs w:val="28"/>
        </w:rPr>
        <w:t>. Состав и организация деятельности комиссии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1. Деятельность комиссии осуществляется на принципах коллегиального</w:t>
      </w:r>
      <w:r w:rsidR="00946B55">
        <w:rPr>
          <w:rFonts w:eastAsia="Calibri"/>
          <w:sz w:val="28"/>
          <w:szCs w:val="28"/>
        </w:rPr>
        <w:t xml:space="preserve"> </w:t>
      </w:r>
      <w:r w:rsidR="00A878AC" w:rsidRPr="00446A24">
        <w:rPr>
          <w:rFonts w:eastAsia="Calibri"/>
          <w:sz w:val="28"/>
          <w:szCs w:val="28"/>
        </w:rPr>
        <w:t>рассмотрения вопросов и принятия в пределах своей компетенции решений.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 xml:space="preserve">2. Комиссия состоит из председателя, заместителя председателя, секретаря и членов комиссии. </w:t>
      </w:r>
    </w:p>
    <w:p w:rsidR="00A878AC" w:rsidRPr="00446A24" w:rsidRDefault="00A878AC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 w:rsidRPr="00446A24">
        <w:rPr>
          <w:rFonts w:eastAsia="Calibri"/>
          <w:sz w:val="28"/>
          <w:szCs w:val="28"/>
        </w:rPr>
        <w:t>3.</w:t>
      </w:r>
      <w:r w:rsidR="00941AA4">
        <w:rPr>
          <w:rFonts w:eastAsia="Calibri"/>
          <w:sz w:val="28"/>
          <w:szCs w:val="28"/>
        </w:rPr>
        <w:t>3.</w:t>
      </w:r>
      <w:r w:rsidRPr="00446A24">
        <w:rPr>
          <w:rFonts w:eastAsia="Calibri"/>
          <w:sz w:val="28"/>
          <w:szCs w:val="28"/>
        </w:rPr>
        <w:t xml:space="preserve"> Председатель комиссии: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3.1 осуществляет общее руководство и контроль за работой комиссии;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3.2 планирует работу комиссии;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136605">
        <w:rPr>
          <w:rFonts w:eastAsia="Calibri"/>
          <w:sz w:val="28"/>
          <w:szCs w:val="28"/>
        </w:rPr>
        <w:t>3.3 утверждает акт обследования несанкционированной свалки</w:t>
      </w:r>
      <w:r w:rsidR="00A878AC" w:rsidRPr="00446A24">
        <w:rPr>
          <w:rFonts w:eastAsia="Calibri"/>
          <w:sz w:val="28"/>
          <w:szCs w:val="28"/>
        </w:rPr>
        <w:t>;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3.4 проводит заседания комиссии;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 xml:space="preserve">3.5 осуществляет иные полномочия, отнесенные к его компетенции; 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3.6 в отсутствие председателя комиссии его функции осуществляет заместитель</w:t>
      </w:r>
      <w:r w:rsidR="00606C14">
        <w:rPr>
          <w:rFonts w:eastAsia="Calibri"/>
          <w:sz w:val="28"/>
          <w:szCs w:val="28"/>
        </w:rPr>
        <w:t xml:space="preserve"> </w:t>
      </w:r>
      <w:r w:rsidR="00A878AC" w:rsidRPr="00446A24">
        <w:rPr>
          <w:rFonts w:eastAsia="Calibri"/>
          <w:sz w:val="28"/>
          <w:szCs w:val="28"/>
        </w:rPr>
        <w:t>председателя комиссии.</w:t>
      </w:r>
    </w:p>
    <w:p w:rsidR="00A878AC" w:rsidRPr="00446A24" w:rsidRDefault="00941AA4" w:rsidP="00606C14">
      <w:pPr>
        <w:widowControl/>
        <w:spacing w:line="36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3.</w:t>
      </w:r>
      <w:r w:rsidR="00A878AC" w:rsidRPr="00446A24">
        <w:rPr>
          <w:rFonts w:eastAsia="Calibri"/>
          <w:sz w:val="28"/>
          <w:szCs w:val="28"/>
        </w:rPr>
        <w:t>4. Секретарь комиссии: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4.1</w:t>
      </w:r>
      <w:r>
        <w:rPr>
          <w:rFonts w:eastAsia="Calibri"/>
          <w:sz w:val="28"/>
          <w:szCs w:val="28"/>
        </w:rPr>
        <w:t>.</w:t>
      </w:r>
      <w:r w:rsidR="00A878AC" w:rsidRPr="00446A24">
        <w:rPr>
          <w:rFonts w:eastAsia="Calibri"/>
          <w:sz w:val="28"/>
          <w:szCs w:val="28"/>
        </w:rPr>
        <w:t xml:space="preserve"> принимает и регистрирует документы и заявления заинтересованных лиц о</w:t>
      </w:r>
      <w:r w:rsidR="00946B55">
        <w:rPr>
          <w:rFonts w:eastAsia="Calibri"/>
          <w:sz w:val="28"/>
          <w:szCs w:val="28"/>
        </w:rPr>
        <w:t xml:space="preserve"> </w:t>
      </w:r>
      <w:r w:rsidR="00A878AC" w:rsidRPr="00446A24">
        <w:rPr>
          <w:rFonts w:eastAsia="Calibri"/>
          <w:sz w:val="28"/>
          <w:szCs w:val="28"/>
        </w:rPr>
        <w:t>рассмотрении вопросов в соответствии с компетенцией комиссии;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4.2</w:t>
      </w:r>
      <w:r>
        <w:rPr>
          <w:rFonts w:eastAsia="Calibri"/>
          <w:sz w:val="28"/>
          <w:szCs w:val="28"/>
        </w:rPr>
        <w:t>.</w:t>
      </w:r>
      <w:r w:rsidR="00A878AC" w:rsidRPr="00446A24">
        <w:rPr>
          <w:rFonts w:eastAsia="Calibri"/>
          <w:sz w:val="28"/>
          <w:szCs w:val="28"/>
        </w:rPr>
        <w:t xml:space="preserve"> готовит заседания комиссии и обеспечивает необходимые условия её работы;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4.3</w:t>
      </w:r>
      <w:r>
        <w:rPr>
          <w:rFonts w:eastAsia="Calibri"/>
          <w:sz w:val="28"/>
          <w:szCs w:val="28"/>
        </w:rPr>
        <w:t>.</w:t>
      </w:r>
      <w:r w:rsidR="00A878AC" w:rsidRPr="00446A24">
        <w:rPr>
          <w:rFonts w:eastAsia="Calibri"/>
          <w:sz w:val="28"/>
          <w:szCs w:val="28"/>
        </w:rPr>
        <w:t xml:space="preserve"> ведёт и оформляет протоколы заседания комиссии, направляет их заинтересованным лицам;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4.4</w:t>
      </w:r>
      <w:r>
        <w:rPr>
          <w:rFonts w:eastAsia="Calibri"/>
          <w:sz w:val="28"/>
          <w:szCs w:val="28"/>
        </w:rPr>
        <w:t>.</w:t>
      </w:r>
      <w:r w:rsidR="00A878AC" w:rsidRPr="00446A24">
        <w:rPr>
          <w:rFonts w:eastAsia="Calibri"/>
          <w:sz w:val="28"/>
          <w:szCs w:val="28"/>
        </w:rPr>
        <w:t xml:space="preserve"> отвечает за учёт и сохранность документов;</w:t>
      </w:r>
    </w:p>
    <w:p w:rsidR="00941AA4" w:rsidRDefault="00941AA4" w:rsidP="00941AA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4.5</w:t>
      </w:r>
      <w:r>
        <w:rPr>
          <w:rFonts w:eastAsia="Calibri"/>
          <w:sz w:val="28"/>
          <w:szCs w:val="28"/>
        </w:rPr>
        <w:t>.</w:t>
      </w:r>
      <w:r w:rsidR="00A878AC" w:rsidRPr="00446A24">
        <w:rPr>
          <w:rFonts w:eastAsia="Calibri"/>
          <w:sz w:val="28"/>
          <w:szCs w:val="28"/>
        </w:rPr>
        <w:t xml:space="preserve"> извещает членов комиссии, а также заявителей о времени и месте проведения заседания;</w:t>
      </w:r>
    </w:p>
    <w:p w:rsidR="00A878AC" w:rsidRPr="00446A24" w:rsidRDefault="00941AA4" w:rsidP="00941AA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3.4.6. </w:t>
      </w:r>
      <w:r w:rsidR="00A878AC" w:rsidRPr="00446A24">
        <w:rPr>
          <w:rFonts w:eastAsia="Calibri"/>
          <w:sz w:val="28"/>
          <w:szCs w:val="28"/>
        </w:rPr>
        <w:t>осуществляет иные полномочия;</w:t>
      </w:r>
    </w:p>
    <w:p w:rsidR="00A878AC" w:rsidRPr="00941AA4" w:rsidRDefault="00A878AC" w:rsidP="00941AA4">
      <w:pPr>
        <w:pStyle w:val="a5"/>
        <w:widowControl/>
        <w:numPr>
          <w:ilvl w:val="2"/>
          <w:numId w:val="28"/>
        </w:numPr>
        <w:autoSpaceDE/>
        <w:autoSpaceDN/>
        <w:adjustRightInd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941AA4">
        <w:rPr>
          <w:rFonts w:eastAsia="Calibri"/>
          <w:sz w:val="28"/>
          <w:szCs w:val="28"/>
        </w:rPr>
        <w:t>на время отсутствия секретаря (отпуск, командировка, временная нетрудоспособность, и т.д.) его обязанности исполняются любым из членов комиссии.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A878AC" w:rsidRPr="00446A24">
        <w:rPr>
          <w:rFonts w:eastAsia="Calibri"/>
          <w:sz w:val="28"/>
          <w:szCs w:val="28"/>
        </w:rPr>
        <w:t>5. Заседания комиссии проводятся по мере необходимости и считаются</w:t>
      </w:r>
    </w:p>
    <w:p w:rsidR="00A878AC" w:rsidRPr="00446A24" w:rsidRDefault="00A878AC" w:rsidP="00946B55">
      <w:pPr>
        <w:widowControl/>
        <w:spacing w:line="360" w:lineRule="auto"/>
        <w:jc w:val="both"/>
        <w:rPr>
          <w:rFonts w:eastAsia="Calibri"/>
          <w:sz w:val="28"/>
          <w:szCs w:val="28"/>
        </w:rPr>
      </w:pPr>
      <w:r w:rsidRPr="00446A24">
        <w:rPr>
          <w:rFonts w:eastAsia="Calibri"/>
          <w:sz w:val="28"/>
          <w:szCs w:val="28"/>
        </w:rPr>
        <w:t>правомочными, если на них присутствуют половина её состава.</w:t>
      </w:r>
    </w:p>
    <w:p w:rsidR="00A878AC" w:rsidRPr="00446A24" w:rsidRDefault="00941AA4" w:rsidP="00606C14">
      <w:pPr>
        <w:widowControl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136605">
        <w:rPr>
          <w:rFonts w:eastAsia="Calibri"/>
          <w:sz w:val="28"/>
          <w:szCs w:val="28"/>
        </w:rPr>
        <w:t>6</w:t>
      </w:r>
      <w:r w:rsidR="00A878AC" w:rsidRPr="00446A24">
        <w:rPr>
          <w:rFonts w:eastAsia="Calibri"/>
          <w:sz w:val="28"/>
          <w:szCs w:val="28"/>
        </w:rPr>
        <w:t>. Заседания комиссии оформляются протоколом, который подписывается всеми членами комиссии.</w:t>
      </w:r>
    </w:p>
    <w:p w:rsidR="00941AA4" w:rsidRDefault="00941AA4" w:rsidP="0017185D">
      <w:pPr>
        <w:widowControl/>
        <w:spacing w:line="360" w:lineRule="auto"/>
        <w:jc w:val="center"/>
        <w:rPr>
          <w:rFonts w:eastAsia="Calibri"/>
          <w:b/>
          <w:bCs/>
          <w:sz w:val="28"/>
          <w:szCs w:val="28"/>
        </w:rPr>
      </w:pPr>
    </w:p>
    <w:p w:rsidR="00FE5A3F" w:rsidRPr="00FE5A3F" w:rsidRDefault="00FE5A3F" w:rsidP="00FE5A3F">
      <w:pPr>
        <w:widowControl/>
        <w:autoSpaceDE/>
        <w:autoSpaceDN/>
        <w:adjustRightInd/>
        <w:rPr>
          <w:b/>
          <w:sz w:val="28"/>
          <w:szCs w:val="28"/>
        </w:rPr>
      </w:pPr>
      <w:r w:rsidRPr="00FE5A3F">
        <w:rPr>
          <w:b/>
          <w:sz w:val="28"/>
          <w:szCs w:val="28"/>
        </w:rPr>
        <w:t>Председатель</w:t>
      </w:r>
    </w:p>
    <w:p w:rsidR="00C348FA" w:rsidRDefault="00FE5A3F" w:rsidP="00FE5A3F">
      <w:pPr>
        <w:widowControl/>
        <w:autoSpaceDE/>
        <w:autoSpaceDN/>
        <w:adjustRightInd/>
        <w:rPr>
          <w:b/>
          <w:sz w:val="28"/>
          <w:szCs w:val="28"/>
        </w:rPr>
      </w:pPr>
      <w:r w:rsidRPr="00FE5A3F">
        <w:rPr>
          <w:b/>
          <w:sz w:val="28"/>
          <w:szCs w:val="28"/>
        </w:rPr>
        <w:t xml:space="preserve">МКУ «КИО» МР «Ленский район»                    </w:t>
      </w:r>
      <w:r w:rsidR="000B4F3C">
        <w:rPr>
          <w:b/>
          <w:sz w:val="28"/>
          <w:szCs w:val="28"/>
        </w:rPr>
        <w:t>п/п</w:t>
      </w:r>
      <w:r w:rsidRPr="00FE5A3F">
        <w:rPr>
          <w:b/>
          <w:sz w:val="28"/>
          <w:szCs w:val="28"/>
        </w:rPr>
        <w:t xml:space="preserve">                       А.С. Пляскина                                                </w:t>
      </w:r>
      <w:r w:rsidR="00C348FA">
        <w:rPr>
          <w:b/>
          <w:sz w:val="28"/>
          <w:szCs w:val="28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5"/>
        <w:gridCol w:w="5950"/>
      </w:tblGrid>
      <w:tr w:rsidR="00C348FA" w:rsidRPr="00120F10" w:rsidTr="00B307F9">
        <w:trPr>
          <w:trHeight w:val="2126"/>
        </w:trPr>
        <w:tc>
          <w:tcPr>
            <w:tcW w:w="5954" w:type="dxa"/>
          </w:tcPr>
          <w:p w:rsidR="00C348FA" w:rsidRPr="004A3336" w:rsidRDefault="00200D26" w:rsidP="0017185D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446A24">
              <w:rPr>
                <w:b/>
                <w:sz w:val="28"/>
                <w:szCs w:val="28"/>
              </w:rPr>
              <w:lastRenderedPageBreak/>
              <w:t xml:space="preserve">                                               </w:t>
            </w:r>
            <w:r w:rsidR="00C348FA" w:rsidRPr="004A33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C348FA" w:rsidRPr="00C348FA" w:rsidRDefault="00C348FA" w:rsidP="00B307F9">
            <w:pPr>
              <w:widowControl/>
              <w:autoSpaceDE/>
              <w:autoSpaceDN/>
              <w:adjustRightInd/>
              <w:ind w:hanging="46"/>
              <w:jc w:val="both"/>
              <w:rPr>
                <w:sz w:val="26"/>
                <w:szCs w:val="26"/>
              </w:rPr>
            </w:pPr>
            <w:r w:rsidRPr="004A3336">
              <w:rPr>
                <w:sz w:val="28"/>
                <w:szCs w:val="28"/>
              </w:rPr>
              <w:t xml:space="preserve">Приложение </w:t>
            </w:r>
            <w:r w:rsidR="006C1A15">
              <w:rPr>
                <w:sz w:val="28"/>
                <w:szCs w:val="28"/>
              </w:rPr>
              <w:t xml:space="preserve">№1 </w:t>
            </w:r>
            <w:r w:rsidR="00B307F9">
              <w:rPr>
                <w:sz w:val="28"/>
                <w:szCs w:val="28"/>
              </w:rPr>
              <w:t>к положению</w:t>
            </w:r>
            <w:r w:rsidRPr="004A3336">
              <w:rPr>
                <w:sz w:val="28"/>
                <w:szCs w:val="28"/>
              </w:rPr>
              <w:t xml:space="preserve">                                                                                                      </w:t>
            </w:r>
          </w:p>
          <w:p w:rsidR="00B307F9" w:rsidRPr="00120F10" w:rsidRDefault="00C123C7" w:rsidP="00B307F9">
            <w:pPr>
              <w:widowControl/>
              <w:autoSpaceDE/>
              <w:autoSpaceDN/>
              <w:adjustRightInd/>
              <w:ind w:hanging="46"/>
              <w:jc w:val="both"/>
              <w:rPr>
                <w:b/>
                <w:sz w:val="26"/>
                <w:szCs w:val="26"/>
              </w:rPr>
            </w:pPr>
            <w:r>
              <w:rPr>
                <w:sz w:val="28"/>
                <w:szCs w:val="28"/>
              </w:rPr>
              <w:t>о комиссии</w:t>
            </w:r>
            <w:r w:rsidR="00B307F9">
              <w:rPr>
                <w:sz w:val="28"/>
                <w:szCs w:val="28"/>
              </w:rPr>
              <w:t xml:space="preserve"> </w:t>
            </w:r>
            <w:r w:rsidRPr="00C123C7">
              <w:rPr>
                <w:sz w:val="28"/>
                <w:szCs w:val="28"/>
              </w:rPr>
              <w:t>по выявлению и контролю за ликвидацией несанкционированных свалок на территории муниципального района «Ленский район»</w:t>
            </w:r>
            <w:r w:rsidR="00C348FA" w:rsidRPr="004A3336">
              <w:rPr>
                <w:sz w:val="28"/>
                <w:szCs w:val="28"/>
              </w:rPr>
              <w:t xml:space="preserve"> </w:t>
            </w:r>
          </w:p>
          <w:p w:rsidR="00EB6309" w:rsidRDefault="00EB6309" w:rsidP="00EB6309">
            <w:pPr>
              <w:ind w:hanging="46"/>
              <w:rPr>
                <w:b/>
                <w:sz w:val="26"/>
                <w:szCs w:val="26"/>
              </w:rPr>
            </w:pPr>
          </w:p>
          <w:p w:rsidR="00EB6309" w:rsidRPr="00EB6309" w:rsidRDefault="00EB6309" w:rsidP="00EB6309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«УТВЕРЖДАЮ»</w:t>
            </w:r>
          </w:p>
          <w:p w:rsidR="00EB6309" w:rsidRPr="00EB6309" w:rsidRDefault="00C123C7" w:rsidP="00EB6309">
            <w:pPr>
              <w:ind w:hanging="4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="00EB6309" w:rsidRPr="00EB6309">
              <w:rPr>
                <w:sz w:val="26"/>
                <w:szCs w:val="26"/>
              </w:rPr>
              <w:t>комиссии</w:t>
            </w:r>
          </w:p>
          <w:p w:rsidR="00EB6309" w:rsidRPr="00EB6309" w:rsidRDefault="00EB6309" w:rsidP="00EB6309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______________/_________________/</w:t>
            </w:r>
          </w:p>
          <w:p w:rsidR="00EB6309" w:rsidRPr="00EB6309" w:rsidRDefault="00EB6309" w:rsidP="00EB6309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подпись                  ФИО</w:t>
            </w:r>
          </w:p>
          <w:p w:rsidR="00C348FA" w:rsidRPr="00120F10" w:rsidRDefault="00EB6309" w:rsidP="00EB6309">
            <w:pPr>
              <w:ind w:hanging="46"/>
              <w:rPr>
                <w:b/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«____» ________________20____г.</w:t>
            </w:r>
          </w:p>
        </w:tc>
      </w:tr>
      <w:tr w:rsidR="00C50A8A" w:rsidRPr="00120F10" w:rsidTr="00B307F9">
        <w:tc>
          <w:tcPr>
            <w:tcW w:w="9923" w:type="dxa"/>
            <w:gridSpan w:val="2"/>
          </w:tcPr>
          <w:p w:rsidR="00C50A8A" w:rsidRPr="00120F10" w:rsidRDefault="00C50A8A" w:rsidP="00B307F9">
            <w:pPr>
              <w:rPr>
                <w:sz w:val="26"/>
                <w:szCs w:val="26"/>
              </w:rPr>
            </w:pP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1D6318">
              <w:rPr>
                <w:b/>
                <w:sz w:val="26"/>
                <w:szCs w:val="26"/>
              </w:rPr>
              <w:t>АКТ</w:t>
            </w:r>
          </w:p>
          <w:p w:rsidR="00D43BC0" w:rsidRDefault="001D6318" w:rsidP="001D6318">
            <w:pPr>
              <w:pStyle w:val="msonormalmailrucssattributepostfix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обследования мест несанкционированного размещения отходов</w:t>
            </w:r>
          </w:p>
          <w:p w:rsidR="001D6318" w:rsidRPr="001D6318" w:rsidRDefault="001D6318" w:rsidP="001D6318">
            <w:pPr>
              <w:pStyle w:val="msonormalmailrucssattributepostfix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г. Ленск</w:t>
            </w:r>
            <w:r w:rsidRPr="001D6318">
              <w:rPr>
                <w:sz w:val="26"/>
                <w:szCs w:val="26"/>
              </w:rPr>
              <w:tab/>
            </w:r>
            <w:r w:rsidRPr="001D6318">
              <w:rPr>
                <w:sz w:val="26"/>
                <w:szCs w:val="26"/>
              </w:rPr>
              <w:tab/>
            </w:r>
            <w:r w:rsidRPr="001D6318">
              <w:rPr>
                <w:sz w:val="26"/>
                <w:szCs w:val="26"/>
              </w:rPr>
              <w:tab/>
            </w:r>
            <w:r w:rsidRPr="001D6318">
              <w:rPr>
                <w:sz w:val="26"/>
                <w:szCs w:val="26"/>
              </w:rPr>
              <w:tab/>
            </w:r>
            <w:r w:rsidRPr="001D6318">
              <w:rPr>
                <w:sz w:val="26"/>
                <w:szCs w:val="26"/>
              </w:rPr>
              <w:tab/>
            </w:r>
            <w:r w:rsidRPr="001D6318">
              <w:rPr>
                <w:sz w:val="26"/>
                <w:szCs w:val="26"/>
              </w:rPr>
              <w:tab/>
              <w:t xml:space="preserve"> </w:t>
            </w:r>
            <w:r w:rsidR="001D6318" w:rsidRPr="001D6318">
              <w:rPr>
                <w:sz w:val="26"/>
                <w:szCs w:val="26"/>
              </w:rPr>
              <w:t xml:space="preserve">                          </w:t>
            </w:r>
            <w:r w:rsidR="006C1A15">
              <w:rPr>
                <w:sz w:val="26"/>
                <w:szCs w:val="26"/>
              </w:rPr>
              <w:t>«___</w:t>
            </w:r>
            <w:r w:rsidRPr="001D6318">
              <w:rPr>
                <w:sz w:val="26"/>
                <w:szCs w:val="26"/>
              </w:rPr>
              <w:t xml:space="preserve">»__________ 20 __ г.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ab/>
              <w:t>В соответствии</w:t>
            </w:r>
            <w:r w:rsidR="001B5824" w:rsidRPr="001D6318">
              <w:rPr>
                <w:sz w:val="26"/>
                <w:szCs w:val="26"/>
              </w:rPr>
              <w:t xml:space="preserve"> с постановлением</w:t>
            </w:r>
            <w:r w:rsidRPr="001D6318">
              <w:rPr>
                <w:sz w:val="26"/>
                <w:szCs w:val="26"/>
              </w:rPr>
              <w:t xml:space="preserve"> от</w:t>
            </w:r>
            <w:r w:rsidR="001D6318">
              <w:rPr>
                <w:sz w:val="26"/>
                <w:szCs w:val="26"/>
              </w:rPr>
              <w:t>_______</w:t>
            </w:r>
            <w:r w:rsidRPr="001D6318">
              <w:rPr>
                <w:sz w:val="26"/>
                <w:szCs w:val="26"/>
              </w:rPr>
              <w:t xml:space="preserve"> № </w:t>
            </w:r>
            <w:r w:rsidR="001D6318">
              <w:rPr>
                <w:sz w:val="26"/>
                <w:szCs w:val="26"/>
              </w:rPr>
              <w:t>____</w:t>
            </w:r>
            <w:r w:rsidR="001B5824" w:rsidRPr="001D6318">
              <w:rPr>
                <w:sz w:val="26"/>
                <w:szCs w:val="26"/>
              </w:rPr>
              <w:t xml:space="preserve"> </w:t>
            </w:r>
            <w:r w:rsidRPr="001D6318">
              <w:rPr>
                <w:sz w:val="26"/>
                <w:szCs w:val="26"/>
              </w:rPr>
              <w:t xml:space="preserve">, </w:t>
            </w:r>
            <w:r w:rsidR="001B5824" w:rsidRPr="001D6318">
              <w:rPr>
                <w:sz w:val="26"/>
                <w:szCs w:val="26"/>
              </w:rPr>
              <w:t xml:space="preserve">«О создании комиссии по выявлению и контролю за ликвидацией несанкционированных свалок на территории муниципального района «Ленский район» Республики Саха (Якутия)» </w:t>
            </w:r>
            <w:r w:rsidRPr="001D6318">
              <w:rPr>
                <w:sz w:val="26"/>
                <w:szCs w:val="26"/>
              </w:rPr>
              <w:t>комиссией в составе: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____________________________________________________________________________________________________________________________________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проведено обследование несанкционированной свалки, расположенной: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____________________________________________________________________________________________________________________________________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В результате обследования установлено, что: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- координаты местоположения свалки:________________________________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- площадь несанкционированной свалки составляет: ________________кв.м;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- категория земель: _______________________________________________;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- предполагаемый объем несанкционированной свалки составляет: ___куб.м,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>- характер (вид, тип) отходов, степень опасности -______________________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Результаты выявления несанкционированной свалки подтверждаются материалами фотофиксации на _____ листах.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Комиссия: 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___________________       _____________________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                   (подпись)                                                      (Ф.И.О.)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___________________       _____________________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                   (подпись)                                                     (Ф.И.О.)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___________________       _____________________ </w:t>
            </w:r>
          </w:p>
          <w:p w:rsidR="00D43BC0" w:rsidRPr="001D6318" w:rsidRDefault="00D43BC0" w:rsidP="00D43BC0">
            <w:pPr>
              <w:pStyle w:val="msonormalmailrucssattributepostfix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D6318">
              <w:rPr>
                <w:sz w:val="26"/>
                <w:szCs w:val="26"/>
              </w:rPr>
              <w:t xml:space="preserve">                  (подпись)                                                      (Ф.И.О.)</w:t>
            </w:r>
          </w:p>
          <w:p w:rsidR="00D43BC0" w:rsidRPr="001D6318" w:rsidRDefault="00D43BC0" w:rsidP="00B307F9">
            <w:pPr>
              <w:widowControl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43BC0" w:rsidRPr="001D6318" w:rsidRDefault="00D43BC0" w:rsidP="00B307F9">
            <w:pPr>
              <w:widowControl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C50A8A" w:rsidRPr="00120F10" w:rsidRDefault="00C50A8A" w:rsidP="00D43BC0">
            <w:pPr>
              <w:widowControl/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7041DF" w:rsidRPr="00736F7A" w:rsidRDefault="00736F7A" w:rsidP="0017185D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Председатель</w:t>
      </w:r>
    </w:p>
    <w:p w:rsidR="00914FF1" w:rsidRDefault="007041DF" w:rsidP="009719EC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МКУ «КИО» МР «Ленский ра</w:t>
      </w:r>
      <w:r w:rsidR="00736F7A" w:rsidRPr="00736F7A">
        <w:rPr>
          <w:b/>
          <w:sz w:val="28"/>
          <w:szCs w:val="28"/>
        </w:rPr>
        <w:t>йо</w:t>
      </w:r>
      <w:r w:rsidR="00736F7A">
        <w:rPr>
          <w:b/>
          <w:sz w:val="28"/>
          <w:szCs w:val="28"/>
        </w:rPr>
        <w:t xml:space="preserve">н» </w:t>
      </w:r>
      <w:r w:rsidR="00ED6B7D">
        <w:rPr>
          <w:b/>
          <w:sz w:val="28"/>
          <w:szCs w:val="28"/>
        </w:rPr>
        <w:t xml:space="preserve">            </w:t>
      </w:r>
      <w:r w:rsidR="00736F7A" w:rsidRPr="00736F7A">
        <w:rPr>
          <w:b/>
          <w:sz w:val="28"/>
          <w:szCs w:val="28"/>
        </w:rPr>
        <w:t xml:space="preserve">    </w:t>
      </w:r>
      <w:r w:rsidRPr="00736F7A">
        <w:rPr>
          <w:b/>
          <w:sz w:val="28"/>
          <w:szCs w:val="28"/>
        </w:rPr>
        <w:t xml:space="preserve">   </w:t>
      </w:r>
      <w:r w:rsidR="000B4F3C">
        <w:rPr>
          <w:b/>
          <w:sz w:val="28"/>
          <w:szCs w:val="28"/>
        </w:rPr>
        <w:t>п/п</w:t>
      </w:r>
      <w:r w:rsidRPr="00736F7A">
        <w:rPr>
          <w:b/>
          <w:sz w:val="28"/>
          <w:szCs w:val="28"/>
        </w:rPr>
        <w:t xml:space="preserve"> </w:t>
      </w:r>
      <w:r w:rsidR="000F5417">
        <w:rPr>
          <w:b/>
          <w:sz w:val="28"/>
          <w:szCs w:val="28"/>
        </w:rPr>
        <w:t xml:space="preserve">    </w:t>
      </w:r>
      <w:r w:rsidRPr="00736F7A">
        <w:rPr>
          <w:b/>
          <w:sz w:val="28"/>
          <w:szCs w:val="28"/>
        </w:rPr>
        <w:t xml:space="preserve">           </w:t>
      </w:r>
      <w:r w:rsidR="00120F10" w:rsidRPr="00736F7A">
        <w:rPr>
          <w:b/>
          <w:sz w:val="28"/>
          <w:szCs w:val="28"/>
        </w:rPr>
        <w:t xml:space="preserve">       </w:t>
      </w:r>
      <w:r w:rsidR="00736F7A" w:rsidRPr="00736F7A">
        <w:rPr>
          <w:b/>
          <w:sz w:val="28"/>
          <w:szCs w:val="28"/>
        </w:rPr>
        <w:t>А.С. Пляскина</w:t>
      </w:r>
      <w:r w:rsidRPr="00736F7A">
        <w:rPr>
          <w:b/>
          <w:sz w:val="28"/>
          <w:szCs w:val="28"/>
        </w:rPr>
        <w:t xml:space="preserve"> </w:t>
      </w:r>
    </w:p>
    <w:p w:rsidR="00914FF1" w:rsidRDefault="00914FF1" w:rsidP="009719EC">
      <w:pPr>
        <w:rPr>
          <w:b/>
          <w:sz w:val="28"/>
          <w:szCs w:val="28"/>
        </w:rPr>
      </w:pPr>
    </w:p>
    <w:p w:rsidR="00914FF1" w:rsidRDefault="00914FF1" w:rsidP="009719EC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0"/>
        <w:gridCol w:w="4345"/>
      </w:tblGrid>
      <w:tr w:rsidR="0026548F" w:rsidRPr="00120F10" w:rsidTr="00E96F21">
        <w:trPr>
          <w:trHeight w:val="2126"/>
        </w:trPr>
        <w:tc>
          <w:tcPr>
            <w:tcW w:w="5954" w:type="dxa"/>
          </w:tcPr>
          <w:p w:rsidR="0026548F" w:rsidRPr="004A3336" w:rsidRDefault="0026548F" w:rsidP="00E96F21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446A24">
              <w:rPr>
                <w:b/>
                <w:sz w:val="28"/>
                <w:szCs w:val="28"/>
              </w:rPr>
              <w:t xml:space="preserve">                                               </w:t>
            </w:r>
            <w:r w:rsidRPr="004A33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26548F" w:rsidRPr="00C348FA" w:rsidRDefault="0026548F" w:rsidP="00E96F21">
            <w:pPr>
              <w:widowControl/>
              <w:autoSpaceDE/>
              <w:autoSpaceDN/>
              <w:adjustRightInd/>
              <w:ind w:hanging="46"/>
              <w:jc w:val="both"/>
              <w:rPr>
                <w:sz w:val="26"/>
                <w:szCs w:val="26"/>
              </w:rPr>
            </w:pPr>
            <w:r w:rsidRPr="004A3336">
              <w:rPr>
                <w:sz w:val="28"/>
                <w:szCs w:val="28"/>
              </w:rPr>
              <w:t>Приложение</w:t>
            </w:r>
            <w:r w:rsidR="006C1A15">
              <w:rPr>
                <w:sz w:val="28"/>
                <w:szCs w:val="28"/>
              </w:rPr>
              <w:t xml:space="preserve"> №2</w:t>
            </w:r>
            <w:r w:rsidRPr="004A333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 положению</w:t>
            </w:r>
            <w:r w:rsidRPr="004A3336">
              <w:rPr>
                <w:sz w:val="28"/>
                <w:szCs w:val="28"/>
              </w:rPr>
              <w:t xml:space="preserve">                                                                                                      </w:t>
            </w:r>
          </w:p>
          <w:p w:rsidR="0026548F" w:rsidRPr="00120F10" w:rsidRDefault="0026548F" w:rsidP="00E96F21">
            <w:pPr>
              <w:widowControl/>
              <w:autoSpaceDE/>
              <w:autoSpaceDN/>
              <w:adjustRightInd/>
              <w:ind w:hanging="46"/>
              <w:jc w:val="both"/>
              <w:rPr>
                <w:b/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о комиссии </w:t>
            </w:r>
            <w:r w:rsidRPr="00C123C7">
              <w:rPr>
                <w:sz w:val="28"/>
                <w:szCs w:val="28"/>
              </w:rPr>
              <w:t>по выявлению и контролю за ликвидацией несанкционированных свалок на территории муниципального района «Ленский район»</w:t>
            </w:r>
            <w:r w:rsidRPr="004A3336">
              <w:rPr>
                <w:sz w:val="28"/>
                <w:szCs w:val="28"/>
              </w:rPr>
              <w:t xml:space="preserve"> </w:t>
            </w:r>
          </w:p>
          <w:p w:rsidR="0026548F" w:rsidRDefault="0026548F" w:rsidP="00E96F21">
            <w:pPr>
              <w:ind w:hanging="46"/>
              <w:rPr>
                <w:b/>
                <w:sz w:val="26"/>
                <w:szCs w:val="26"/>
              </w:rPr>
            </w:pP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«УТВЕРЖДАЮ»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Pr="00EB6309">
              <w:rPr>
                <w:sz w:val="26"/>
                <w:szCs w:val="26"/>
              </w:rPr>
              <w:t>комиссии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______________/_________________/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подпись                  ФИО</w:t>
            </w:r>
          </w:p>
          <w:p w:rsidR="0026548F" w:rsidRPr="00120F10" w:rsidRDefault="0026548F" w:rsidP="00E96F21">
            <w:pPr>
              <w:ind w:hanging="46"/>
              <w:rPr>
                <w:b/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«____» ________________20____г.</w:t>
            </w:r>
          </w:p>
        </w:tc>
      </w:tr>
      <w:tr w:rsidR="0026548F" w:rsidRPr="00120F10" w:rsidTr="00E96F21">
        <w:tc>
          <w:tcPr>
            <w:tcW w:w="9923" w:type="dxa"/>
            <w:gridSpan w:val="2"/>
          </w:tcPr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b/>
                <w:sz w:val="26"/>
                <w:szCs w:val="26"/>
                <w:lang w:eastAsia="en-US"/>
              </w:rPr>
              <w:t xml:space="preserve">АКТ </w:t>
            </w:r>
          </w:p>
          <w:p w:rsidR="0026548F" w:rsidRPr="0026548F" w:rsidRDefault="00121595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о </w:t>
            </w:r>
            <w:r w:rsidR="0026548F">
              <w:rPr>
                <w:rFonts w:eastAsia="Calibri"/>
                <w:b/>
                <w:sz w:val="26"/>
                <w:szCs w:val="26"/>
                <w:lang w:eastAsia="en-US"/>
              </w:rPr>
              <w:t>ликвидации несанкционированной свалки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от «___» ____________ 20____ г.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Мы, нижеподписавшиеся, составили настоящий акт о том, что: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1. Работы по ликвидации несанкционированной свалки около населенного пункта ______________ в ______________ поселении ______________ района выполнены в полном объеме.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2. Период проведения работ: ____________ по ____________.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 xml:space="preserve">3 Фактический объем или масса вывезенных отходов: ______ м3 (_____ тонн). 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 xml:space="preserve">4. Фактическая площадь очищенных земель: ______________ га 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 xml:space="preserve">5. Накопленные твердые коммунальные отходы вывезены на объект, подлежащий рекультивации: _______________, или на объект размещения отходов, включенный в ГРОРО: ________________________. </w:t>
            </w:r>
          </w:p>
          <w:p w:rsidR="0026548F" w:rsidRPr="0026548F" w:rsidRDefault="0026548F" w:rsidP="0026548F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Члены комиссии: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  (подпись)                                                             (Ф.И.О.)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 (подпись)                                                              (Ф.И.О.)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26548F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(подпись)                                                               (Ф.И.О.)</w:t>
            </w:r>
          </w:p>
          <w:p w:rsidR="0026548F" w:rsidRPr="00120F10" w:rsidRDefault="0026548F" w:rsidP="00E96F21">
            <w:pPr>
              <w:widowControl/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26548F" w:rsidRPr="00736F7A" w:rsidRDefault="0026548F" w:rsidP="0026548F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Председатель</w:t>
      </w:r>
    </w:p>
    <w:p w:rsidR="0026548F" w:rsidRDefault="0026548F" w:rsidP="0026548F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МКУ «КИО» МР «Ленский райо</w:t>
      </w:r>
      <w:r>
        <w:rPr>
          <w:b/>
          <w:sz w:val="28"/>
          <w:szCs w:val="28"/>
        </w:rPr>
        <w:t xml:space="preserve">н»             </w:t>
      </w:r>
      <w:r w:rsidRPr="00736F7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</w:t>
      </w:r>
      <w:r w:rsidR="000B4F3C">
        <w:rPr>
          <w:b/>
          <w:sz w:val="28"/>
          <w:szCs w:val="28"/>
        </w:rPr>
        <w:t>п/п</w:t>
      </w:r>
      <w:r>
        <w:rPr>
          <w:b/>
          <w:sz w:val="28"/>
          <w:szCs w:val="28"/>
        </w:rPr>
        <w:t xml:space="preserve">  </w:t>
      </w:r>
      <w:r w:rsidRPr="00736F7A">
        <w:rPr>
          <w:b/>
          <w:sz w:val="28"/>
          <w:szCs w:val="28"/>
        </w:rPr>
        <w:t xml:space="preserve">                  А.С. Пляскина </w:t>
      </w:r>
    </w:p>
    <w:p w:rsidR="0026548F" w:rsidRDefault="0026548F" w:rsidP="0026548F">
      <w:pPr>
        <w:rPr>
          <w:b/>
          <w:sz w:val="28"/>
          <w:szCs w:val="28"/>
        </w:rPr>
      </w:pPr>
    </w:p>
    <w:p w:rsidR="0026548F" w:rsidRDefault="0026548F" w:rsidP="0026548F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5781"/>
      </w:tblGrid>
      <w:tr w:rsidR="0026548F" w:rsidRPr="00120F10" w:rsidTr="00E96F21">
        <w:trPr>
          <w:trHeight w:val="2126"/>
        </w:trPr>
        <w:tc>
          <w:tcPr>
            <w:tcW w:w="5954" w:type="dxa"/>
          </w:tcPr>
          <w:p w:rsidR="0026548F" w:rsidRPr="004A3336" w:rsidRDefault="0026548F" w:rsidP="00E96F21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446A24">
              <w:rPr>
                <w:b/>
                <w:sz w:val="28"/>
                <w:szCs w:val="28"/>
              </w:rPr>
              <w:lastRenderedPageBreak/>
              <w:t xml:space="preserve">                                               </w:t>
            </w:r>
            <w:r w:rsidRPr="004A33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26548F" w:rsidRPr="00C348FA" w:rsidRDefault="0026548F" w:rsidP="00E96F21">
            <w:pPr>
              <w:widowControl/>
              <w:autoSpaceDE/>
              <w:autoSpaceDN/>
              <w:adjustRightInd/>
              <w:ind w:hanging="46"/>
              <w:jc w:val="both"/>
              <w:rPr>
                <w:sz w:val="26"/>
                <w:szCs w:val="26"/>
              </w:rPr>
            </w:pPr>
            <w:r w:rsidRPr="004A3336">
              <w:rPr>
                <w:sz w:val="28"/>
                <w:szCs w:val="28"/>
              </w:rPr>
              <w:t xml:space="preserve">Приложение </w:t>
            </w:r>
            <w:r w:rsidR="006C1A15">
              <w:rPr>
                <w:sz w:val="28"/>
                <w:szCs w:val="28"/>
              </w:rPr>
              <w:t xml:space="preserve">№3 </w:t>
            </w:r>
            <w:r>
              <w:rPr>
                <w:sz w:val="28"/>
                <w:szCs w:val="28"/>
              </w:rPr>
              <w:t>к положению</w:t>
            </w:r>
            <w:r w:rsidRPr="004A3336">
              <w:rPr>
                <w:sz w:val="28"/>
                <w:szCs w:val="28"/>
              </w:rPr>
              <w:t xml:space="preserve">                                                                                                      </w:t>
            </w:r>
          </w:p>
          <w:p w:rsidR="0026548F" w:rsidRPr="00120F10" w:rsidRDefault="0026548F" w:rsidP="00E96F21">
            <w:pPr>
              <w:widowControl/>
              <w:autoSpaceDE/>
              <w:autoSpaceDN/>
              <w:adjustRightInd/>
              <w:ind w:hanging="46"/>
              <w:jc w:val="both"/>
              <w:rPr>
                <w:b/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о комиссии </w:t>
            </w:r>
            <w:r w:rsidRPr="00C123C7">
              <w:rPr>
                <w:sz w:val="28"/>
                <w:szCs w:val="28"/>
              </w:rPr>
              <w:t>по выявлению и контролю за ликвидацией несанкционированных свалок на территории муниципального района «Ленский район»</w:t>
            </w:r>
            <w:r w:rsidRPr="004A3336">
              <w:rPr>
                <w:sz w:val="28"/>
                <w:szCs w:val="28"/>
              </w:rPr>
              <w:t xml:space="preserve"> </w:t>
            </w:r>
          </w:p>
          <w:p w:rsidR="0026548F" w:rsidRDefault="0026548F" w:rsidP="00E96F21">
            <w:pPr>
              <w:ind w:hanging="46"/>
              <w:rPr>
                <w:b/>
                <w:sz w:val="26"/>
                <w:szCs w:val="26"/>
              </w:rPr>
            </w:pP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«УТВЕРЖДАЮ»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Pr="00EB6309">
              <w:rPr>
                <w:sz w:val="26"/>
                <w:szCs w:val="26"/>
              </w:rPr>
              <w:t>комиссии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______________/_________________/</w:t>
            </w:r>
          </w:p>
          <w:p w:rsidR="0026548F" w:rsidRPr="00EB6309" w:rsidRDefault="0026548F" w:rsidP="00E96F21">
            <w:pPr>
              <w:ind w:hanging="46"/>
              <w:rPr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подпись                  ФИО</w:t>
            </w:r>
          </w:p>
          <w:p w:rsidR="0026548F" w:rsidRPr="00120F10" w:rsidRDefault="0026548F" w:rsidP="00E96F21">
            <w:pPr>
              <w:ind w:hanging="46"/>
              <w:rPr>
                <w:b/>
                <w:sz w:val="26"/>
                <w:szCs w:val="26"/>
              </w:rPr>
            </w:pPr>
            <w:r w:rsidRPr="00EB6309">
              <w:rPr>
                <w:sz w:val="26"/>
                <w:szCs w:val="26"/>
              </w:rPr>
              <w:t>«____» ________________20____г.</w:t>
            </w:r>
          </w:p>
        </w:tc>
      </w:tr>
      <w:tr w:rsidR="0026548F" w:rsidRPr="00120F10" w:rsidTr="00E96F21">
        <w:tc>
          <w:tcPr>
            <w:tcW w:w="9923" w:type="dxa"/>
            <w:gridSpan w:val="2"/>
          </w:tcPr>
          <w:p w:rsidR="006C1A15" w:rsidRDefault="006C1A15" w:rsidP="006C1A1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6C1A15" w:rsidRPr="006C1A15" w:rsidRDefault="006C1A15" w:rsidP="006C1A15">
            <w:pPr>
              <w:widowControl/>
              <w:autoSpaceDE/>
              <w:autoSpaceDN/>
              <w:adjustRightInd/>
              <w:jc w:val="center"/>
              <w:rPr>
                <w:b/>
                <w:sz w:val="26"/>
                <w:szCs w:val="26"/>
              </w:rPr>
            </w:pPr>
            <w:r w:rsidRPr="006C1A15">
              <w:rPr>
                <w:b/>
                <w:sz w:val="26"/>
                <w:szCs w:val="26"/>
              </w:rPr>
              <w:t xml:space="preserve">Р Е Е С Т Р </w:t>
            </w:r>
          </w:p>
          <w:p w:rsidR="006C1A15" w:rsidRPr="006C1A15" w:rsidRDefault="006C1A15" w:rsidP="006C1A15">
            <w:pPr>
              <w:widowControl/>
              <w:autoSpaceDE/>
              <w:autoSpaceDN/>
              <w:adjustRightInd/>
              <w:jc w:val="center"/>
              <w:rPr>
                <w:b/>
                <w:sz w:val="26"/>
                <w:szCs w:val="26"/>
              </w:rPr>
            </w:pPr>
            <w:r w:rsidRPr="006C1A15">
              <w:rPr>
                <w:b/>
                <w:sz w:val="26"/>
                <w:szCs w:val="26"/>
              </w:rPr>
              <w:t xml:space="preserve">несанкционированных свалок на территории </w:t>
            </w:r>
          </w:p>
          <w:p w:rsidR="006C1A15" w:rsidRPr="006C1A15" w:rsidRDefault="006C1A15" w:rsidP="006C1A15">
            <w:pPr>
              <w:widowControl/>
              <w:autoSpaceDE/>
              <w:autoSpaceDN/>
              <w:adjustRightInd/>
              <w:jc w:val="center"/>
              <w:rPr>
                <w:b/>
                <w:sz w:val="26"/>
                <w:szCs w:val="26"/>
              </w:rPr>
            </w:pPr>
            <w:r w:rsidRPr="006C1A15">
              <w:rPr>
                <w:b/>
                <w:sz w:val="26"/>
                <w:szCs w:val="26"/>
              </w:rPr>
              <w:t>муниципального района «Ленский район»</w:t>
            </w:r>
          </w:p>
          <w:p w:rsidR="006C1A15" w:rsidRPr="006C1A15" w:rsidRDefault="006C1A15" w:rsidP="006C1A1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tbl>
            <w:tblPr>
              <w:tblStyle w:val="a6"/>
              <w:tblW w:w="9979" w:type="dxa"/>
              <w:tblLook w:val="04A0" w:firstRow="1" w:lastRow="0" w:firstColumn="1" w:lastColumn="0" w:noHBand="0" w:noVBand="1"/>
            </w:tblPr>
            <w:tblGrid>
              <w:gridCol w:w="478"/>
              <w:gridCol w:w="2059"/>
              <w:gridCol w:w="2059"/>
              <w:gridCol w:w="1065"/>
              <w:gridCol w:w="2059"/>
              <w:gridCol w:w="1061"/>
              <w:gridCol w:w="1198"/>
            </w:tblGrid>
            <w:tr w:rsidR="006C1A15" w:rsidRPr="006C1A15" w:rsidTr="006C1A15">
              <w:tc>
                <w:tcPr>
                  <w:tcW w:w="478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059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>Географические координаты местонахождения несанкционированной свалки</w:t>
                  </w:r>
                </w:p>
              </w:tc>
              <w:tc>
                <w:tcPr>
                  <w:tcW w:w="2059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>Площадь несанкционированной свалки</w:t>
                  </w:r>
                </w:p>
              </w:tc>
              <w:tc>
                <w:tcPr>
                  <w:tcW w:w="1065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 xml:space="preserve">Категория земель </w:t>
                  </w:r>
                </w:p>
              </w:tc>
              <w:tc>
                <w:tcPr>
                  <w:tcW w:w="1884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 xml:space="preserve">Предполагаемый объем несанкционированной свалки </w:t>
                  </w:r>
                </w:p>
              </w:tc>
              <w:tc>
                <w:tcPr>
                  <w:tcW w:w="1236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 xml:space="preserve">Характер (вид, тип) отходов, степень опасности </w:t>
                  </w:r>
                </w:p>
              </w:tc>
              <w:tc>
                <w:tcPr>
                  <w:tcW w:w="1198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>Принятые меры по ликвидации</w:t>
                  </w:r>
                </w:p>
              </w:tc>
            </w:tr>
            <w:tr w:rsidR="006C1A15" w:rsidRPr="006C1A15" w:rsidTr="006C1A15">
              <w:tc>
                <w:tcPr>
                  <w:tcW w:w="478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6C1A15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059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059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065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84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36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98" w:type="dxa"/>
                </w:tcPr>
                <w:p w:rsidR="006C1A15" w:rsidRPr="006C1A15" w:rsidRDefault="006C1A15" w:rsidP="006C1A15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26548F" w:rsidRDefault="0026548F" w:rsidP="00E96F21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6548F" w:rsidRPr="0026548F" w:rsidRDefault="0026548F" w:rsidP="00E96F21">
            <w:pPr>
              <w:widowControl/>
              <w:tabs>
                <w:tab w:val="left" w:pos="585"/>
              </w:tabs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6548F">
              <w:rPr>
                <w:rFonts w:eastAsia="Calibri"/>
                <w:sz w:val="26"/>
                <w:szCs w:val="26"/>
                <w:lang w:eastAsia="en-US"/>
              </w:rPr>
              <w:t>Члены комиссии: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  (подпись)                                                             (Ф.И.О.)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 (подпись)                                                              (Ф.И.О.)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___________________       _____________________ </w:t>
            </w:r>
          </w:p>
          <w:p w:rsidR="0026548F" w:rsidRPr="0026548F" w:rsidRDefault="0026548F" w:rsidP="00E96F21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26548F">
              <w:rPr>
                <w:sz w:val="26"/>
                <w:szCs w:val="26"/>
              </w:rPr>
              <w:t xml:space="preserve">            (подпись)                                                               (Ф.И.О.)</w:t>
            </w:r>
          </w:p>
          <w:p w:rsidR="0026548F" w:rsidRPr="00120F10" w:rsidRDefault="0026548F" w:rsidP="00E96F21">
            <w:pPr>
              <w:widowControl/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26548F" w:rsidRPr="00736F7A" w:rsidRDefault="0026548F" w:rsidP="0026548F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Председатель</w:t>
      </w:r>
    </w:p>
    <w:p w:rsidR="0026548F" w:rsidRDefault="0026548F" w:rsidP="0026548F">
      <w:pPr>
        <w:rPr>
          <w:b/>
          <w:sz w:val="28"/>
          <w:szCs w:val="28"/>
        </w:rPr>
      </w:pPr>
      <w:r w:rsidRPr="00736F7A">
        <w:rPr>
          <w:b/>
          <w:sz w:val="28"/>
          <w:szCs w:val="28"/>
        </w:rPr>
        <w:t>МКУ «КИО» МР «Ленский райо</w:t>
      </w:r>
      <w:r>
        <w:rPr>
          <w:b/>
          <w:sz w:val="28"/>
          <w:szCs w:val="28"/>
        </w:rPr>
        <w:t xml:space="preserve">н»            </w:t>
      </w:r>
      <w:r w:rsidR="000B4F3C">
        <w:rPr>
          <w:b/>
          <w:sz w:val="28"/>
          <w:szCs w:val="28"/>
        </w:rPr>
        <w:t xml:space="preserve"> п/п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736F7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</w:t>
      </w:r>
      <w:r w:rsidRPr="00736F7A">
        <w:rPr>
          <w:b/>
          <w:sz w:val="28"/>
          <w:szCs w:val="28"/>
        </w:rPr>
        <w:t xml:space="preserve">                  А.С. Пляскина </w:t>
      </w:r>
    </w:p>
    <w:p w:rsidR="0026548F" w:rsidRDefault="0026548F" w:rsidP="0026548F">
      <w:pPr>
        <w:rPr>
          <w:b/>
          <w:sz w:val="28"/>
          <w:szCs w:val="28"/>
        </w:rPr>
      </w:pPr>
    </w:p>
    <w:p w:rsidR="0026548F" w:rsidRDefault="0026548F" w:rsidP="0026548F">
      <w:pPr>
        <w:rPr>
          <w:b/>
          <w:sz w:val="28"/>
          <w:szCs w:val="28"/>
        </w:rPr>
      </w:pPr>
    </w:p>
    <w:p w:rsidR="00914FF1" w:rsidRDefault="00914FF1" w:rsidP="009719EC">
      <w:pPr>
        <w:rPr>
          <w:b/>
          <w:sz w:val="28"/>
          <w:szCs w:val="28"/>
        </w:rPr>
      </w:pPr>
    </w:p>
    <w:sectPr w:rsidR="00914FF1" w:rsidSect="00B307F9">
      <w:headerReference w:type="default" r:id="rId10"/>
      <w:type w:val="continuous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330" w:rsidRDefault="00D47330" w:rsidP="00837F87">
      <w:r>
        <w:separator/>
      </w:r>
    </w:p>
  </w:endnote>
  <w:endnote w:type="continuationSeparator" w:id="0">
    <w:p w:rsidR="00D47330" w:rsidRDefault="00D47330" w:rsidP="0083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330" w:rsidRDefault="00D47330" w:rsidP="00837F87">
      <w:r>
        <w:separator/>
      </w:r>
    </w:p>
  </w:footnote>
  <w:footnote w:type="continuationSeparator" w:id="0">
    <w:p w:rsidR="00D47330" w:rsidRDefault="00D47330" w:rsidP="00837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4098623"/>
      <w:docPartObj>
        <w:docPartGallery w:val="Page Numbers (Top of Page)"/>
        <w:docPartUnique/>
      </w:docPartObj>
    </w:sdtPr>
    <w:sdtEndPr/>
    <w:sdtContent>
      <w:p w:rsidR="00AD3C65" w:rsidRDefault="00AD3C6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F3C">
          <w:rPr>
            <w:noProof/>
          </w:rPr>
          <w:t>2</w:t>
        </w:r>
        <w:r>
          <w:fldChar w:fldCharType="end"/>
        </w:r>
      </w:p>
    </w:sdtContent>
  </w:sdt>
  <w:p w:rsidR="000612F0" w:rsidRDefault="000612F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0C47A6"/>
    <w:multiLevelType w:val="hybridMultilevel"/>
    <w:tmpl w:val="E18653E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BC70CF1A">
      <w:start w:val="1"/>
      <w:numFmt w:val="bullet"/>
      <w:lvlText w:val="−"/>
      <w:lvlJc w:val="left"/>
      <w:pPr>
        <w:tabs>
          <w:tab w:val="num" w:pos="1980"/>
        </w:tabs>
        <w:ind w:left="198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C8503D5"/>
    <w:multiLevelType w:val="hybridMultilevel"/>
    <w:tmpl w:val="56E03DE2"/>
    <w:lvl w:ilvl="0" w:tplc="BD784690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94C346F"/>
    <w:multiLevelType w:val="multilevel"/>
    <w:tmpl w:val="6478BF8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7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572154A"/>
    <w:multiLevelType w:val="hybridMultilevel"/>
    <w:tmpl w:val="E59E902C"/>
    <w:lvl w:ilvl="0" w:tplc="BC70CF1A">
      <w:start w:val="1"/>
      <w:numFmt w:val="bullet"/>
      <w:lvlText w:val="−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1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D5ADC"/>
    <w:multiLevelType w:val="hybridMultilevel"/>
    <w:tmpl w:val="4B520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3E6450B4"/>
    <w:multiLevelType w:val="hybridMultilevel"/>
    <w:tmpl w:val="E18653E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BC70CF1A">
      <w:start w:val="1"/>
      <w:numFmt w:val="bullet"/>
      <w:lvlText w:val="−"/>
      <w:lvlJc w:val="left"/>
      <w:pPr>
        <w:tabs>
          <w:tab w:val="num" w:pos="1980"/>
        </w:tabs>
        <w:ind w:left="198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41260382"/>
    <w:multiLevelType w:val="hybridMultilevel"/>
    <w:tmpl w:val="5B9CC84A"/>
    <w:lvl w:ilvl="0" w:tplc="338E448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84C79FB"/>
    <w:multiLevelType w:val="multilevel"/>
    <w:tmpl w:val="D0D896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1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2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3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0"/>
  </w:num>
  <w:num w:numId="4">
    <w:abstractNumId w:val="18"/>
  </w:num>
  <w:num w:numId="5">
    <w:abstractNumId w:val="0"/>
  </w:num>
  <w:num w:numId="6">
    <w:abstractNumId w:val="11"/>
  </w:num>
  <w:num w:numId="7">
    <w:abstractNumId w:val="22"/>
  </w:num>
  <w:num w:numId="8">
    <w:abstractNumId w:val="6"/>
  </w:num>
  <w:num w:numId="9">
    <w:abstractNumId w:val="17"/>
  </w:num>
  <w:num w:numId="10">
    <w:abstractNumId w:val="25"/>
  </w:num>
  <w:num w:numId="11">
    <w:abstractNumId w:val="1"/>
  </w:num>
  <w:num w:numId="12">
    <w:abstractNumId w:val="24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  <w:num w:numId="16">
    <w:abstractNumId w:val="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9"/>
  </w:num>
  <w:num w:numId="21">
    <w:abstractNumId w:val="15"/>
  </w:num>
  <w:num w:numId="22">
    <w:abstractNumId w:val="14"/>
  </w:num>
  <w:num w:numId="23">
    <w:abstractNumId w:val="9"/>
  </w:num>
  <w:num w:numId="2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2"/>
  </w:num>
  <w:num w:numId="27">
    <w:abstractNumId w:val="20"/>
  </w:num>
  <w:num w:numId="28">
    <w:abstractNumId w:val="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35C"/>
    <w:rsid w:val="0000080B"/>
    <w:rsid w:val="0000102A"/>
    <w:rsid w:val="00033047"/>
    <w:rsid w:val="00052A05"/>
    <w:rsid w:val="000612F0"/>
    <w:rsid w:val="00064255"/>
    <w:rsid w:val="00074BEC"/>
    <w:rsid w:val="000827D4"/>
    <w:rsid w:val="00092EEF"/>
    <w:rsid w:val="000960D8"/>
    <w:rsid w:val="000A5814"/>
    <w:rsid w:val="000B06B6"/>
    <w:rsid w:val="000B0AED"/>
    <w:rsid w:val="000B4F3C"/>
    <w:rsid w:val="000B6417"/>
    <w:rsid w:val="000B7D80"/>
    <w:rsid w:val="000D788E"/>
    <w:rsid w:val="000F5417"/>
    <w:rsid w:val="001030C5"/>
    <w:rsid w:val="00105942"/>
    <w:rsid w:val="00105F76"/>
    <w:rsid w:val="00107645"/>
    <w:rsid w:val="00120F10"/>
    <w:rsid w:val="00121595"/>
    <w:rsid w:val="00125DFB"/>
    <w:rsid w:val="00131ADC"/>
    <w:rsid w:val="00136605"/>
    <w:rsid w:val="001619E4"/>
    <w:rsid w:val="001663E1"/>
    <w:rsid w:val="00170005"/>
    <w:rsid w:val="0017185D"/>
    <w:rsid w:val="001807B9"/>
    <w:rsid w:val="00183539"/>
    <w:rsid w:val="00183C3D"/>
    <w:rsid w:val="00190227"/>
    <w:rsid w:val="001964D5"/>
    <w:rsid w:val="001A7083"/>
    <w:rsid w:val="001B2156"/>
    <w:rsid w:val="001B3B73"/>
    <w:rsid w:val="001B5824"/>
    <w:rsid w:val="001C5040"/>
    <w:rsid w:val="001C5C14"/>
    <w:rsid w:val="001D6318"/>
    <w:rsid w:val="001D697F"/>
    <w:rsid w:val="001F6032"/>
    <w:rsid w:val="00200D26"/>
    <w:rsid w:val="002437C1"/>
    <w:rsid w:val="0024622E"/>
    <w:rsid w:val="0026548F"/>
    <w:rsid w:val="00267448"/>
    <w:rsid w:val="00294DD1"/>
    <w:rsid w:val="002A5239"/>
    <w:rsid w:val="002C518E"/>
    <w:rsid w:val="002E649D"/>
    <w:rsid w:val="00307DDF"/>
    <w:rsid w:val="00316563"/>
    <w:rsid w:val="00327CD6"/>
    <w:rsid w:val="00331E54"/>
    <w:rsid w:val="003344D4"/>
    <w:rsid w:val="00336C7A"/>
    <w:rsid w:val="003631BD"/>
    <w:rsid w:val="00386A8F"/>
    <w:rsid w:val="003931EE"/>
    <w:rsid w:val="003A6AA8"/>
    <w:rsid w:val="003C233A"/>
    <w:rsid w:val="003C59AA"/>
    <w:rsid w:val="003D6A4E"/>
    <w:rsid w:val="003D79EE"/>
    <w:rsid w:val="003E43BF"/>
    <w:rsid w:val="003E48F7"/>
    <w:rsid w:val="003E5C2B"/>
    <w:rsid w:val="003E7E21"/>
    <w:rsid w:val="003F2465"/>
    <w:rsid w:val="003F3181"/>
    <w:rsid w:val="003F65AD"/>
    <w:rsid w:val="0041603D"/>
    <w:rsid w:val="004435A0"/>
    <w:rsid w:val="00444827"/>
    <w:rsid w:val="00446A24"/>
    <w:rsid w:val="004561A4"/>
    <w:rsid w:val="004638E4"/>
    <w:rsid w:val="004668EA"/>
    <w:rsid w:val="004706CE"/>
    <w:rsid w:val="004A3336"/>
    <w:rsid w:val="004B0127"/>
    <w:rsid w:val="004B11BF"/>
    <w:rsid w:val="004D232C"/>
    <w:rsid w:val="004E3059"/>
    <w:rsid w:val="004F50ED"/>
    <w:rsid w:val="005111D2"/>
    <w:rsid w:val="005158E8"/>
    <w:rsid w:val="00520FE3"/>
    <w:rsid w:val="005339D4"/>
    <w:rsid w:val="00553804"/>
    <w:rsid w:val="00566CB3"/>
    <w:rsid w:val="0057397B"/>
    <w:rsid w:val="00597D6D"/>
    <w:rsid w:val="005A70D2"/>
    <w:rsid w:val="005C133F"/>
    <w:rsid w:val="005D70BE"/>
    <w:rsid w:val="005F1EBE"/>
    <w:rsid w:val="005F70C6"/>
    <w:rsid w:val="00600299"/>
    <w:rsid w:val="00606C14"/>
    <w:rsid w:val="00614148"/>
    <w:rsid w:val="00616261"/>
    <w:rsid w:val="006245E8"/>
    <w:rsid w:val="00642E00"/>
    <w:rsid w:val="00656DCF"/>
    <w:rsid w:val="0066795F"/>
    <w:rsid w:val="0067249A"/>
    <w:rsid w:val="00681592"/>
    <w:rsid w:val="00686D80"/>
    <w:rsid w:val="006A101C"/>
    <w:rsid w:val="006B47B0"/>
    <w:rsid w:val="006C1A15"/>
    <w:rsid w:val="006C39A2"/>
    <w:rsid w:val="006C7A3C"/>
    <w:rsid w:val="006F379D"/>
    <w:rsid w:val="006F4566"/>
    <w:rsid w:val="007041DF"/>
    <w:rsid w:val="00714FBF"/>
    <w:rsid w:val="00725DCF"/>
    <w:rsid w:val="00736F7A"/>
    <w:rsid w:val="0075031E"/>
    <w:rsid w:val="00751960"/>
    <w:rsid w:val="007578C9"/>
    <w:rsid w:val="00772245"/>
    <w:rsid w:val="00772780"/>
    <w:rsid w:val="00772F23"/>
    <w:rsid w:val="00773283"/>
    <w:rsid w:val="007734B7"/>
    <w:rsid w:val="0079060D"/>
    <w:rsid w:val="00795F4C"/>
    <w:rsid w:val="007B6023"/>
    <w:rsid w:val="007D160B"/>
    <w:rsid w:val="00800A21"/>
    <w:rsid w:val="00803EC9"/>
    <w:rsid w:val="008056B3"/>
    <w:rsid w:val="00812D8D"/>
    <w:rsid w:val="008202D5"/>
    <w:rsid w:val="00820A0E"/>
    <w:rsid w:val="00821071"/>
    <w:rsid w:val="008344AB"/>
    <w:rsid w:val="00837F87"/>
    <w:rsid w:val="008611C6"/>
    <w:rsid w:val="00894037"/>
    <w:rsid w:val="008A3C7B"/>
    <w:rsid w:val="008A676A"/>
    <w:rsid w:val="008D0AC3"/>
    <w:rsid w:val="008D27EF"/>
    <w:rsid w:val="008E3EBE"/>
    <w:rsid w:val="008E7D83"/>
    <w:rsid w:val="00904C56"/>
    <w:rsid w:val="00914FF1"/>
    <w:rsid w:val="00917E91"/>
    <w:rsid w:val="0092045B"/>
    <w:rsid w:val="00924D87"/>
    <w:rsid w:val="00930F1D"/>
    <w:rsid w:val="00941AA4"/>
    <w:rsid w:val="00942913"/>
    <w:rsid w:val="00946B55"/>
    <w:rsid w:val="009563BF"/>
    <w:rsid w:val="009719EC"/>
    <w:rsid w:val="0097507C"/>
    <w:rsid w:val="00986EAF"/>
    <w:rsid w:val="00990242"/>
    <w:rsid w:val="009B11B6"/>
    <w:rsid w:val="009C0DBC"/>
    <w:rsid w:val="009C4B89"/>
    <w:rsid w:val="009C4C2B"/>
    <w:rsid w:val="009D0A88"/>
    <w:rsid w:val="009D106E"/>
    <w:rsid w:val="009D1C83"/>
    <w:rsid w:val="009D4928"/>
    <w:rsid w:val="009F669E"/>
    <w:rsid w:val="00A2675D"/>
    <w:rsid w:val="00A42460"/>
    <w:rsid w:val="00A6092B"/>
    <w:rsid w:val="00A63515"/>
    <w:rsid w:val="00A70559"/>
    <w:rsid w:val="00A843A9"/>
    <w:rsid w:val="00A8639D"/>
    <w:rsid w:val="00A878AC"/>
    <w:rsid w:val="00A9461A"/>
    <w:rsid w:val="00AA05AF"/>
    <w:rsid w:val="00AA5089"/>
    <w:rsid w:val="00AC3CF0"/>
    <w:rsid w:val="00AD3C65"/>
    <w:rsid w:val="00AE21B5"/>
    <w:rsid w:val="00AF0985"/>
    <w:rsid w:val="00AF1561"/>
    <w:rsid w:val="00B15E40"/>
    <w:rsid w:val="00B22BFB"/>
    <w:rsid w:val="00B307F9"/>
    <w:rsid w:val="00B379AC"/>
    <w:rsid w:val="00B715D3"/>
    <w:rsid w:val="00B72BA8"/>
    <w:rsid w:val="00B75875"/>
    <w:rsid w:val="00B763B4"/>
    <w:rsid w:val="00B8162A"/>
    <w:rsid w:val="00B97428"/>
    <w:rsid w:val="00BA17E8"/>
    <w:rsid w:val="00BC1F18"/>
    <w:rsid w:val="00BD2A05"/>
    <w:rsid w:val="00BD3A84"/>
    <w:rsid w:val="00BD73C1"/>
    <w:rsid w:val="00BF5EB4"/>
    <w:rsid w:val="00C123C7"/>
    <w:rsid w:val="00C20D94"/>
    <w:rsid w:val="00C26029"/>
    <w:rsid w:val="00C32E4E"/>
    <w:rsid w:val="00C348FA"/>
    <w:rsid w:val="00C41B38"/>
    <w:rsid w:val="00C50A8A"/>
    <w:rsid w:val="00C526A3"/>
    <w:rsid w:val="00C86C5C"/>
    <w:rsid w:val="00C91C9F"/>
    <w:rsid w:val="00C96404"/>
    <w:rsid w:val="00CB0691"/>
    <w:rsid w:val="00CC619C"/>
    <w:rsid w:val="00CC6EBF"/>
    <w:rsid w:val="00CD7EFF"/>
    <w:rsid w:val="00CF36DD"/>
    <w:rsid w:val="00CF49A0"/>
    <w:rsid w:val="00D0106D"/>
    <w:rsid w:val="00D1568E"/>
    <w:rsid w:val="00D233F4"/>
    <w:rsid w:val="00D31835"/>
    <w:rsid w:val="00D32C57"/>
    <w:rsid w:val="00D32D22"/>
    <w:rsid w:val="00D346EE"/>
    <w:rsid w:val="00D371C5"/>
    <w:rsid w:val="00D37691"/>
    <w:rsid w:val="00D4039D"/>
    <w:rsid w:val="00D41EA5"/>
    <w:rsid w:val="00D43BC0"/>
    <w:rsid w:val="00D44918"/>
    <w:rsid w:val="00D47330"/>
    <w:rsid w:val="00D52911"/>
    <w:rsid w:val="00D659BC"/>
    <w:rsid w:val="00D71A51"/>
    <w:rsid w:val="00D72DFF"/>
    <w:rsid w:val="00D75BD1"/>
    <w:rsid w:val="00D87A88"/>
    <w:rsid w:val="00DA2BB6"/>
    <w:rsid w:val="00DC7233"/>
    <w:rsid w:val="00DD6280"/>
    <w:rsid w:val="00E12CBC"/>
    <w:rsid w:val="00E50E1F"/>
    <w:rsid w:val="00E54710"/>
    <w:rsid w:val="00E6533A"/>
    <w:rsid w:val="00E77378"/>
    <w:rsid w:val="00E869CB"/>
    <w:rsid w:val="00EA0F87"/>
    <w:rsid w:val="00EB6309"/>
    <w:rsid w:val="00ED0E45"/>
    <w:rsid w:val="00ED6B7D"/>
    <w:rsid w:val="00EE58DE"/>
    <w:rsid w:val="00F06AE2"/>
    <w:rsid w:val="00F52418"/>
    <w:rsid w:val="00F5651A"/>
    <w:rsid w:val="00F624CD"/>
    <w:rsid w:val="00F67F58"/>
    <w:rsid w:val="00F76828"/>
    <w:rsid w:val="00F818BF"/>
    <w:rsid w:val="00F92A48"/>
    <w:rsid w:val="00F93546"/>
    <w:rsid w:val="00FB14C9"/>
    <w:rsid w:val="00FB2A21"/>
    <w:rsid w:val="00FB5EC3"/>
    <w:rsid w:val="00FD7DD4"/>
    <w:rsid w:val="00FE4F16"/>
    <w:rsid w:val="00FE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B90E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48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0102A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2E649D"/>
    <w:rPr>
      <w:color w:val="0000FF"/>
      <w:u w:val="single"/>
    </w:rPr>
  </w:style>
  <w:style w:type="paragraph" w:styleId="a8">
    <w:name w:val="header"/>
    <w:basedOn w:val="a"/>
    <w:link w:val="a9"/>
    <w:unhideWhenUsed/>
    <w:rsid w:val="00837F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37F87"/>
    <w:rPr>
      <w:rFonts w:ascii="Times New Roman" w:eastAsia="Times New Roman" w:hAnsi="Times New Roman"/>
    </w:rPr>
  </w:style>
  <w:style w:type="paragraph" w:styleId="aa">
    <w:name w:val="footer"/>
    <w:basedOn w:val="a"/>
    <w:link w:val="ab"/>
    <w:uiPriority w:val="99"/>
    <w:unhideWhenUsed/>
    <w:rsid w:val="00837F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7F87"/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rsid w:val="0000102A"/>
    <w:rPr>
      <w:rFonts w:ascii="Arial" w:eastAsia="Times New Roman" w:hAnsi="Arial"/>
      <w:b/>
      <w:snapToGrid w:val="0"/>
      <w:color w:val="000000"/>
      <w:sz w:val="30"/>
    </w:rPr>
  </w:style>
  <w:style w:type="numbering" w:customStyle="1" w:styleId="21">
    <w:name w:val="Нет списка2"/>
    <w:next w:val="a2"/>
    <w:uiPriority w:val="99"/>
    <w:semiHidden/>
    <w:unhideWhenUsed/>
    <w:rsid w:val="0000102A"/>
  </w:style>
  <w:style w:type="character" w:styleId="ac">
    <w:name w:val="page number"/>
    <w:basedOn w:val="a0"/>
    <w:rsid w:val="0000102A"/>
  </w:style>
  <w:style w:type="table" w:customStyle="1" w:styleId="12">
    <w:name w:val="Сетка таблицы1"/>
    <w:basedOn w:val="a1"/>
    <w:next w:val="a6"/>
    <w:rsid w:val="000010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00102A"/>
  </w:style>
  <w:style w:type="character" w:styleId="ad">
    <w:name w:val="FollowedHyperlink"/>
    <w:basedOn w:val="a0"/>
    <w:uiPriority w:val="99"/>
    <w:semiHidden/>
    <w:unhideWhenUsed/>
    <w:rsid w:val="0000102A"/>
    <w:rPr>
      <w:color w:val="954F72" w:themeColor="followedHyperlink"/>
      <w:u w:val="single"/>
    </w:rPr>
  </w:style>
  <w:style w:type="paragraph" w:customStyle="1" w:styleId="Default">
    <w:name w:val="Default"/>
    <w:rsid w:val="003F24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D43BC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0493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F35D-D205-4222-BAA1-9F06732BE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10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2026-10-01T06:46:00Z</cp:lastPrinted>
  <dcterms:created xsi:type="dcterms:W3CDTF">2026-11-05T01:36:00Z</dcterms:created>
  <dcterms:modified xsi:type="dcterms:W3CDTF">2026-11-05T01:36:00Z</dcterms:modified>
</cp:coreProperties>
</file>