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4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685"/>
        <w:gridCol w:w="604"/>
        <w:gridCol w:w="1380"/>
        <w:gridCol w:w="4113"/>
        <w:gridCol w:w="42"/>
      </w:tblGrid>
      <w:tr w:rsidR="008E3EBE" w:rsidRPr="00122E29" w14:paraId="6F46A4C8" w14:textId="77777777" w:rsidTr="00612F3B">
        <w:trPr>
          <w:gridAfter w:val="1"/>
          <w:wAfter w:w="42" w:type="dxa"/>
          <w:cantSplit/>
          <w:trHeight w:val="2102"/>
        </w:trPr>
        <w:tc>
          <w:tcPr>
            <w:tcW w:w="3685" w:type="dxa"/>
          </w:tcPr>
          <w:p w14:paraId="05701DB9" w14:textId="77777777" w:rsidR="008E3EBE" w:rsidRPr="00122E29" w:rsidRDefault="008E3EBE" w:rsidP="00FC63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14:paraId="3930F23D" w14:textId="77777777" w:rsidR="008E3EBE" w:rsidRPr="00122E29" w:rsidRDefault="008E3EBE" w:rsidP="00FC63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14:paraId="25C9D232" w14:textId="77777777" w:rsidR="008E3EBE" w:rsidRPr="00122E29" w:rsidRDefault="008E3EBE" w:rsidP="00FC63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14:paraId="4A919F4E" w14:textId="77777777" w:rsidR="008E3EBE" w:rsidRPr="00122E29" w:rsidRDefault="008E3EBE" w:rsidP="00FC633B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1984" w:type="dxa"/>
            <w:gridSpan w:val="2"/>
          </w:tcPr>
          <w:p w14:paraId="4F9956B1" w14:textId="77777777" w:rsidR="008E3EBE" w:rsidRPr="00122E29" w:rsidRDefault="008E3EBE" w:rsidP="00FC633B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 wp14:anchorId="64F46ED8" wp14:editId="104D51C1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3" w:type="dxa"/>
          </w:tcPr>
          <w:p w14:paraId="489F9898" w14:textId="77777777"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14:paraId="2DADE652" w14:textId="77777777"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«ЛЕНСКЭЙ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ОРОЙУОНА»</w:t>
            </w:r>
          </w:p>
          <w:p w14:paraId="0369AF3C" w14:textId="77777777"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</w:p>
          <w:p w14:paraId="0874434D" w14:textId="77777777" w:rsidR="008E3EBE" w:rsidRPr="00353682" w:rsidRDefault="00612F3B" w:rsidP="00612F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  <w:proofErr w:type="spellEnd"/>
          </w:p>
        </w:tc>
      </w:tr>
      <w:tr w:rsidR="008E3EBE" w:rsidRPr="00122E29" w14:paraId="344D460D" w14:textId="77777777" w:rsidTr="00612F3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572"/>
        </w:trPr>
        <w:tc>
          <w:tcPr>
            <w:tcW w:w="4289" w:type="dxa"/>
            <w:gridSpan w:val="2"/>
          </w:tcPr>
          <w:p w14:paraId="042C7543" w14:textId="77777777" w:rsidR="008E3EBE" w:rsidRPr="00122E29" w:rsidRDefault="008E3EBE" w:rsidP="00FC633B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493" w:type="dxa"/>
            <w:gridSpan w:val="2"/>
          </w:tcPr>
          <w:p w14:paraId="389B2E55" w14:textId="77777777" w:rsidR="008E3EBE" w:rsidRPr="00122E29" w:rsidRDefault="008E3EBE" w:rsidP="00FC633B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8E3EBE" w:rsidRPr="00122E29" w14:paraId="75BF9925" w14:textId="77777777" w:rsidTr="00612F3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497"/>
        </w:trPr>
        <w:tc>
          <w:tcPr>
            <w:tcW w:w="4289" w:type="dxa"/>
            <w:gridSpan w:val="2"/>
          </w:tcPr>
          <w:p w14:paraId="13852C07" w14:textId="77777777" w:rsidR="008E3EBE" w:rsidRPr="00122E29" w:rsidRDefault="008E3EBE" w:rsidP="00FC633B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493" w:type="dxa"/>
            <w:gridSpan w:val="2"/>
          </w:tcPr>
          <w:p w14:paraId="76F6D112" w14:textId="77777777" w:rsidR="008E3EBE" w:rsidRPr="00122E29" w:rsidRDefault="008E3EBE" w:rsidP="00FC633B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8E3EBE" w:rsidRPr="00122E29" w14:paraId="3EC8B89F" w14:textId="77777777" w:rsidTr="00612F3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671"/>
        </w:trPr>
        <w:tc>
          <w:tcPr>
            <w:tcW w:w="9782" w:type="dxa"/>
            <w:gridSpan w:val="4"/>
          </w:tcPr>
          <w:p w14:paraId="52631926" w14:textId="4D9BF808" w:rsidR="008E3EBE" w:rsidRPr="00122E29" w:rsidRDefault="007469D0" w:rsidP="007469D0">
            <w:pPr>
              <w:widowControl/>
              <w:autoSpaceDE/>
              <w:autoSpaceDN/>
              <w:adjustRightInd/>
              <w:ind w:firstLine="322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«29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>»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октября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576225">
              <w:rPr>
                <w:b/>
                <w:snapToGrid w:val="0"/>
                <w:color w:val="000000"/>
                <w:sz w:val="28"/>
                <w:szCs w:val="28"/>
              </w:rPr>
              <w:t xml:space="preserve">6 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>года</w:t>
            </w:r>
            <w:r w:rsidR="00612F3B">
              <w:rPr>
                <w:b/>
                <w:snapToGrid w:val="0"/>
                <w:color w:val="000000"/>
                <w:sz w:val="28"/>
                <w:szCs w:val="28"/>
              </w:rPr>
              <w:t xml:space="preserve">       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7469D0">
              <w:rPr>
                <w:b/>
                <w:snapToGrid w:val="0"/>
                <w:color w:val="000000"/>
                <w:sz w:val="28"/>
                <w:szCs w:val="28"/>
              </w:rPr>
              <w:t>01-03-696/6</w:t>
            </w:r>
          </w:p>
        </w:tc>
      </w:tr>
      <w:tr w:rsidR="008E3EBE" w:rsidRPr="00122E29" w14:paraId="42EF0E7C" w14:textId="77777777" w:rsidTr="00612F3B">
        <w:trPr>
          <w:trHeight w:val="471"/>
        </w:trPr>
        <w:tc>
          <w:tcPr>
            <w:tcW w:w="9824" w:type="dxa"/>
            <w:gridSpan w:val="5"/>
          </w:tcPr>
          <w:p w14:paraId="355F823B" w14:textId="77777777" w:rsidR="005207A2" w:rsidRDefault="005207A2" w:rsidP="00FC633B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14:paraId="13A86258" w14:textId="127AC29C" w:rsidR="008E3EBE" w:rsidRDefault="008441F8" w:rsidP="008441F8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8441F8">
              <w:rPr>
                <w:b/>
                <w:sz w:val="28"/>
                <w:szCs w:val="28"/>
              </w:rPr>
              <w:t>О внесении изменений в по</w:t>
            </w:r>
            <w:r w:rsidR="00BC6AE2">
              <w:rPr>
                <w:b/>
                <w:sz w:val="28"/>
                <w:szCs w:val="28"/>
              </w:rPr>
              <w:t xml:space="preserve">становление главы                                                              от 07 ноября </w:t>
            </w:r>
            <w:r w:rsidRPr="008441F8">
              <w:rPr>
                <w:b/>
                <w:sz w:val="28"/>
                <w:szCs w:val="28"/>
              </w:rPr>
              <w:t xml:space="preserve">2024 </w:t>
            </w:r>
            <w:r w:rsidR="00355127">
              <w:rPr>
                <w:b/>
                <w:sz w:val="28"/>
                <w:szCs w:val="28"/>
              </w:rPr>
              <w:t xml:space="preserve">года </w:t>
            </w:r>
            <w:r w:rsidRPr="008441F8">
              <w:rPr>
                <w:b/>
                <w:sz w:val="28"/>
                <w:szCs w:val="28"/>
              </w:rPr>
              <w:t xml:space="preserve">№ 01-03-805/4 </w:t>
            </w:r>
          </w:p>
          <w:p w14:paraId="10FC87B6" w14:textId="0AD11F3F" w:rsidR="008441F8" w:rsidRPr="00122E29" w:rsidRDefault="008441F8" w:rsidP="008441F8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80B7BD1" w14:textId="0B0E095B" w:rsidR="008E3EBE" w:rsidRDefault="008441F8" w:rsidP="00A54301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bookmarkStart w:id="0" w:name="_Hlk242366552"/>
      <w:r w:rsidRPr="008441F8">
        <w:rPr>
          <w:sz w:val="28"/>
          <w:szCs w:val="28"/>
        </w:rPr>
        <w:t xml:space="preserve">В связи с кадровыми изменениями и в целях актуализации состава комиссии по отбору проектных заявок физических лиц для предоставления грантов в форме субсидий из бюджета муниципального района «Ленский район» в рамках Открытого молодёжного образовательного форума Западной Якутии «Ленский берег», п о с </w:t>
      </w:r>
      <w:proofErr w:type="gramStart"/>
      <w:r w:rsidRPr="008441F8">
        <w:rPr>
          <w:sz w:val="28"/>
          <w:szCs w:val="28"/>
        </w:rPr>
        <w:t>т</w:t>
      </w:r>
      <w:proofErr w:type="gramEnd"/>
      <w:r w:rsidRPr="008441F8">
        <w:rPr>
          <w:sz w:val="28"/>
          <w:szCs w:val="28"/>
        </w:rPr>
        <w:t xml:space="preserve"> а н о в л я ю:</w:t>
      </w:r>
    </w:p>
    <w:p w14:paraId="24204EB6" w14:textId="2ED2FE08" w:rsidR="008441F8" w:rsidRPr="002200A0" w:rsidRDefault="008441F8" w:rsidP="002200A0">
      <w:pPr>
        <w:pStyle w:val="a5"/>
        <w:widowControl/>
        <w:numPr>
          <w:ilvl w:val="0"/>
          <w:numId w:val="21"/>
        </w:numPr>
        <w:autoSpaceDE/>
        <w:autoSpaceDN/>
        <w:adjustRightInd/>
        <w:spacing w:line="360" w:lineRule="auto"/>
        <w:ind w:left="0" w:firstLine="900"/>
        <w:jc w:val="both"/>
        <w:rPr>
          <w:sz w:val="28"/>
          <w:szCs w:val="28"/>
        </w:rPr>
      </w:pPr>
      <w:bookmarkStart w:id="1" w:name="_Hlk242366533"/>
      <w:bookmarkEnd w:id="0"/>
      <w:r w:rsidRPr="008441F8">
        <w:rPr>
          <w:sz w:val="28"/>
          <w:szCs w:val="28"/>
        </w:rPr>
        <w:t>Внести в постановление главы муниципального района «Ленский район» о</w:t>
      </w:r>
      <w:r w:rsidR="00BC6AE2">
        <w:rPr>
          <w:sz w:val="28"/>
          <w:szCs w:val="28"/>
        </w:rPr>
        <w:t xml:space="preserve">т 07 ноября </w:t>
      </w:r>
      <w:r w:rsidRPr="008441F8">
        <w:rPr>
          <w:sz w:val="28"/>
          <w:szCs w:val="28"/>
        </w:rPr>
        <w:t>2024 № 01-03-805/4 «Об утверждении Порядка предоставления грантов в форме субсидий физическим лицам из бюджета муниципального района «Ленский район» на реализацию проектов открытого молодёжного образовательного форума Западной Якутии «Лен</w:t>
      </w:r>
      <w:r>
        <w:rPr>
          <w:sz w:val="28"/>
          <w:szCs w:val="28"/>
        </w:rPr>
        <w:t>ский берег</w:t>
      </w:r>
      <w:r w:rsidR="002200A0">
        <w:rPr>
          <w:sz w:val="28"/>
          <w:szCs w:val="28"/>
        </w:rPr>
        <w:t xml:space="preserve">» </w:t>
      </w:r>
      <w:r w:rsidR="00BC6AE2">
        <w:rPr>
          <w:sz w:val="28"/>
          <w:szCs w:val="28"/>
        </w:rPr>
        <w:t>изменения</w:t>
      </w:r>
      <w:r w:rsidR="002200A0">
        <w:rPr>
          <w:sz w:val="28"/>
          <w:szCs w:val="28"/>
        </w:rPr>
        <w:t>, изложив приложение №2 к постановлению в новой редакции согласно приложению, к настоящему постановлению.</w:t>
      </w:r>
    </w:p>
    <w:bookmarkEnd w:id="1"/>
    <w:p w14:paraId="7D106D55" w14:textId="77777777" w:rsidR="00096640" w:rsidRPr="00096640" w:rsidRDefault="00096640" w:rsidP="00096640">
      <w:pPr>
        <w:pStyle w:val="a5"/>
        <w:widowControl/>
        <w:numPr>
          <w:ilvl w:val="0"/>
          <w:numId w:val="21"/>
        </w:numPr>
        <w:autoSpaceDE/>
        <w:autoSpaceDN/>
        <w:adjustRightInd/>
        <w:spacing w:line="360" w:lineRule="auto"/>
        <w:ind w:left="0" w:firstLine="900"/>
        <w:jc w:val="both"/>
        <w:rPr>
          <w:sz w:val="28"/>
          <w:szCs w:val="28"/>
        </w:rPr>
      </w:pPr>
      <w:r w:rsidRPr="00096640">
        <w:rPr>
          <w:sz w:val="28"/>
          <w:szCs w:val="28"/>
        </w:rPr>
        <w:t>Главному специалисту управления делами (Павлова О.Д.)</w:t>
      </w:r>
      <w:r>
        <w:rPr>
          <w:sz w:val="28"/>
          <w:szCs w:val="28"/>
        </w:rPr>
        <w:t xml:space="preserve"> </w:t>
      </w:r>
      <w:r w:rsidRPr="00096640">
        <w:rPr>
          <w:sz w:val="28"/>
          <w:szCs w:val="28"/>
        </w:rPr>
        <w:t>опубликовать настоящее постановление в средствах массовой информации</w:t>
      </w:r>
      <w:r>
        <w:rPr>
          <w:sz w:val="28"/>
          <w:szCs w:val="28"/>
        </w:rPr>
        <w:t xml:space="preserve"> </w:t>
      </w:r>
      <w:r w:rsidRPr="00096640">
        <w:rPr>
          <w:sz w:val="28"/>
          <w:szCs w:val="28"/>
        </w:rPr>
        <w:t>и разместить на официальном сайте администрации муниципального района</w:t>
      </w:r>
      <w:r>
        <w:rPr>
          <w:sz w:val="28"/>
          <w:szCs w:val="28"/>
        </w:rPr>
        <w:t xml:space="preserve"> </w:t>
      </w:r>
      <w:r w:rsidRPr="00096640">
        <w:rPr>
          <w:sz w:val="28"/>
          <w:szCs w:val="28"/>
        </w:rPr>
        <w:t>«Ленский район».</w:t>
      </w:r>
    </w:p>
    <w:p w14:paraId="7A3F437F" w14:textId="77777777" w:rsidR="00096640" w:rsidRDefault="00096640" w:rsidP="008441F8">
      <w:pPr>
        <w:pStyle w:val="a5"/>
        <w:widowControl/>
        <w:numPr>
          <w:ilvl w:val="0"/>
          <w:numId w:val="21"/>
        </w:numPr>
        <w:autoSpaceDE/>
        <w:autoSpaceDN/>
        <w:adjustRightInd/>
        <w:spacing w:line="360" w:lineRule="auto"/>
        <w:ind w:left="0" w:firstLine="851"/>
        <w:jc w:val="both"/>
        <w:rPr>
          <w:sz w:val="28"/>
          <w:szCs w:val="28"/>
        </w:rPr>
      </w:pPr>
      <w:r w:rsidRPr="00096640">
        <w:rPr>
          <w:sz w:val="28"/>
          <w:szCs w:val="28"/>
        </w:rPr>
        <w:t>Настоящее постановление вступает в силу с момента официального</w:t>
      </w:r>
      <w:r>
        <w:rPr>
          <w:sz w:val="28"/>
          <w:szCs w:val="28"/>
        </w:rPr>
        <w:t xml:space="preserve"> </w:t>
      </w:r>
      <w:r w:rsidRPr="00096640">
        <w:rPr>
          <w:sz w:val="28"/>
          <w:szCs w:val="28"/>
        </w:rPr>
        <w:t>опубликования.</w:t>
      </w:r>
    </w:p>
    <w:p w14:paraId="680D5572" w14:textId="77777777" w:rsidR="00D91F58" w:rsidRDefault="00096640" w:rsidP="008441F8">
      <w:pPr>
        <w:pStyle w:val="a5"/>
        <w:widowControl/>
        <w:numPr>
          <w:ilvl w:val="0"/>
          <w:numId w:val="21"/>
        </w:numPr>
        <w:autoSpaceDE/>
        <w:autoSpaceDN/>
        <w:adjustRightInd/>
        <w:spacing w:line="360" w:lineRule="auto"/>
        <w:ind w:left="0" w:firstLine="851"/>
        <w:jc w:val="both"/>
        <w:rPr>
          <w:sz w:val="28"/>
          <w:szCs w:val="28"/>
        </w:rPr>
      </w:pPr>
      <w:r w:rsidRPr="00096640">
        <w:rPr>
          <w:sz w:val="28"/>
          <w:szCs w:val="28"/>
        </w:rPr>
        <w:lastRenderedPageBreak/>
        <w:t xml:space="preserve"> Контроль исполнения настоящего постановления возложить на заместителя главы по социальным вопросам администрации муниципального</w:t>
      </w:r>
      <w:r>
        <w:rPr>
          <w:sz w:val="28"/>
          <w:szCs w:val="28"/>
        </w:rPr>
        <w:t xml:space="preserve"> </w:t>
      </w:r>
      <w:r w:rsidRPr="00096640">
        <w:rPr>
          <w:sz w:val="28"/>
          <w:szCs w:val="28"/>
        </w:rPr>
        <w:t>района «Ленский район» Барбашову А.С.</w:t>
      </w:r>
    </w:p>
    <w:tbl>
      <w:tblPr>
        <w:tblpPr w:leftFromText="180" w:rightFromText="180" w:vertAnchor="text" w:horzAnchor="margin" w:tblpXSpec="center" w:tblpY="386"/>
        <w:tblW w:w="9781" w:type="dxa"/>
        <w:tblLayout w:type="fixed"/>
        <w:tblLook w:val="0000" w:firstRow="0" w:lastRow="0" w:firstColumn="0" w:lastColumn="0" w:noHBand="0" w:noVBand="0"/>
      </w:tblPr>
      <w:tblGrid>
        <w:gridCol w:w="4677"/>
        <w:gridCol w:w="5104"/>
      </w:tblGrid>
      <w:tr w:rsidR="008441F8" w:rsidRPr="00122E29" w14:paraId="1E0DF513" w14:textId="77777777" w:rsidTr="008441F8">
        <w:trPr>
          <w:trHeight w:val="471"/>
        </w:trPr>
        <w:tc>
          <w:tcPr>
            <w:tcW w:w="4677" w:type="dxa"/>
          </w:tcPr>
          <w:p w14:paraId="6CE0EB11" w14:textId="36D468C0" w:rsidR="008441F8" w:rsidRPr="00122E29" w:rsidRDefault="008441F8" w:rsidP="008441F8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</w:t>
            </w:r>
            <w:r w:rsidR="007469D0">
              <w:rPr>
                <w:b/>
                <w:sz w:val="28"/>
                <w:szCs w:val="28"/>
              </w:rPr>
              <w:t xml:space="preserve">                                              п/п</w:t>
            </w:r>
          </w:p>
        </w:tc>
        <w:tc>
          <w:tcPr>
            <w:tcW w:w="5104" w:type="dxa"/>
          </w:tcPr>
          <w:p w14:paraId="0BA6EE3B" w14:textId="77777777" w:rsidR="008441F8" w:rsidRPr="00122E29" w:rsidRDefault="008441F8" w:rsidP="008441F8">
            <w:pPr>
              <w:keepNext/>
              <w:widowControl/>
              <w:autoSpaceDE/>
              <w:autoSpaceDN/>
              <w:adjustRightInd/>
              <w:jc w:val="right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А.В. Черепанов</w:t>
            </w:r>
          </w:p>
        </w:tc>
      </w:tr>
    </w:tbl>
    <w:p w14:paraId="6293EF6C" w14:textId="31EB80DE" w:rsidR="00096640" w:rsidRDefault="00096640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32BB895C" w14:textId="5F91578D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65D8A0D9" w14:textId="429FA2DD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0137BFB2" w14:textId="52C1C71C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6F0066E5" w14:textId="7D784FCE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0B9A9257" w14:textId="43ECDADD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70952028" w14:textId="23FF9080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1E573C9E" w14:textId="13BD4322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5EC518A3" w14:textId="4A4F0247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54172832" w14:textId="176DEE2B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6F569F97" w14:textId="693557FE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3E7D9A18" w14:textId="738D56FE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104F4B08" w14:textId="4CFE3604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4F6B1590" w14:textId="5A27148C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284C1388" w14:textId="099605A0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5B628DF6" w14:textId="6EECF11A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12EA7160" w14:textId="470C3E53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3BBFD6CF" w14:textId="49A0A92D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11E3061C" w14:textId="137E92C6" w:rsidR="008441F8" w:rsidRDefault="008441F8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6054E97C" w14:textId="77777777" w:rsidR="00096640" w:rsidRPr="00096640" w:rsidRDefault="00096640" w:rsidP="00096640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14:paraId="019E1763" w14:textId="28F3EAF6" w:rsidR="00E842D0" w:rsidRDefault="00E842D0" w:rsidP="008E3EBE"/>
    <w:p w14:paraId="4DE7C2AB" w14:textId="77777777" w:rsidR="00555062" w:rsidRDefault="00555062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</w:p>
    <w:p w14:paraId="303942B7" w14:textId="6F68578A" w:rsidR="00555062" w:rsidRDefault="00555062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</w:p>
    <w:p w14:paraId="10F332C9" w14:textId="5CF000FD" w:rsidR="002200A0" w:rsidRDefault="002200A0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</w:p>
    <w:p w14:paraId="7E62DE0C" w14:textId="31ED6108" w:rsidR="002200A0" w:rsidRDefault="002200A0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</w:p>
    <w:p w14:paraId="7AB02E51" w14:textId="53EDE564" w:rsidR="002200A0" w:rsidRDefault="002200A0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</w:p>
    <w:p w14:paraId="688612DB" w14:textId="7A8E3A1D" w:rsidR="002200A0" w:rsidRDefault="002200A0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</w:p>
    <w:p w14:paraId="3D587394" w14:textId="0556D726" w:rsidR="002200A0" w:rsidRDefault="002200A0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</w:p>
    <w:p w14:paraId="6F88933C" w14:textId="77777777" w:rsidR="002200A0" w:rsidRDefault="002200A0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</w:p>
    <w:p w14:paraId="3A75B2F1" w14:textId="4F23EC9E" w:rsidR="00836E28" w:rsidRDefault="00836E28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05E8F42" w14:textId="77777777" w:rsidR="00836E28" w:rsidRDefault="00836E28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главы</w:t>
      </w:r>
    </w:p>
    <w:p w14:paraId="56AAAA4C" w14:textId="0B4A37DD" w:rsidR="00836E28" w:rsidRDefault="00836E28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7469D0">
        <w:rPr>
          <w:rFonts w:ascii="Times New Roman" w:hAnsi="Times New Roman" w:cs="Times New Roman"/>
          <w:sz w:val="28"/>
          <w:szCs w:val="28"/>
        </w:rPr>
        <w:t xml:space="preserve"> </w:t>
      </w:r>
      <w:r w:rsidR="007469D0" w:rsidRPr="007469D0">
        <w:rPr>
          <w:rFonts w:ascii="Times New Roman" w:hAnsi="Times New Roman" w:cs="Times New Roman"/>
          <w:sz w:val="28"/>
          <w:szCs w:val="28"/>
        </w:rPr>
        <w:t>01-03-696/6</w:t>
      </w:r>
    </w:p>
    <w:p w14:paraId="6C53FED9" w14:textId="7DAE7929" w:rsidR="00836E28" w:rsidRDefault="007469D0" w:rsidP="00835E21">
      <w:pPr>
        <w:pStyle w:val="ConsPlusNormal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«29» октября 2026 </w:t>
      </w:r>
      <w:r w:rsidR="00836E28">
        <w:rPr>
          <w:rFonts w:ascii="Times New Roman" w:hAnsi="Times New Roman" w:cs="Times New Roman"/>
          <w:sz w:val="28"/>
          <w:szCs w:val="28"/>
        </w:rPr>
        <w:t>г.</w:t>
      </w:r>
    </w:p>
    <w:p w14:paraId="6D64B17B" w14:textId="77777777" w:rsidR="00836E28" w:rsidRDefault="00836E28" w:rsidP="00836E2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AF9B631" w14:textId="71022F56" w:rsidR="00836E28" w:rsidRPr="004567AB" w:rsidRDefault="008441F8" w:rsidP="00836E2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F8">
        <w:rPr>
          <w:rFonts w:ascii="Times New Roman" w:hAnsi="Times New Roman" w:cs="Times New Roman"/>
          <w:b/>
          <w:sz w:val="28"/>
          <w:szCs w:val="28"/>
        </w:rPr>
        <w:t>Состав комиссии по отбору проектных заявок физических лиц для предоставления грантов в форме субсидий из бюджета муниципального района «Ленский район» в рамках Открытого молодёжного образовательного форума Западной Якутии «Ленский берег»</w:t>
      </w:r>
    </w:p>
    <w:p w14:paraId="68CF4F0A" w14:textId="77777777" w:rsidR="00836E28" w:rsidRPr="004567AB" w:rsidRDefault="00836E28" w:rsidP="00836E2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562C42" w14:textId="0EB9BA3E" w:rsidR="008441F8" w:rsidRPr="00FF5EEE" w:rsidRDefault="008441F8" w:rsidP="00FF5EEE">
      <w:pPr>
        <w:pStyle w:val="a5"/>
        <w:widowControl/>
        <w:numPr>
          <w:ilvl w:val="0"/>
          <w:numId w:val="29"/>
        </w:numPr>
        <w:autoSpaceDE/>
        <w:autoSpaceDN/>
        <w:adjustRightInd/>
        <w:spacing w:line="360" w:lineRule="auto"/>
        <w:ind w:left="142" w:firstLine="218"/>
        <w:jc w:val="both"/>
        <w:rPr>
          <w:sz w:val="28"/>
          <w:szCs w:val="28"/>
        </w:rPr>
      </w:pPr>
      <w:r w:rsidRPr="00FF5EEE">
        <w:rPr>
          <w:sz w:val="28"/>
          <w:szCs w:val="28"/>
        </w:rPr>
        <w:t>Глава</w:t>
      </w:r>
      <w:r w:rsidR="00555062">
        <w:rPr>
          <w:sz w:val="28"/>
          <w:szCs w:val="28"/>
        </w:rPr>
        <w:t>/и.о. главы</w:t>
      </w:r>
      <w:r w:rsidRPr="00FF5EEE">
        <w:rPr>
          <w:sz w:val="28"/>
          <w:szCs w:val="28"/>
        </w:rPr>
        <w:t xml:space="preserve"> муниципального района «Ленский район» — председатель комиссии;</w:t>
      </w:r>
    </w:p>
    <w:p w14:paraId="7B9AC673" w14:textId="0EB43C5A" w:rsidR="003B148C" w:rsidRDefault="003B148C" w:rsidP="008441F8">
      <w:pPr>
        <w:pStyle w:val="a5"/>
        <w:widowControl/>
        <w:numPr>
          <w:ilvl w:val="0"/>
          <w:numId w:val="29"/>
        </w:numPr>
        <w:autoSpaceDE/>
        <w:autoSpaceDN/>
        <w:adjustRightInd/>
        <w:spacing w:line="360" w:lineRule="auto"/>
        <w:ind w:left="142" w:firstLine="218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главы/и.о. заместителя главы по социальным вопросам муницип</w:t>
      </w:r>
      <w:r w:rsidR="00355127">
        <w:rPr>
          <w:sz w:val="28"/>
          <w:szCs w:val="28"/>
        </w:rPr>
        <w:t>ального района «Ленский район» - заместитель</w:t>
      </w:r>
      <w:r>
        <w:rPr>
          <w:sz w:val="28"/>
          <w:szCs w:val="28"/>
        </w:rPr>
        <w:t xml:space="preserve"> председателя комиссии;</w:t>
      </w:r>
    </w:p>
    <w:p w14:paraId="7EFF2F6B" w14:textId="2732D624" w:rsidR="008441F8" w:rsidRPr="00FF5EEE" w:rsidRDefault="008441F8" w:rsidP="00355127">
      <w:pPr>
        <w:pStyle w:val="a5"/>
        <w:widowControl/>
        <w:numPr>
          <w:ilvl w:val="0"/>
          <w:numId w:val="29"/>
        </w:numPr>
        <w:autoSpaceDE/>
        <w:autoSpaceDN/>
        <w:adjustRightInd/>
        <w:spacing w:line="360" w:lineRule="auto"/>
        <w:ind w:left="0" w:firstLine="360"/>
        <w:jc w:val="both"/>
        <w:rPr>
          <w:sz w:val="28"/>
          <w:szCs w:val="28"/>
        </w:rPr>
      </w:pPr>
      <w:r w:rsidRPr="00FF5EEE">
        <w:rPr>
          <w:sz w:val="28"/>
          <w:szCs w:val="28"/>
        </w:rPr>
        <w:t>Заместитель главы</w:t>
      </w:r>
      <w:r w:rsidR="003B148C" w:rsidRPr="003B148C">
        <w:rPr>
          <w:sz w:val="28"/>
          <w:szCs w:val="28"/>
        </w:rPr>
        <w:t>/и.о. заместителя главы</w:t>
      </w:r>
      <w:r w:rsidRPr="00FF5EEE">
        <w:rPr>
          <w:sz w:val="28"/>
          <w:szCs w:val="28"/>
        </w:rPr>
        <w:t xml:space="preserve"> по производственным вопросам муниципального района «Ленский район» — </w:t>
      </w:r>
      <w:r w:rsidR="00355127" w:rsidRPr="00355127">
        <w:rPr>
          <w:sz w:val="28"/>
          <w:szCs w:val="28"/>
        </w:rPr>
        <w:t>член комиссии</w:t>
      </w:r>
      <w:r w:rsidRPr="00FF5EEE">
        <w:rPr>
          <w:sz w:val="28"/>
          <w:szCs w:val="28"/>
        </w:rPr>
        <w:t>;</w:t>
      </w:r>
    </w:p>
    <w:p w14:paraId="6DCD9B94" w14:textId="7B6D65B0" w:rsidR="008441F8" w:rsidRPr="00FF5EEE" w:rsidRDefault="008441F8" w:rsidP="008441F8">
      <w:pPr>
        <w:pStyle w:val="a5"/>
        <w:widowControl/>
        <w:numPr>
          <w:ilvl w:val="0"/>
          <w:numId w:val="29"/>
        </w:numPr>
        <w:autoSpaceDE/>
        <w:autoSpaceDN/>
        <w:adjustRightInd/>
        <w:spacing w:line="360" w:lineRule="auto"/>
        <w:ind w:left="142" w:firstLine="207"/>
        <w:jc w:val="both"/>
        <w:rPr>
          <w:sz w:val="28"/>
          <w:szCs w:val="28"/>
        </w:rPr>
      </w:pPr>
      <w:r w:rsidRPr="00FF5EEE">
        <w:rPr>
          <w:sz w:val="28"/>
          <w:szCs w:val="28"/>
        </w:rPr>
        <w:t>Главный специалист</w:t>
      </w:r>
      <w:r w:rsidR="00555062">
        <w:rPr>
          <w:sz w:val="28"/>
          <w:szCs w:val="28"/>
        </w:rPr>
        <w:t>/ведущий специалист</w:t>
      </w:r>
      <w:r w:rsidRPr="00FF5EEE">
        <w:rPr>
          <w:sz w:val="28"/>
          <w:szCs w:val="28"/>
        </w:rPr>
        <w:t xml:space="preserve"> по молодёжной политике МКУ «Комитет по молодёжной и семейной политике» МР «Ленский район» РС (Я) — секретарь комиссии;</w:t>
      </w:r>
    </w:p>
    <w:p w14:paraId="56542A1D" w14:textId="316E31F9" w:rsidR="008441F8" w:rsidRPr="00FF5EEE" w:rsidRDefault="008441F8" w:rsidP="008441F8">
      <w:pPr>
        <w:pStyle w:val="a5"/>
        <w:widowControl/>
        <w:numPr>
          <w:ilvl w:val="0"/>
          <w:numId w:val="29"/>
        </w:numPr>
        <w:autoSpaceDE/>
        <w:autoSpaceDN/>
        <w:adjustRightInd/>
        <w:spacing w:line="360" w:lineRule="auto"/>
        <w:ind w:left="142" w:firstLine="218"/>
        <w:jc w:val="both"/>
        <w:rPr>
          <w:sz w:val="28"/>
          <w:szCs w:val="28"/>
        </w:rPr>
      </w:pPr>
      <w:r w:rsidRPr="00FF5EEE">
        <w:rPr>
          <w:sz w:val="28"/>
          <w:szCs w:val="28"/>
        </w:rPr>
        <w:t>Председатель</w:t>
      </w:r>
      <w:r w:rsidR="00FC633B">
        <w:rPr>
          <w:sz w:val="28"/>
          <w:szCs w:val="28"/>
        </w:rPr>
        <w:t>/и.о. председателя/заместитель председателя</w:t>
      </w:r>
      <w:r w:rsidRPr="00FF5EEE">
        <w:rPr>
          <w:sz w:val="28"/>
          <w:szCs w:val="28"/>
        </w:rPr>
        <w:t xml:space="preserve"> МКУ «Комитет по молодёжной и семейной политике» МР «Ленский район» РС (Я) — член комиссии;</w:t>
      </w:r>
    </w:p>
    <w:p w14:paraId="3FE2ECC7" w14:textId="67AB038A" w:rsidR="008441F8" w:rsidRPr="00FF5EEE" w:rsidRDefault="008441F8" w:rsidP="008441F8">
      <w:pPr>
        <w:pStyle w:val="a5"/>
        <w:widowControl/>
        <w:numPr>
          <w:ilvl w:val="0"/>
          <w:numId w:val="29"/>
        </w:numPr>
        <w:autoSpaceDE/>
        <w:autoSpaceDN/>
        <w:adjustRightInd/>
        <w:spacing w:line="360" w:lineRule="auto"/>
        <w:ind w:left="142" w:firstLine="218"/>
        <w:jc w:val="both"/>
        <w:rPr>
          <w:sz w:val="28"/>
          <w:szCs w:val="28"/>
        </w:rPr>
      </w:pPr>
      <w:r w:rsidRPr="00FF5EEE">
        <w:rPr>
          <w:sz w:val="28"/>
          <w:szCs w:val="28"/>
        </w:rPr>
        <w:t>Депутат Государственного Собрания (Ил Тумэн) Республики Саха (Якутия) — член комиссии;</w:t>
      </w:r>
    </w:p>
    <w:p w14:paraId="15BDE3CD" w14:textId="263F3E8D" w:rsidR="008441F8" w:rsidRPr="00FF5EEE" w:rsidRDefault="008441F8" w:rsidP="008441F8">
      <w:pPr>
        <w:pStyle w:val="a5"/>
        <w:widowControl/>
        <w:numPr>
          <w:ilvl w:val="0"/>
          <w:numId w:val="29"/>
        </w:numPr>
        <w:autoSpaceDE/>
        <w:autoSpaceDN/>
        <w:adjustRightInd/>
        <w:spacing w:line="360" w:lineRule="auto"/>
        <w:ind w:left="142" w:firstLine="218"/>
        <w:jc w:val="both"/>
        <w:rPr>
          <w:sz w:val="28"/>
          <w:szCs w:val="28"/>
        </w:rPr>
      </w:pPr>
      <w:r w:rsidRPr="00FF5EEE">
        <w:rPr>
          <w:sz w:val="28"/>
          <w:szCs w:val="28"/>
        </w:rPr>
        <w:t>Председатель</w:t>
      </w:r>
      <w:r w:rsidR="00555062">
        <w:rPr>
          <w:sz w:val="28"/>
          <w:szCs w:val="28"/>
        </w:rPr>
        <w:t>/и.о. председателя</w:t>
      </w:r>
      <w:r w:rsidR="00FC633B">
        <w:rPr>
          <w:sz w:val="28"/>
          <w:szCs w:val="28"/>
        </w:rPr>
        <w:t xml:space="preserve">/заместитель председателя </w:t>
      </w:r>
      <w:r w:rsidRPr="00FF5EEE">
        <w:rPr>
          <w:sz w:val="28"/>
          <w:szCs w:val="28"/>
        </w:rPr>
        <w:t>Районного Совета депутатов МР «Ленский район» — член комиссии;</w:t>
      </w:r>
    </w:p>
    <w:p w14:paraId="0C844A92" w14:textId="0234BCFA" w:rsidR="008441F8" w:rsidRPr="00FF5EEE" w:rsidRDefault="00555062" w:rsidP="00FC633B">
      <w:pPr>
        <w:pStyle w:val="a5"/>
        <w:widowControl/>
        <w:numPr>
          <w:ilvl w:val="0"/>
          <w:numId w:val="29"/>
        </w:numPr>
        <w:autoSpaceDE/>
        <w:autoSpaceDN/>
        <w:adjustRightInd/>
        <w:spacing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Директор/и.о. директора </w:t>
      </w:r>
      <w:r w:rsidR="008441F8" w:rsidRPr="00FF5EEE">
        <w:rPr>
          <w:sz w:val="28"/>
          <w:szCs w:val="28"/>
        </w:rPr>
        <w:t>МКУ «Бизнес инкубатор Ленского района» — член комиссии;</w:t>
      </w:r>
    </w:p>
    <w:p w14:paraId="503C1430" w14:textId="657239D2" w:rsidR="008441F8" w:rsidRPr="00FF5EEE" w:rsidRDefault="008441F8" w:rsidP="00FC633B">
      <w:pPr>
        <w:pStyle w:val="a5"/>
        <w:widowControl/>
        <w:numPr>
          <w:ilvl w:val="0"/>
          <w:numId w:val="29"/>
        </w:numPr>
        <w:autoSpaceDE/>
        <w:autoSpaceDN/>
        <w:adjustRightInd/>
        <w:spacing w:line="360" w:lineRule="auto"/>
        <w:ind w:left="0" w:firstLine="360"/>
        <w:jc w:val="both"/>
        <w:rPr>
          <w:sz w:val="28"/>
          <w:szCs w:val="28"/>
        </w:rPr>
      </w:pPr>
      <w:r w:rsidRPr="00FF5EEE">
        <w:rPr>
          <w:sz w:val="28"/>
          <w:szCs w:val="28"/>
        </w:rPr>
        <w:t>Директор</w:t>
      </w:r>
      <w:r w:rsidR="00555062" w:rsidRPr="00555062">
        <w:rPr>
          <w:sz w:val="28"/>
          <w:szCs w:val="28"/>
        </w:rPr>
        <w:t>/и.о. директора</w:t>
      </w:r>
      <w:r w:rsidR="00555062">
        <w:rPr>
          <w:sz w:val="28"/>
          <w:szCs w:val="28"/>
        </w:rPr>
        <w:t xml:space="preserve"> </w:t>
      </w:r>
      <w:r w:rsidRPr="00FF5EEE">
        <w:rPr>
          <w:sz w:val="28"/>
          <w:szCs w:val="28"/>
        </w:rPr>
        <w:t>«Фонд поддержки малого и среднего предпринимательства» МР «Ленский район» — член комиссии;</w:t>
      </w:r>
    </w:p>
    <w:p w14:paraId="2BDF648F" w14:textId="149C8183" w:rsidR="008441F8" w:rsidRPr="00FC633B" w:rsidRDefault="00FC633B" w:rsidP="00FC633B">
      <w:pPr>
        <w:pStyle w:val="a5"/>
        <w:widowControl/>
        <w:numPr>
          <w:ilvl w:val="0"/>
          <w:numId w:val="29"/>
        </w:numPr>
        <w:autoSpaceDE/>
        <w:autoSpaceDN/>
        <w:adjustRightInd/>
        <w:spacing w:line="360" w:lineRule="auto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Руководитель/и.о. руководителя/начальник отдела по назначению «МСП» </w:t>
      </w:r>
      <w:r w:rsidR="008441F8" w:rsidRPr="00FC633B">
        <w:rPr>
          <w:sz w:val="28"/>
          <w:szCs w:val="28"/>
        </w:rPr>
        <w:t>ГКУ «</w:t>
      </w:r>
      <w:r w:rsidRPr="00FC633B">
        <w:rPr>
          <w:sz w:val="28"/>
          <w:szCs w:val="28"/>
        </w:rPr>
        <w:t>РС (Я)»</w:t>
      </w:r>
      <w:r>
        <w:rPr>
          <w:sz w:val="28"/>
          <w:szCs w:val="28"/>
        </w:rPr>
        <w:t xml:space="preserve"> </w:t>
      </w:r>
      <w:r w:rsidR="008441F8" w:rsidRPr="00FC633B">
        <w:rPr>
          <w:sz w:val="28"/>
          <w:szCs w:val="28"/>
        </w:rPr>
        <w:t>Ленское управление социальной защиты населения и труда РС (Я)» — член комиссии;</w:t>
      </w:r>
    </w:p>
    <w:p w14:paraId="383DC1DF" w14:textId="77777777" w:rsidR="00355127" w:rsidRDefault="00355127" w:rsidP="00CB1D0F">
      <w:pPr>
        <w:widowControl/>
        <w:autoSpaceDE/>
        <w:autoSpaceDN/>
        <w:adjustRightInd/>
        <w:spacing w:line="360" w:lineRule="auto"/>
        <w:jc w:val="both"/>
        <w:rPr>
          <w:b/>
          <w:bCs/>
          <w:sz w:val="28"/>
          <w:szCs w:val="28"/>
        </w:rPr>
      </w:pPr>
    </w:p>
    <w:p w14:paraId="157B777C" w14:textId="544BCA66" w:rsidR="00355127" w:rsidRDefault="00355127" w:rsidP="00CB1D0F">
      <w:pPr>
        <w:widowControl/>
        <w:autoSpaceDE/>
        <w:autoSpaceDN/>
        <w:adjustRightInd/>
        <w:spacing w:line="360" w:lineRule="auto"/>
        <w:jc w:val="both"/>
        <w:rPr>
          <w:b/>
          <w:bCs/>
          <w:sz w:val="28"/>
          <w:szCs w:val="28"/>
        </w:rPr>
      </w:pPr>
    </w:p>
    <w:p w14:paraId="7AA092E7" w14:textId="77777777" w:rsidR="00355127" w:rsidRDefault="00355127" w:rsidP="00CB1D0F">
      <w:pPr>
        <w:widowControl/>
        <w:autoSpaceDE/>
        <w:autoSpaceDN/>
        <w:adjustRightInd/>
        <w:spacing w:line="360" w:lineRule="auto"/>
        <w:jc w:val="both"/>
        <w:rPr>
          <w:b/>
          <w:bCs/>
          <w:sz w:val="28"/>
          <w:szCs w:val="28"/>
        </w:rPr>
      </w:pPr>
    </w:p>
    <w:p w14:paraId="37F35699" w14:textId="2931A761" w:rsidR="00836E28" w:rsidRPr="00CB1D0F" w:rsidRDefault="00F5339F" w:rsidP="00CB1D0F">
      <w:pPr>
        <w:widowControl/>
        <w:autoSpaceDE/>
        <w:autoSpaceDN/>
        <w:adjustRightInd/>
        <w:spacing w:line="360" w:lineRule="auto"/>
        <w:jc w:val="both"/>
        <w:rPr>
          <w:b/>
          <w:bCs/>
          <w:sz w:val="28"/>
          <w:szCs w:val="28"/>
        </w:rPr>
      </w:pPr>
      <w:r w:rsidRPr="00CB1D0F">
        <w:rPr>
          <w:b/>
          <w:bCs/>
          <w:sz w:val="28"/>
          <w:szCs w:val="28"/>
        </w:rPr>
        <w:t xml:space="preserve">Председатель  </w:t>
      </w:r>
      <w:r w:rsidR="00836E28" w:rsidRPr="00CB1D0F">
        <w:rPr>
          <w:b/>
          <w:bCs/>
          <w:sz w:val="28"/>
          <w:szCs w:val="28"/>
        </w:rPr>
        <w:t xml:space="preserve"> </w:t>
      </w:r>
      <w:r w:rsidR="00836E28" w:rsidRPr="00CB1D0F">
        <w:rPr>
          <w:b/>
          <w:bCs/>
          <w:sz w:val="28"/>
          <w:szCs w:val="28"/>
        </w:rPr>
        <w:tab/>
        <w:t xml:space="preserve">                            </w:t>
      </w:r>
      <w:r w:rsidR="007469D0">
        <w:rPr>
          <w:b/>
          <w:bCs/>
          <w:sz w:val="28"/>
          <w:szCs w:val="28"/>
        </w:rPr>
        <w:t xml:space="preserve"> п/п</w:t>
      </w:r>
      <w:bookmarkStart w:id="2" w:name="_GoBack"/>
      <w:bookmarkEnd w:id="2"/>
      <w:r w:rsidR="00836E28" w:rsidRPr="00CB1D0F">
        <w:rPr>
          <w:b/>
          <w:bCs/>
          <w:sz w:val="28"/>
          <w:szCs w:val="28"/>
        </w:rPr>
        <w:t xml:space="preserve">                    </w:t>
      </w:r>
      <w:r w:rsidRPr="00CB1D0F">
        <w:rPr>
          <w:b/>
          <w:bCs/>
          <w:sz w:val="28"/>
          <w:szCs w:val="28"/>
        </w:rPr>
        <w:t xml:space="preserve"> </w:t>
      </w:r>
      <w:r w:rsidR="00836E28" w:rsidRPr="00CB1D0F">
        <w:rPr>
          <w:b/>
          <w:bCs/>
          <w:sz w:val="28"/>
          <w:szCs w:val="28"/>
        </w:rPr>
        <w:t xml:space="preserve"> </w:t>
      </w:r>
      <w:r w:rsidRPr="00CB1D0F">
        <w:rPr>
          <w:b/>
          <w:bCs/>
          <w:sz w:val="28"/>
          <w:szCs w:val="28"/>
        </w:rPr>
        <w:t xml:space="preserve">                               </w:t>
      </w:r>
      <w:r w:rsidR="00836E28" w:rsidRPr="00CB1D0F">
        <w:rPr>
          <w:b/>
          <w:bCs/>
          <w:sz w:val="28"/>
          <w:szCs w:val="28"/>
        </w:rPr>
        <w:t xml:space="preserve">  </w:t>
      </w:r>
      <w:r w:rsidRPr="00CB1D0F">
        <w:rPr>
          <w:b/>
          <w:bCs/>
          <w:sz w:val="28"/>
          <w:szCs w:val="28"/>
        </w:rPr>
        <w:t>Д.Р. Попов</w:t>
      </w:r>
    </w:p>
    <w:p w14:paraId="0D4E0EA4" w14:textId="77777777" w:rsidR="00836E28" w:rsidRDefault="00836E28" w:rsidP="00836E28">
      <w:pPr>
        <w:spacing w:after="15" w:line="249" w:lineRule="auto"/>
        <w:ind w:left="421"/>
        <w:rPr>
          <w:b/>
        </w:rPr>
      </w:pPr>
    </w:p>
    <w:p w14:paraId="06946201" w14:textId="77777777" w:rsidR="00836E28" w:rsidRDefault="00836E28" w:rsidP="00836E28">
      <w:pPr>
        <w:spacing w:after="15" w:line="249" w:lineRule="auto"/>
        <w:ind w:left="421"/>
        <w:rPr>
          <w:b/>
        </w:rPr>
      </w:pPr>
    </w:p>
    <w:p w14:paraId="3089A979" w14:textId="77777777" w:rsidR="00E842D0" w:rsidRPr="008E3EBE" w:rsidRDefault="00E842D0" w:rsidP="00555062"/>
    <w:sectPr w:rsidR="00E842D0" w:rsidRPr="008E3EBE" w:rsidSect="008E3EB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5C27B2"/>
    <w:multiLevelType w:val="hybridMultilevel"/>
    <w:tmpl w:val="920C7142"/>
    <w:lvl w:ilvl="0" w:tplc="CF5219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22C2CAB"/>
    <w:multiLevelType w:val="hybridMultilevel"/>
    <w:tmpl w:val="A94EC272"/>
    <w:lvl w:ilvl="0" w:tplc="2D02F4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F8C19C">
      <w:start w:val="1"/>
      <w:numFmt w:val="decimal"/>
      <w:lvlRestart w:val="0"/>
      <w:lvlText w:val="%2.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90F4C4">
      <w:start w:val="1"/>
      <w:numFmt w:val="lowerRoman"/>
      <w:lvlText w:val="%3"/>
      <w:lvlJc w:val="left"/>
      <w:pPr>
        <w:ind w:left="1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CED3DE">
      <w:start w:val="1"/>
      <w:numFmt w:val="decimal"/>
      <w:lvlText w:val="%4"/>
      <w:lvlJc w:val="left"/>
      <w:pPr>
        <w:ind w:left="2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922FAA">
      <w:start w:val="1"/>
      <w:numFmt w:val="lowerLetter"/>
      <w:lvlText w:val="%5"/>
      <w:lvlJc w:val="left"/>
      <w:pPr>
        <w:ind w:left="3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AA47FE">
      <w:start w:val="1"/>
      <w:numFmt w:val="lowerRoman"/>
      <w:lvlText w:val="%6"/>
      <w:lvlJc w:val="left"/>
      <w:pPr>
        <w:ind w:left="3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D88B32">
      <w:start w:val="1"/>
      <w:numFmt w:val="decimal"/>
      <w:lvlText w:val="%7"/>
      <w:lvlJc w:val="left"/>
      <w:pPr>
        <w:ind w:left="4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6A4A04">
      <w:start w:val="1"/>
      <w:numFmt w:val="lowerLetter"/>
      <w:lvlText w:val="%8"/>
      <w:lvlJc w:val="left"/>
      <w:pPr>
        <w:ind w:left="5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0C907A">
      <w:start w:val="1"/>
      <w:numFmt w:val="lowerRoman"/>
      <w:lvlText w:val="%9"/>
      <w:lvlJc w:val="left"/>
      <w:pPr>
        <w:ind w:left="6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6" w15:restartNumberingAfterBreak="0">
    <w:nsid w:val="275B0416"/>
    <w:multiLevelType w:val="hybridMultilevel"/>
    <w:tmpl w:val="B11AC116"/>
    <w:lvl w:ilvl="0" w:tplc="7CAC33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0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47AE9"/>
    <w:multiLevelType w:val="hybridMultilevel"/>
    <w:tmpl w:val="28A6B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4662B"/>
    <w:multiLevelType w:val="multilevel"/>
    <w:tmpl w:val="F556AF06"/>
    <w:lvl w:ilvl="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BC37709"/>
    <w:multiLevelType w:val="hybridMultilevel"/>
    <w:tmpl w:val="319EDA4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3DB515DE"/>
    <w:multiLevelType w:val="hybridMultilevel"/>
    <w:tmpl w:val="DB4452E4"/>
    <w:lvl w:ilvl="0" w:tplc="10329CA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43EC780C"/>
    <w:multiLevelType w:val="hybridMultilevel"/>
    <w:tmpl w:val="978A20AA"/>
    <w:lvl w:ilvl="0" w:tplc="98BE472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5603659"/>
    <w:multiLevelType w:val="hybridMultilevel"/>
    <w:tmpl w:val="16E22B7A"/>
    <w:lvl w:ilvl="0" w:tplc="2C9496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19F5953"/>
    <w:multiLevelType w:val="hybridMultilevel"/>
    <w:tmpl w:val="D4E293EE"/>
    <w:lvl w:ilvl="0" w:tplc="A1ACBF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23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24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9"/>
  </w:num>
  <w:num w:numId="4">
    <w:abstractNumId w:val="19"/>
  </w:num>
  <w:num w:numId="5">
    <w:abstractNumId w:val="0"/>
  </w:num>
  <w:num w:numId="6">
    <w:abstractNumId w:val="10"/>
  </w:num>
  <w:num w:numId="7">
    <w:abstractNumId w:val="23"/>
  </w:num>
  <w:num w:numId="8">
    <w:abstractNumId w:val="5"/>
  </w:num>
  <w:num w:numId="9">
    <w:abstractNumId w:val="18"/>
  </w:num>
  <w:num w:numId="10">
    <w:abstractNumId w:val="26"/>
  </w:num>
  <w:num w:numId="11">
    <w:abstractNumId w:val="1"/>
  </w:num>
  <w:num w:numId="12">
    <w:abstractNumId w:val="25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8"/>
  </w:num>
  <w:num w:numId="16">
    <w:abstractNumId w:val="2"/>
  </w:num>
  <w:num w:numId="17">
    <w:abstractNumId w:val="17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1"/>
  </w:num>
  <w:num w:numId="21">
    <w:abstractNumId w:val="13"/>
  </w:num>
  <w:num w:numId="22">
    <w:abstractNumId w:val="4"/>
  </w:num>
  <w:num w:numId="23">
    <w:abstractNumId w:val="6"/>
  </w:num>
  <w:num w:numId="24">
    <w:abstractNumId w:val="3"/>
  </w:num>
  <w:num w:numId="25">
    <w:abstractNumId w:val="16"/>
  </w:num>
  <w:num w:numId="26">
    <w:abstractNumId w:val="20"/>
  </w:num>
  <w:num w:numId="27">
    <w:abstractNumId w:val="15"/>
  </w:num>
  <w:num w:numId="28">
    <w:abstractNumId w:val="14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BF"/>
    <w:rsid w:val="000007B7"/>
    <w:rsid w:val="0000080B"/>
    <w:rsid w:val="00037374"/>
    <w:rsid w:val="00064255"/>
    <w:rsid w:val="00074BEC"/>
    <w:rsid w:val="000753B7"/>
    <w:rsid w:val="000935F8"/>
    <w:rsid w:val="00096640"/>
    <w:rsid w:val="000A5814"/>
    <w:rsid w:val="000F3D79"/>
    <w:rsid w:val="0011534A"/>
    <w:rsid w:val="001371B5"/>
    <w:rsid w:val="0014756D"/>
    <w:rsid w:val="00152233"/>
    <w:rsid w:val="00182689"/>
    <w:rsid w:val="001A4940"/>
    <w:rsid w:val="001A535A"/>
    <w:rsid w:val="001C2701"/>
    <w:rsid w:val="0021660B"/>
    <w:rsid w:val="002200A0"/>
    <w:rsid w:val="002377B5"/>
    <w:rsid w:val="00297F45"/>
    <w:rsid w:val="002B78E6"/>
    <w:rsid w:val="002D0067"/>
    <w:rsid w:val="00327CD6"/>
    <w:rsid w:val="00334547"/>
    <w:rsid w:val="003512DF"/>
    <w:rsid w:val="00355127"/>
    <w:rsid w:val="0039024A"/>
    <w:rsid w:val="003B148C"/>
    <w:rsid w:val="004155E8"/>
    <w:rsid w:val="0046370A"/>
    <w:rsid w:val="004638E4"/>
    <w:rsid w:val="004C1614"/>
    <w:rsid w:val="004D294D"/>
    <w:rsid w:val="004F72C2"/>
    <w:rsid w:val="005207A2"/>
    <w:rsid w:val="00555062"/>
    <w:rsid w:val="0057397B"/>
    <w:rsid w:val="00576225"/>
    <w:rsid w:val="00594ED6"/>
    <w:rsid w:val="005C133F"/>
    <w:rsid w:val="005E13C6"/>
    <w:rsid w:val="005E1DBC"/>
    <w:rsid w:val="00612F3B"/>
    <w:rsid w:val="00616261"/>
    <w:rsid w:val="0063403F"/>
    <w:rsid w:val="00642E00"/>
    <w:rsid w:val="00681592"/>
    <w:rsid w:val="00686D80"/>
    <w:rsid w:val="00697D93"/>
    <w:rsid w:val="00706327"/>
    <w:rsid w:val="007469D0"/>
    <w:rsid w:val="0075031E"/>
    <w:rsid w:val="007B5964"/>
    <w:rsid w:val="007D160B"/>
    <w:rsid w:val="008118A9"/>
    <w:rsid w:val="00835E21"/>
    <w:rsid w:val="00836E28"/>
    <w:rsid w:val="008441F8"/>
    <w:rsid w:val="0086617F"/>
    <w:rsid w:val="008A592E"/>
    <w:rsid w:val="008E226B"/>
    <w:rsid w:val="008E3EBE"/>
    <w:rsid w:val="009133BE"/>
    <w:rsid w:val="009301CB"/>
    <w:rsid w:val="0093219D"/>
    <w:rsid w:val="009563BF"/>
    <w:rsid w:val="009B0B2B"/>
    <w:rsid w:val="009B11B6"/>
    <w:rsid w:val="009C0DBC"/>
    <w:rsid w:val="009D0A88"/>
    <w:rsid w:val="009D106E"/>
    <w:rsid w:val="009E6510"/>
    <w:rsid w:val="009F1FD5"/>
    <w:rsid w:val="00A2675D"/>
    <w:rsid w:val="00A54301"/>
    <w:rsid w:val="00A6092B"/>
    <w:rsid w:val="00A63515"/>
    <w:rsid w:val="00A67FBC"/>
    <w:rsid w:val="00AF384C"/>
    <w:rsid w:val="00B36A32"/>
    <w:rsid w:val="00B57D37"/>
    <w:rsid w:val="00B83421"/>
    <w:rsid w:val="00BC1F18"/>
    <w:rsid w:val="00BC6AE2"/>
    <w:rsid w:val="00BF5EB4"/>
    <w:rsid w:val="00C32DE5"/>
    <w:rsid w:val="00C5659B"/>
    <w:rsid w:val="00CB1D0F"/>
    <w:rsid w:val="00D41EA5"/>
    <w:rsid w:val="00D44918"/>
    <w:rsid w:val="00D53DE9"/>
    <w:rsid w:val="00D659BC"/>
    <w:rsid w:val="00D75BD1"/>
    <w:rsid w:val="00D91F58"/>
    <w:rsid w:val="00DB5203"/>
    <w:rsid w:val="00DB6646"/>
    <w:rsid w:val="00DC34FC"/>
    <w:rsid w:val="00E61C0E"/>
    <w:rsid w:val="00E842D0"/>
    <w:rsid w:val="00EA6F56"/>
    <w:rsid w:val="00F06AE2"/>
    <w:rsid w:val="00F22DC6"/>
    <w:rsid w:val="00F47C19"/>
    <w:rsid w:val="00F5339F"/>
    <w:rsid w:val="00F93546"/>
    <w:rsid w:val="00F94705"/>
    <w:rsid w:val="00FA433E"/>
    <w:rsid w:val="00FC633B"/>
    <w:rsid w:val="00FD7DD4"/>
    <w:rsid w:val="00FF5A23"/>
    <w:rsid w:val="00FF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8E22F"/>
  <w15:docId w15:val="{4DCE78CB-15D0-4BC0-94A4-6446F44B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8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1626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qFormat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6">
    <w:name w:val="Table Grid"/>
    <w:basedOn w:val="a1"/>
    <w:uiPriority w:val="3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56482-9E64-43A0-AF07-A6641A5DC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0</TotalTime>
  <Pages>4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2</cp:revision>
  <cp:lastPrinted>2026-10-23T00:57:00Z</cp:lastPrinted>
  <dcterms:created xsi:type="dcterms:W3CDTF">2026-11-05T01:51:00Z</dcterms:created>
  <dcterms:modified xsi:type="dcterms:W3CDTF">2026-11-05T01:51:00Z</dcterms:modified>
</cp:coreProperties>
</file>