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8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072"/>
        <w:gridCol w:w="611"/>
        <w:gridCol w:w="1413"/>
        <w:gridCol w:w="3627"/>
        <w:gridCol w:w="23"/>
        <w:gridCol w:w="35"/>
      </w:tblGrid>
      <w:tr w:rsidR="008E3EBE" w:rsidRPr="00122E29" w14:paraId="5CA8B5E2" w14:textId="77777777" w:rsidTr="00614E94">
        <w:trPr>
          <w:gridAfter w:val="2"/>
          <w:wAfter w:w="58" w:type="dxa"/>
          <w:cantSplit/>
          <w:trHeight w:val="2102"/>
        </w:trPr>
        <w:tc>
          <w:tcPr>
            <w:tcW w:w="4072" w:type="dxa"/>
          </w:tcPr>
          <w:p w14:paraId="1D29AFAC" w14:textId="77777777" w:rsidR="008E3EBE" w:rsidRPr="00122E29" w:rsidRDefault="008E3EBE" w:rsidP="00647375">
            <w:pPr>
              <w:widowControl/>
              <w:autoSpaceDE/>
              <w:autoSpaceDN/>
              <w:adjustRightInd/>
              <w:jc w:val="center"/>
              <w:rPr>
                <w:b/>
                <w:bCs/>
                <w:snapToGrid w:val="0"/>
                <w:color w:val="000000"/>
                <w:sz w:val="32"/>
                <w:szCs w:val="32"/>
              </w:rPr>
            </w:pPr>
            <w:r w:rsidRPr="00122E29">
              <w:rPr>
                <w:b/>
                <w:bCs/>
                <w:snapToGrid w:val="0"/>
                <w:color w:val="000000"/>
                <w:sz w:val="32"/>
                <w:szCs w:val="32"/>
              </w:rPr>
              <w:t>Муниципальн</w:t>
            </w:r>
            <w:r>
              <w:rPr>
                <w:b/>
                <w:bCs/>
                <w:snapToGrid w:val="0"/>
                <w:color w:val="000000"/>
                <w:sz w:val="32"/>
                <w:szCs w:val="32"/>
              </w:rPr>
              <w:t>ый район</w:t>
            </w:r>
          </w:p>
          <w:p w14:paraId="63451593" w14:textId="77777777" w:rsidR="008E3EBE" w:rsidRPr="00122E29" w:rsidRDefault="008E3EBE" w:rsidP="00647375">
            <w:pPr>
              <w:widowControl/>
              <w:autoSpaceDE/>
              <w:autoSpaceDN/>
              <w:adjustRightInd/>
              <w:jc w:val="center"/>
              <w:rPr>
                <w:b/>
                <w:bCs/>
                <w:snapToGrid w:val="0"/>
                <w:color w:val="000000"/>
                <w:sz w:val="32"/>
                <w:szCs w:val="32"/>
              </w:rPr>
            </w:pPr>
            <w:r w:rsidRPr="00122E29">
              <w:rPr>
                <w:b/>
                <w:bCs/>
                <w:snapToGrid w:val="0"/>
                <w:color w:val="000000"/>
                <w:sz w:val="32"/>
                <w:szCs w:val="32"/>
              </w:rPr>
              <w:t>«ЛЕНСКИЙ РАЙОН»</w:t>
            </w:r>
          </w:p>
          <w:p w14:paraId="6C599C2A" w14:textId="77777777" w:rsidR="008E3EBE" w:rsidRPr="00122E29" w:rsidRDefault="008E3EBE" w:rsidP="0064737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32"/>
                <w:szCs w:val="32"/>
              </w:rPr>
            </w:pPr>
            <w:r w:rsidRPr="00122E29">
              <w:rPr>
                <w:b/>
                <w:bCs/>
                <w:sz w:val="32"/>
                <w:szCs w:val="32"/>
              </w:rPr>
              <w:t xml:space="preserve">Республики Саха </w:t>
            </w:r>
          </w:p>
          <w:p w14:paraId="44C8E973" w14:textId="77777777" w:rsidR="008E3EBE" w:rsidRPr="00122E29" w:rsidRDefault="008E3EBE" w:rsidP="00647375">
            <w:pPr>
              <w:widowControl/>
              <w:autoSpaceDE/>
              <w:autoSpaceDN/>
              <w:adjustRightInd/>
              <w:jc w:val="center"/>
              <w:rPr>
                <w:b/>
                <w:sz w:val="32"/>
                <w:szCs w:val="32"/>
              </w:rPr>
            </w:pPr>
            <w:r w:rsidRPr="00122E29">
              <w:rPr>
                <w:b/>
                <w:bCs/>
                <w:sz w:val="32"/>
                <w:szCs w:val="32"/>
              </w:rPr>
              <w:t>(Якутия)</w:t>
            </w:r>
          </w:p>
        </w:tc>
        <w:tc>
          <w:tcPr>
            <w:tcW w:w="2024" w:type="dxa"/>
            <w:gridSpan w:val="2"/>
          </w:tcPr>
          <w:p w14:paraId="6AB0B3B8" w14:textId="77777777" w:rsidR="008E3EBE" w:rsidRPr="00122E29" w:rsidRDefault="008E3EBE" w:rsidP="00647375">
            <w:pPr>
              <w:widowControl/>
              <w:autoSpaceDE/>
              <w:autoSpaceDN/>
              <w:adjustRightInd/>
              <w:jc w:val="center"/>
              <w:rPr>
                <w:sz w:val="32"/>
                <w:szCs w:val="32"/>
              </w:rPr>
            </w:pPr>
            <w:r w:rsidRPr="00122E29">
              <w:rPr>
                <w:noProof/>
                <w:sz w:val="32"/>
                <w:szCs w:val="32"/>
              </w:rPr>
              <w:drawing>
                <wp:inline distT="0" distB="0" distL="0" distR="0" wp14:anchorId="18D28BC1" wp14:editId="604828ED">
                  <wp:extent cx="1181100" cy="1143000"/>
                  <wp:effectExtent l="0" t="0" r="0" b="0"/>
                  <wp:docPr id="2" name="Рисунок 2" descr="Описание: Описание: maxi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Описание: Описание: maxi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1100" cy="1143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27" w:type="dxa"/>
          </w:tcPr>
          <w:p w14:paraId="17EB9CF9" w14:textId="77777777" w:rsidR="008E3EBE" w:rsidRPr="00353682" w:rsidRDefault="008E3EBE" w:rsidP="00647375">
            <w:pPr>
              <w:keepNext/>
              <w:widowControl/>
              <w:autoSpaceDE/>
              <w:autoSpaceDN/>
              <w:adjustRightInd/>
              <w:ind w:left="-60" w:right="-171"/>
              <w:outlineLvl w:val="0"/>
              <w:rPr>
                <w:b/>
                <w:snapToGrid w:val="0"/>
                <w:color w:val="000000"/>
                <w:sz w:val="32"/>
                <w:szCs w:val="32"/>
              </w:rPr>
            </w:pPr>
            <w:r w:rsidRPr="00353682">
              <w:rPr>
                <w:b/>
                <w:snapToGrid w:val="0"/>
                <w:color w:val="000000"/>
                <w:sz w:val="32"/>
                <w:szCs w:val="32"/>
              </w:rPr>
              <w:t xml:space="preserve">Саха </w:t>
            </w:r>
            <w:r w:rsidRPr="00353682">
              <w:rPr>
                <w:b/>
                <w:snapToGrid w:val="0"/>
                <w:color w:val="000000"/>
                <w:sz w:val="32"/>
                <w:szCs w:val="32"/>
                <w:lang w:val="sah-RU"/>
              </w:rPr>
              <w:t>Өрөспүүбүлүкэтин</w:t>
            </w:r>
          </w:p>
          <w:p w14:paraId="44F1AAFD" w14:textId="77777777" w:rsidR="008E3EBE" w:rsidRPr="00353682" w:rsidRDefault="008E3EBE" w:rsidP="00647375">
            <w:pPr>
              <w:keepNext/>
              <w:widowControl/>
              <w:autoSpaceDE/>
              <w:autoSpaceDN/>
              <w:adjustRightInd/>
              <w:jc w:val="center"/>
              <w:outlineLvl w:val="0"/>
              <w:rPr>
                <w:b/>
                <w:snapToGrid w:val="0"/>
                <w:color w:val="000000"/>
                <w:sz w:val="32"/>
                <w:szCs w:val="32"/>
              </w:rPr>
            </w:pPr>
            <w:r w:rsidRPr="00353682">
              <w:rPr>
                <w:b/>
                <w:snapToGrid w:val="0"/>
                <w:color w:val="000000"/>
                <w:sz w:val="32"/>
                <w:szCs w:val="32"/>
              </w:rPr>
              <w:t>«ЛЕНСКЭЙ ОРОЙУОН</w:t>
            </w:r>
            <w:r w:rsidR="00647375">
              <w:rPr>
                <w:b/>
                <w:snapToGrid w:val="0"/>
                <w:color w:val="000000"/>
                <w:sz w:val="32"/>
                <w:szCs w:val="32"/>
              </w:rPr>
              <w:t>А</w:t>
            </w:r>
            <w:r w:rsidRPr="00353682">
              <w:rPr>
                <w:b/>
                <w:snapToGrid w:val="0"/>
                <w:color w:val="000000"/>
                <w:sz w:val="32"/>
                <w:szCs w:val="32"/>
              </w:rPr>
              <w:t xml:space="preserve">» </w:t>
            </w:r>
          </w:p>
          <w:p w14:paraId="06397E09" w14:textId="77777777" w:rsidR="008E3EBE" w:rsidRPr="00353682" w:rsidRDefault="008E3EBE" w:rsidP="00647375">
            <w:pPr>
              <w:keepNext/>
              <w:widowControl/>
              <w:autoSpaceDE/>
              <w:autoSpaceDN/>
              <w:adjustRightInd/>
              <w:jc w:val="center"/>
              <w:outlineLvl w:val="0"/>
              <w:rPr>
                <w:b/>
                <w:snapToGrid w:val="0"/>
                <w:color w:val="000000"/>
                <w:sz w:val="32"/>
                <w:szCs w:val="32"/>
              </w:rPr>
            </w:pPr>
            <w:proofErr w:type="spellStart"/>
            <w:r w:rsidRPr="00353682">
              <w:rPr>
                <w:b/>
                <w:snapToGrid w:val="0"/>
                <w:color w:val="000000"/>
                <w:sz w:val="32"/>
                <w:szCs w:val="32"/>
              </w:rPr>
              <w:t>муниципальнай</w:t>
            </w:r>
            <w:proofErr w:type="spellEnd"/>
          </w:p>
          <w:p w14:paraId="66A4D5BE" w14:textId="77777777" w:rsidR="008E3EBE" w:rsidRPr="00353682" w:rsidRDefault="008E3EBE" w:rsidP="00647375">
            <w:pPr>
              <w:widowControl/>
              <w:autoSpaceDE/>
              <w:autoSpaceDN/>
              <w:adjustRightInd/>
              <w:jc w:val="center"/>
              <w:rPr>
                <w:b/>
                <w:bCs/>
                <w:sz w:val="32"/>
                <w:szCs w:val="32"/>
              </w:rPr>
            </w:pPr>
            <w:proofErr w:type="spellStart"/>
            <w:r>
              <w:rPr>
                <w:b/>
                <w:sz w:val="32"/>
                <w:szCs w:val="32"/>
              </w:rPr>
              <w:t>оройуон</w:t>
            </w:r>
            <w:r w:rsidR="00647375">
              <w:rPr>
                <w:b/>
                <w:sz w:val="32"/>
                <w:szCs w:val="32"/>
              </w:rPr>
              <w:t>а</w:t>
            </w:r>
            <w:proofErr w:type="spellEnd"/>
          </w:p>
        </w:tc>
      </w:tr>
      <w:tr w:rsidR="008E3EBE" w:rsidRPr="00122E29" w14:paraId="6630DC64" w14:textId="77777777" w:rsidTr="00614E94">
        <w:tblPrEx>
          <w:tblLook w:val="01E0" w:firstRow="1" w:lastRow="1" w:firstColumn="1" w:lastColumn="1" w:noHBand="0" w:noVBand="0"/>
        </w:tblPrEx>
        <w:trPr>
          <w:gridAfter w:val="1"/>
          <w:wAfter w:w="35" w:type="dxa"/>
          <w:trHeight w:val="572"/>
        </w:trPr>
        <w:tc>
          <w:tcPr>
            <w:tcW w:w="4683" w:type="dxa"/>
            <w:gridSpan w:val="2"/>
          </w:tcPr>
          <w:p w14:paraId="4F569377" w14:textId="77777777" w:rsidR="008E3EBE" w:rsidRPr="00122E29" w:rsidRDefault="008E3EBE" w:rsidP="00647375">
            <w:pPr>
              <w:widowControl/>
              <w:autoSpaceDE/>
              <w:autoSpaceDN/>
              <w:adjustRightInd/>
              <w:spacing w:line="360" w:lineRule="auto"/>
              <w:rPr>
                <w:b/>
                <w:sz w:val="32"/>
                <w:szCs w:val="32"/>
              </w:rPr>
            </w:pPr>
            <w:r w:rsidRPr="00122E29">
              <w:rPr>
                <w:b/>
                <w:sz w:val="32"/>
                <w:szCs w:val="32"/>
              </w:rPr>
              <w:t>ПОСТАНОВЛЕНИЕ</w:t>
            </w:r>
          </w:p>
        </w:tc>
        <w:tc>
          <w:tcPr>
            <w:tcW w:w="5063" w:type="dxa"/>
            <w:gridSpan w:val="3"/>
          </w:tcPr>
          <w:p w14:paraId="47641971" w14:textId="77777777" w:rsidR="008E3EBE" w:rsidRPr="00122E29" w:rsidRDefault="008E3EBE" w:rsidP="00647375">
            <w:pPr>
              <w:widowControl/>
              <w:autoSpaceDE/>
              <w:autoSpaceDN/>
              <w:adjustRightInd/>
              <w:jc w:val="center"/>
              <w:rPr>
                <w:b/>
                <w:sz w:val="32"/>
                <w:szCs w:val="32"/>
              </w:rPr>
            </w:pPr>
            <w:r w:rsidRPr="00122E29">
              <w:rPr>
                <w:b/>
                <w:sz w:val="32"/>
                <w:szCs w:val="32"/>
              </w:rPr>
              <w:t>УУРААХ</w:t>
            </w:r>
          </w:p>
        </w:tc>
      </w:tr>
      <w:tr w:rsidR="008E3EBE" w:rsidRPr="00122E29" w14:paraId="53716D12" w14:textId="77777777" w:rsidTr="00614E94">
        <w:tblPrEx>
          <w:tblLook w:val="01E0" w:firstRow="1" w:lastRow="1" w:firstColumn="1" w:lastColumn="1" w:noHBand="0" w:noVBand="0"/>
        </w:tblPrEx>
        <w:trPr>
          <w:gridAfter w:val="1"/>
          <w:wAfter w:w="35" w:type="dxa"/>
          <w:trHeight w:val="497"/>
        </w:trPr>
        <w:tc>
          <w:tcPr>
            <w:tcW w:w="4683" w:type="dxa"/>
            <w:gridSpan w:val="2"/>
          </w:tcPr>
          <w:p w14:paraId="7B83C815" w14:textId="348F8ED8" w:rsidR="008E3EBE" w:rsidRPr="00122E29" w:rsidRDefault="00E25CC1" w:rsidP="00647375">
            <w:pPr>
              <w:widowControl/>
              <w:autoSpaceDE/>
              <w:autoSpaceDN/>
              <w:adjustRightInd/>
              <w:spacing w:line="36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</w:t>
            </w:r>
            <w:r w:rsidR="008E3EBE" w:rsidRPr="00122E29">
              <w:rPr>
                <w:b/>
                <w:sz w:val="28"/>
                <w:szCs w:val="28"/>
              </w:rPr>
              <w:t>г. Ленск</w:t>
            </w:r>
          </w:p>
        </w:tc>
        <w:tc>
          <w:tcPr>
            <w:tcW w:w="5063" w:type="dxa"/>
            <w:gridSpan w:val="3"/>
          </w:tcPr>
          <w:p w14:paraId="099FD314" w14:textId="77777777" w:rsidR="008E3EBE" w:rsidRPr="00122E29" w:rsidRDefault="008E3EBE" w:rsidP="00647375">
            <w:pPr>
              <w:widowControl/>
              <w:autoSpaceDE/>
              <w:autoSpaceDN/>
              <w:adjustRightInd/>
              <w:jc w:val="center"/>
              <w:rPr>
                <w:b/>
                <w:sz w:val="28"/>
                <w:szCs w:val="28"/>
              </w:rPr>
            </w:pPr>
            <w:proofErr w:type="spellStart"/>
            <w:r w:rsidRPr="00122E29">
              <w:rPr>
                <w:b/>
                <w:snapToGrid w:val="0"/>
                <w:color w:val="000000"/>
                <w:sz w:val="28"/>
                <w:szCs w:val="28"/>
              </w:rPr>
              <w:t>Ленскэй</w:t>
            </w:r>
            <w:proofErr w:type="spellEnd"/>
            <w:r w:rsidRPr="00122E29">
              <w:rPr>
                <w:b/>
                <w:snapToGrid w:val="0"/>
                <w:color w:val="000000"/>
                <w:sz w:val="28"/>
                <w:szCs w:val="28"/>
              </w:rPr>
              <w:t xml:space="preserve"> к</w:t>
            </w:r>
            <w:r>
              <w:rPr>
                <w:b/>
                <w:snapToGrid w:val="0"/>
                <w:color w:val="000000"/>
                <w:sz w:val="28"/>
                <w:szCs w:val="28"/>
              </w:rPr>
              <w:t>.</w:t>
            </w:r>
          </w:p>
        </w:tc>
      </w:tr>
      <w:tr w:rsidR="008E3EBE" w:rsidRPr="00122E29" w14:paraId="56CE00D8" w14:textId="77777777" w:rsidTr="00614E94">
        <w:tblPrEx>
          <w:tblLook w:val="01E0" w:firstRow="1" w:lastRow="1" w:firstColumn="1" w:lastColumn="1" w:noHBand="0" w:noVBand="0"/>
        </w:tblPrEx>
        <w:trPr>
          <w:gridAfter w:val="1"/>
          <w:wAfter w:w="35" w:type="dxa"/>
          <w:trHeight w:val="671"/>
        </w:trPr>
        <w:tc>
          <w:tcPr>
            <w:tcW w:w="9746" w:type="dxa"/>
            <w:gridSpan w:val="5"/>
          </w:tcPr>
          <w:p w14:paraId="41723E54" w14:textId="01514E52" w:rsidR="008E3EBE" w:rsidRPr="00122E29" w:rsidRDefault="00E25CC1" w:rsidP="00E25CC1">
            <w:pPr>
              <w:widowControl/>
              <w:autoSpaceDE/>
              <w:autoSpaceDN/>
              <w:adjustRightInd/>
              <w:rPr>
                <w:b/>
                <w:snapToGrid w:val="0"/>
                <w:color w:val="000000"/>
                <w:sz w:val="28"/>
                <w:szCs w:val="28"/>
              </w:rPr>
            </w:pPr>
            <w:r>
              <w:rPr>
                <w:b/>
                <w:snapToGrid w:val="0"/>
                <w:color w:val="000000"/>
                <w:sz w:val="28"/>
                <w:szCs w:val="28"/>
              </w:rPr>
              <w:t>от «02</w:t>
            </w:r>
            <w:r w:rsidR="008E3EBE">
              <w:rPr>
                <w:b/>
                <w:snapToGrid w:val="0"/>
                <w:color w:val="000000"/>
                <w:sz w:val="28"/>
                <w:szCs w:val="28"/>
              </w:rPr>
              <w:t xml:space="preserve">» </w:t>
            </w:r>
            <w:r>
              <w:rPr>
                <w:b/>
                <w:snapToGrid w:val="0"/>
                <w:color w:val="000000"/>
                <w:sz w:val="28"/>
                <w:szCs w:val="28"/>
              </w:rPr>
              <w:t xml:space="preserve">ноября </w:t>
            </w:r>
            <w:r w:rsidR="008E3EBE">
              <w:rPr>
                <w:b/>
                <w:snapToGrid w:val="0"/>
                <w:color w:val="000000"/>
                <w:sz w:val="28"/>
                <w:szCs w:val="28"/>
              </w:rPr>
              <w:t>202</w:t>
            </w:r>
            <w:r w:rsidR="00E85869">
              <w:rPr>
                <w:b/>
                <w:snapToGrid w:val="0"/>
                <w:color w:val="000000"/>
                <w:sz w:val="28"/>
                <w:szCs w:val="28"/>
              </w:rPr>
              <w:t>6</w:t>
            </w:r>
            <w:r w:rsidR="008E3EBE" w:rsidRPr="00122E29">
              <w:rPr>
                <w:b/>
                <w:snapToGrid w:val="0"/>
                <w:color w:val="000000"/>
                <w:sz w:val="28"/>
                <w:szCs w:val="28"/>
              </w:rPr>
              <w:t xml:space="preserve"> года</w:t>
            </w:r>
            <w:r w:rsidR="000177F1">
              <w:rPr>
                <w:b/>
                <w:snapToGrid w:val="0"/>
                <w:color w:val="000000"/>
                <w:sz w:val="28"/>
                <w:szCs w:val="28"/>
              </w:rPr>
              <w:t xml:space="preserve">                   </w:t>
            </w:r>
            <w:r>
              <w:rPr>
                <w:b/>
                <w:snapToGrid w:val="0"/>
                <w:color w:val="000000"/>
                <w:sz w:val="28"/>
                <w:szCs w:val="28"/>
              </w:rPr>
              <w:t xml:space="preserve">                            </w:t>
            </w:r>
            <w:r w:rsidR="000177F1">
              <w:rPr>
                <w:b/>
                <w:snapToGrid w:val="0"/>
                <w:color w:val="000000"/>
                <w:sz w:val="28"/>
                <w:szCs w:val="28"/>
              </w:rPr>
              <w:t xml:space="preserve">  </w:t>
            </w:r>
            <w:r w:rsidR="008E3EBE" w:rsidRPr="00122E29">
              <w:rPr>
                <w:b/>
                <w:snapToGrid w:val="0"/>
                <w:color w:val="000000"/>
                <w:sz w:val="28"/>
                <w:szCs w:val="28"/>
              </w:rPr>
              <w:t xml:space="preserve">№ </w:t>
            </w:r>
            <w:r w:rsidRPr="00E25CC1">
              <w:rPr>
                <w:b/>
                <w:snapToGrid w:val="0"/>
                <w:color w:val="000000"/>
                <w:sz w:val="28"/>
                <w:szCs w:val="28"/>
              </w:rPr>
              <w:t>01-03-708/6</w:t>
            </w:r>
          </w:p>
        </w:tc>
      </w:tr>
      <w:tr w:rsidR="00614E94" w:rsidRPr="00614E94" w14:paraId="7D6ED3A6" w14:textId="77777777" w:rsidTr="00614E94">
        <w:tblPrEx>
          <w:tblLook w:val="04A0" w:firstRow="1" w:lastRow="0" w:firstColumn="1" w:lastColumn="0" w:noHBand="0" w:noVBand="1"/>
        </w:tblPrEx>
        <w:trPr>
          <w:trHeight w:val="471"/>
        </w:trPr>
        <w:tc>
          <w:tcPr>
            <w:tcW w:w="9781" w:type="dxa"/>
            <w:gridSpan w:val="6"/>
          </w:tcPr>
          <w:p w14:paraId="380340A0" w14:textId="77777777" w:rsidR="00614E94" w:rsidRPr="00D60B5F" w:rsidRDefault="00614E94" w:rsidP="00614E94">
            <w:pPr>
              <w:widowControl/>
              <w:autoSpaceDE/>
              <w:autoSpaceDN/>
              <w:adjustRightInd/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D60B5F">
              <w:rPr>
                <w:b/>
                <w:sz w:val="28"/>
                <w:szCs w:val="28"/>
                <w:lang w:eastAsia="en-US"/>
              </w:rPr>
              <w:t xml:space="preserve">О внесении изменений в постановление главы </w:t>
            </w:r>
          </w:p>
          <w:p w14:paraId="6FD31203" w14:textId="77777777" w:rsidR="00614E94" w:rsidRPr="00D60B5F" w:rsidRDefault="00614E94" w:rsidP="00614E94">
            <w:pPr>
              <w:widowControl/>
              <w:autoSpaceDE/>
              <w:autoSpaceDN/>
              <w:adjustRightInd/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  <w:r w:rsidRPr="00D60B5F">
              <w:rPr>
                <w:b/>
                <w:sz w:val="28"/>
                <w:szCs w:val="28"/>
                <w:lang w:eastAsia="en-US"/>
              </w:rPr>
              <w:t>от 10 января 2024 года № 01-03-2/4</w:t>
            </w:r>
          </w:p>
          <w:p w14:paraId="0F66FFC5" w14:textId="77777777" w:rsidR="00614E94" w:rsidRPr="00614E94" w:rsidRDefault="00614E94" w:rsidP="00614E94">
            <w:pPr>
              <w:widowControl/>
              <w:autoSpaceDE/>
              <w:autoSpaceDN/>
              <w:adjustRightInd/>
              <w:spacing w:line="256" w:lineRule="auto"/>
              <w:jc w:val="center"/>
              <w:rPr>
                <w:b/>
                <w:sz w:val="28"/>
                <w:szCs w:val="28"/>
                <w:lang w:eastAsia="en-US"/>
              </w:rPr>
            </w:pPr>
          </w:p>
        </w:tc>
      </w:tr>
    </w:tbl>
    <w:p w14:paraId="1FBA7228" w14:textId="72EA65FC" w:rsidR="00B537F2" w:rsidRPr="00614E94" w:rsidRDefault="00B537F2" w:rsidP="00385467">
      <w:pPr>
        <w:spacing w:line="360" w:lineRule="auto"/>
        <w:ind w:firstLine="709"/>
        <w:jc w:val="both"/>
        <w:rPr>
          <w:sz w:val="28"/>
          <w:szCs w:val="28"/>
        </w:rPr>
      </w:pPr>
      <w:r w:rsidRPr="00614E94">
        <w:rPr>
          <w:sz w:val="28"/>
          <w:szCs w:val="28"/>
        </w:rPr>
        <w:t xml:space="preserve">Руководствуясь </w:t>
      </w:r>
      <w:r>
        <w:rPr>
          <w:sz w:val="28"/>
          <w:szCs w:val="28"/>
        </w:rPr>
        <w:t>П</w:t>
      </w:r>
      <w:r w:rsidRPr="00614E94">
        <w:rPr>
          <w:sz w:val="28"/>
          <w:szCs w:val="28"/>
        </w:rPr>
        <w:t>орядком разработки и реализации муниципальных программ,</w:t>
      </w:r>
      <w:r w:rsidR="00647375">
        <w:rPr>
          <w:sz w:val="28"/>
          <w:szCs w:val="28"/>
        </w:rPr>
        <w:t xml:space="preserve"> р</w:t>
      </w:r>
      <w:r w:rsidR="00647375" w:rsidRPr="00614E94">
        <w:rPr>
          <w:sz w:val="28"/>
          <w:szCs w:val="28"/>
        </w:rPr>
        <w:t xml:space="preserve">ешением </w:t>
      </w:r>
      <w:r w:rsidR="00647375">
        <w:rPr>
          <w:sz w:val="28"/>
          <w:szCs w:val="28"/>
        </w:rPr>
        <w:t>Р</w:t>
      </w:r>
      <w:r w:rsidR="00647375" w:rsidRPr="00614E94">
        <w:rPr>
          <w:sz w:val="28"/>
          <w:szCs w:val="28"/>
        </w:rPr>
        <w:t xml:space="preserve">айонного </w:t>
      </w:r>
      <w:r w:rsidR="00647375">
        <w:rPr>
          <w:sz w:val="28"/>
          <w:szCs w:val="28"/>
        </w:rPr>
        <w:t xml:space="preserve">Совета депутатов муниципального района </w:t>
      </w:r>
      <w:r w:rsidR="00647375" w:rsidRPr="00614E94">
        <w:rPr>
          <w:sz w:val="28"/>
          <w:szCs w:val="28"/>
        </w:rPr>
        <w:t>«Ленский район»</w:t>
      </w:r>
      <w:r w:rsidR="00AD0562">
        <w:rPr>
          <w:sz w:val="28"/>
          <w:szCs w:val="28"/>
        </w:rPr>
        <w:t xml:space="preserve"> </w:t>
      </w:r>
      <w:r w:rsidR="00A26375" w:rsidRPr="00AF7C00">
        <w:rPr>
          <w:sz w:val="28"/>
          <w:szCs w:val="28"/>
        </w:rPr>
        <w:t>от 31.08.2026 года №01-05/1-39</w:t>
      </w:r>
      <w:r w:rsidR="00AF7C00" w:rsidRPr="00AF7C00">
        <w:rPr>
          <w:sz w:val="28"/>
          <w:szCs w:val="28"/>
        </w:rPr>
        <w:t>«О внесении изменений и дополнений в решение Районного Совета  депутатов муниципального района «Ленский район»</w:t>
      </w:r>
      <w:r w:rsidR="00B10957">
        <w:rPr>
          <w:sz w:val="28"/>
          <w:szCs w:val="28"/>
        </w:rPr>
        <w:t>,</w:t>
      </w:r>
      <w:r w:rsidR="00AF7C00" w:rsidRPr="00AF7C00">
        <w:rPr>
          <w:sz w:val="28"/>
          <w:szCs w:val="28"/>
        </w:rPr>
        <w:t xml:space="preserve"> от 11 декабря 2025 года № 01-05/1-27 «О бюджете муниципального района «Ленский район» на 2026 год и плановый период 2027 и 2028 годов»</w:t>
      </w:r>
      <w:r w:rsidR="00B10957">
        <w:rPr>
          <w:sz w:val="28"/>
          <w:szCs w:val="28"/>
        </w:rPr>
        <w:t>,</w:t>
      </w:r>
      <w:r w:rsidR="000177F1">
        <w:rPr>
          <w:sz w:val="28"/>
          <w:szCs w:val="28"/>
        </w:rPr>
        <w:t xml:space="preserve"> постановлением главы от 15.10.2026 года №01-03-658/6 «О продлении срока действия муниципальных программ МР «Ленский район» до 2029 года,</w:t>
      </w:r>
      <w:r w:rsidR="00AD0562">
        <w:rPr>
          <w:sz w:val="28"/>
          <w:szCs w:val="28"/>
        </w:rPr>
        <w:t xml:space="preserve"> </w:t>
      </w:r>
      <w:r w:rsidRPr="00614E94">
        <w:rPr>
          <w:sz w:val="28"/>
          <w:szCs w:val="28"/>
        </w:rPr>
        <w:t>п о с т а н о в л я ю:</w:t>
      </w:r>
    </w:p>
    <w:p w14:paraId="4EBA1CE8" w14:textId="77777777" w:rsidR="00144142" w:rsidRDefault="00047DFD" w:rsidP="00B537F2">
      <w:pPr>
        <w:widowControl/>
        <w:numPr>
          <w:ilvl w:val="0"/>
          <w:numId w:val="21"/>
        </w:numPr>
        <w:tabs>
          <w:tab w:val="left" w:pos="1134"/>
        </w:tabs>
        <w:autoSpaceDE/>
        <w:autoSpaceDN/>
        <w:adjustRightInd/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Приложение</w:t>
      </w:r>
      <w:r w:rsidR="00AD0562">
        <w:rPr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 w:rsidR="00B537F2" w:rsidRPr="00614E94">
        <w:rPr>
          <w:sz w:val="28"/>
          <w:szCs w:val="28"/>
        </w:rPr>
        <w:t xml:space="preserve"> постановлени</w:t>
      </w:r>
      <w:r>
        <w:rPr>
          <w:sz w:val="28"/>
          <w:szCs w:val="28"/>
        </w:rPr>
        <w:t>ю</w:t>
      </w:r>
      <w:r w:rsidR="00AD0562">
        <w:rPr>
          <w:sz w:val="28"/>
          <w:szCs w:val="28"/>
        </w:rPr>
        <w:t xml:space="preserve"> </w:t>
      </w:r>
      <w:r w:rsidR="00B537F2" w:rsidRPr="006F7043">
        <w:rPr>
          <w:sz w:val="28"/>
          <w:szCs w:val="28"/>
        </w:rPr>
        <w:t>от 10 января 2024 года № 01-03-2/4</w:t>
      </w:r>
      <w:r w:rsidR="00B537F2" w:rsidRPr="00614E94">
        <w:rPr>
          <w:sz w:val="28"/>
          <w:szCs w:val="28"/>
        </w:rPr>
        <w:t xml:space="preserve"> «Об утверждении муниципальной программы «Развитие физической культуры и спорта в Ленском районе»</w:t>
      </w:r>
      <w:r w:rsidR="00144142">
        <w:rPr>
          <w:sz w:val="28"/>
          <w:szCs w:val="28"/>
        </w:rPr>
        <w:t xml:space="preserve"> изложить в новой редакции согласно </w:t>
      </w:r>
      <w:proofErr w:type="gramStart"/>
      <w:r w:rsidR="00144142">
        <w:rPr>
          <w:sz w:val="28"/>
          <w:szCs w:val="28"/>
        </w:rPr>
        <w:t>приложению</w:t>
      </w:r>
      <w:proofErr w:type="gramEnd"/>
      <w:r w:rsidR="00144142">
        <w:rPr>
          <w:sz w:val="28"/>
          <w:szCs w:val="28"/>
        </w:rPr>
        <w:t xml:space="preserve"> к настоящему постановлению.</w:t>
      </w:r>
    </w:p>
    <w:p w14:paraId="54F3C8D8" w14:textId="77777777" w:rsidR="00B537F2" w:rsidRPr="00614E94" w:rsidRDefault="00B537F2" w:rsidP="00B537F2">
      <w:pPr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 w:rsidRPr="00614E94">
        <w:rPr>
          <w:sz w:val="28"/>
          <w:szCs w:val="28"/>
        </w:rPr>
        <w:t>2. Главному специалисту управления делами (</w:t>
      </w:r>
      <w:r w:rsidR="009E5501">
        <w:rPr>
          <w:sz w:val="28"/>
          <w:szCs w:val="28"/>
        </w:rPr>
        <w:t>Павлова О.Д</w:t>
      </w:r>
      <w:r w:rsidRPr="00614E94">
        <w:rPr>
          <w:sz w:val="28"/>
          <w:szCs w:val="28"/>
        </w:rPr>
        <w:t xml:space="preserve">.) опубликовать настоящее постановление в средствах массовой информации и обеспечить размещение на официальном сайте администрации муниципального </w:t>
      </w:r>
      <w:r>
        <w:rPr>
          <w:sz w:val="28"/>
          <w:szCs w:val="28"/>
        </w:rPr>
        <w:t>района</w:t>
      </w:r>
      <w:r w:rsidRPr="00614E94">
        <w:rPr>
          <w:sz w:val="28"/>
          <w:szCs w:val="28"/>
        </w:rPr>
        <w:t xml:space="preserve"> «Ленский район».</w:t>
      </w:r>
    </w:p>
    <w:p w14:paraId="276CFB22" w14:textId="77777777" w:rsidR="00B537F2" w:rsidRPr="00614E94" w:rsidRDefault="00B537F2" w:rsidP="00B537F2">
      <w:pPr>
        <w:widowControl/>
        <w:numPr>
          <w:ilvl w:val="0"/>
          <w:numId w:val="22"/>
        </w:numPr>
        <w:tabs>
          <w:tab w:val="left" w:pos="851"/>
          <w:tab w:val="left" w:pos="1134"/>
        </w:tabs>
        <w:autoSpaceDE/>
        <w:autoSpaceDN/>
        <w:adjustRightInd/>
        <w:spacing w:line="360" w:lineRule="auto"/>
        <w:ind w:hanging="11"/>
        <w:contextualSpacing/>
        <w:jc w:val="both"/>
        <w:rPr>
          <w:sz w:val="28"/>
          <w:szCs w:val="28"/>
        </w:rPr>
      </w:pPr>
      <w:r w:rsidRPr="00614E94">
        <w:rPr>
          <w:sz w:val="28"/>
          <w:szCs w:val="28"/>
        </w:rPr>
        <w:t>Настоящее постановление вступает в силу с момента подписания.</w:t>
      </w:r>
    </w:p>
    <w:p w14:paraId="1AEB1A13" w14:textId="77777777" w:rsidR="006F2E8D" w:rsidRPr="00DB46C5" w:rsidRDefault="00B537F2" w:rsidP="008226D9">
      <w:pPr>
        <w:widowControl/>
        <w:numPr>
          <w:ilvl w:val="0"/>
          <w:numId w:val="22"/>
        </w:numPr>
        <w:tabs>
          <w:tab w:val="left" w:pos="851"/>
          <w:tab w:val="left" w:pos="1134"/>
        </w:tabs>
        <w:autoSpaceDE/>
        <w:autoSpaceDN/>
        <w:adjustRightInd/>
        <w:spacing w:line="360" w:lineRule="auto"/>
        <w:ind w:left="0" w:firstLine="709"/>
        <w:contextualSpacing/>
        <w:jc w:val="both"/>
        <w:rPr>
          <w:sz w:val="28"/>
          <w:szCs w:val="28"/>
        </w:rPr>
      </w:pPr>
      <w:r w:rsidRPr="00DB46C5">
        <w:rPr>
          <w:sz w:val="28"/>
          <w:szCs w:val="26"/>
        </w:rPr>
        <w:lastRenderedPageBreak/>
        <w:t>Контроль исполнения настоящего постановления возложить на</w:t>
      </w:r>
      <w:r w:rsidRPr="00DB46C5">
        <w:rPr>
          <w:sz w:val="28"/>
          <w:szCs w:val="26"/>
          <w:lang w:val="en-US"/>
        </w:rPr>
        <w:t> </w:t>
      </w:r>
      <w:r w:rsidRPr="00DB46C5">
        <w:rPr>
          <w:sz w:val="28"/>
          <w:szCs w:val="26"/>
        </w:rPr>
        <w:t xml:space="preserve">заместителя главы по социальным вопросам </w:t>
      </w:r>
      <w:r w:rsidR="00DB46C5" w:rsidRPr="00DB46C5">
        <w:rPr>
          <w:sz w:val="28"/>
          <w:szCs w:val="26"/>
        </w:rPr>
        <w:t xml:space="preserve">администрации муниципального района «Ленский район» </w:t>
      </w:r>
      <w:proofErr w:type="spellStart"/>
      <w:r w:rsidRPr="00DB46C5">
        <w:rPr>
          <w:sz w:val="28"/>
          <w:szCs w:val="26"/>
        </w:rPr>
        <w:t>Барбашову</w:t>
      </w:r>
      <w:proofErr w:type="spellEnd"/>
      <w:r w:rsidRPr="00DB46C5">
        <w:rPr>
          <w:sz w:val="28"/>
          <w:szCs w:val="26"/>
        </w:rPr>
        <w:t xml:space="preserve"> А.С.</w:t>
      </w:r>
    </w:p>
    <w:tbl>
      <w:tblPr>
        <w:tblW w:w="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677"/>
        <w:gridCol w:w="5104"/>
      </w:tblGrid>
      <w:tr w:rsidR="00614E94" w:rsidRPr="00614E94" w14:paraId="17C4D742" w14:textId="77777777" w:rsidTr="00647375">
        <w:trPr>
          <w:trHeight w:val="471"/>
        </w:trPr>
        <w:tc>
          <w:tcPr>
            <w:tcW w:w="4677" w:type="dxa"/>
            <w:hideMark/>
          </w:tcPr>
          <w:p w14:paraId="485412C2" w14:textId="77777777" w:rsidR="00AD0562" w:rsidRDefault="00AD0562" w:rsidP="00614E94">
            <w:pPr>
              <w:widowControl/>
              <w:autoSpaceDE/>
              <w:autoSpaceDN/>
              <w:adjustRightInd/>
              <w:spacing w:line="256" w:lineRule="auto"/>
              <w:rPr>
                <w:b/>
                <w:sz w:val="28"/>
                <w:szCs w:val="28"/>
                <w:lang w:eastAsia="en-US"/>
              </w:rPr>
            </w:pPr>
          </w:p>
          <w:p w14:paraId="5C607DBB" w14:textId="313A936E" w:rsidR="00614E94" w:rsidRPr="00614E94" w:rsidRDefault="006F2E8D" w:rsidP="00614E94">
            <w:pPr>
              <w:widowControl/>
              <w:autoSpaceDE/>
              <w:autoSpaceDN/>
              <w:adjustRightInd/>
              <w:spacing w:line="256" w:lineRule="auto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>Г</w:t>
            </w:r>
            <w:r w:rsidR="00691534">
              <w:rPr>
                <w:b/>
                <w:sz w:val="28"/>
                <w:szCs w:val="28"/>
                <w:lang w:eastAsia="en-US"/>
              </w:rPr>
              <w:t>лав</w:t>
            </w:r>
            <w:r>
              <w:rPr>
                <w:b/>
                <w:sz w:val="28"/>
                <w:szCs w:val="28"/>
                <w:lang w:eastAsia="en-US"/>
              </w:rPr>
              <w:t>а</w:t>
            </w:r>
            <w:r w:rsidR="00E25CC1">
              <w:rPr>
                <w:b/>
                <w:sz w:val="28"/>
                <w:szCs w:val="28"/>
                <w:lang w:eastAsia="en-US"/>
              </w:rPr>
              <w:t xml:space="preserve">                                               п/п</w:t>
            </w:r>
          </w:p>
        </w:tc>
        <w:tc>
          <w:tcPr>
            <w:tcW w:w="5104" w:type="dxa"/>
            <w:hideMark/>
          </w:tcPr>
          <w:p w14:paraId="7CC4664A" w14:textId="77777777" w:rsidR="00AD0562" w:rsidRDefault="006F2E8D" w:rsidP="00614E94">
            <w:pPr>
              <w:keepNext/>
              <w:widowControl/>
              <w:autoSpaceDE/>
              <w:autoSpaceDN/>
              <w:adjustRightInd/>
              <w:spacing w:line="256" w:lineRule="auto"/>
              <w:jc w:val="center"/>
              <w:outlineLvl w:val="1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                                    </w:t>
            </w:r>
          </w:p>
          <w:p w14:paraId="159532A6" w14:textId="77777777" w:rsidR="00614E94" w:rsidRPr="00614E94" w:rsidRDefault="00AD0562" w:rsidP="00614E94">
            <w:pPr>
              <w:keepNext/>
              <w:widowControl/>
              <w:autoSpaceDE/>
              <w:autoSpaceDN/>
              <w:adjustRightInd/>
              <w:spacing w:line="256" w:lineRule="auto"/>
              <w:jc w:val="center"/>
              <w:outlineLvl w:val="1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  <w:lang w:eastAsia="en-US"/>
              </w:rPr>
              <w:t xml:space="preserve">                                     </w:t>
            </w:r>
            <w:r w:rsidR="006F2E8D">
              <w:rPr>
                <w:b/>
                <w:sz w:val="28"/>
                <w:szCs w:val="28"/>
                <w:lang w:eastAsia="en-US"/>
              </w:rPr>
              <w:t xml:space="preserve">  А.В. Черепанов</w:t>
            </w:r>
          </w:p>
        </w:tc>
      </w:tr>
    </w:tbl>
    <w:p w14:paraId="7582C75B" w14:textId="77777777" w:rsidR="00F233CA" w:rsidRDefault="00F233CA" w:rsidP="008E3EBE">
      <w:pPr>
        <w:sectPr w:rsidR="00F233CA" w:rsidSect="006F2E8D">
          <w:pgSz w:w="11906" w:h="16838"/>
          <w:pgMar w:top="851" w:right="567" w:bottom="1134" w:left="1701" w:header="709" w:footer="709" w:gutter="0"/>
          <w:cols w:space="708"/>
          <w:docGrid w:linePitch="360"/>
        </w:sectPr>
      </w:pPr>
    </w:p>
    <w:p w14:paraId="3526D9BB" w14:textId="77777777" w:rsidR="00AD0562" w:rsidRDefault="00AD0562" w:rsidP="00B537F2">
      <w:pPr>
        <w:pStyle w:val="ConsPlusNormal"/>
        <w:ind w:left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</w:t>
      </w:r>
      <w:r w:rsidR="000106B8">
        <w:rPr>
          <w:rFonts w:ascii="Times New Roman" w:hAnsi="Times New Roman" w:cs="Times New Roman"/>
          <w:sz w:val="28"/>
          <w:szCs w:val="28"/>
        </w:rPr>
        <w:t xml:space="preserve">Приложение </w:t>
      </w:r>
    </w:p>
    <w:p w14:paraId="2E7BB586" w14:textId="77777777" w:rsidR="00AD0562" w:rsidRDefault="00AD0562" w:rsidP="00AD0562">
      <w:pPr>
        <w:pStyle w:val="ConsPlusNormal"/>
        <w:ind w:left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0106B8">
        <w:rPr>
          <w:rFonts w:ascii="Times New Roman" w:hAnsi="Times New Roman" w:cs="Times New Roman"/>
          <w:sz w:val="28"/>
          <w:szCs w:val="28"/>
        </w:rPr>
        <w:t xml:space="preserve">к постановлению </w:t>
      </w:r>
      <w:r w:rsidR="00210CC2">
        <w:rPr>
          <w:rFonts w:ascii="Times New Roman" w:hAnsi="Times New Roman" w:cs="Times New Roman"/>
          <w:sz w:val="28"/>
          <w:szCs w:val="28"/>
        </w:rPr>
        <w:t>г</w:t>
      </w:r>
      <w:r w:rsidR="006F2E8D">
        <w:rPr>
          <w:rFonts w:ascii="Times New Roman" w:hAnsi="Times New Roman" w:cs="Times New Roman"/>
          <w:sz w:val="28"/>
          <w:szCs w:val="28"/>
        </w:rPr>
        <w:t>лавы</w:t>
      </w:r>
    </w:p>
    <w:p w14:paraId="5AEFA04F" w14:textId="22A02C01" w:rsidR="00B537F2" w:rsidRDefault="006F2E8D" w:rsidP="00AD0562">
      <w:pPr>
        <w:pStyle w:val="ConsPlusNormal"/>
        <w:ind w:left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D0562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E25CC1">
        <w:rPr>
          <w:rFonts w:ascii="Times New Roman" w:hAnsi="Times New Roman" w:cs="Times New Roman"/>
          <w:sz w:val="28"/>
          <w:szCs w:val="28"/>
        </w:rPr>
        <w:t>от «02</w:t>
      </w:r>
      <w:r w:rsidR="000106B8">
        <w:rPr>
          <w:rFonts w:ascii="Times New Roman" w:hAnsi="Times New Roman" w:cs="Times New Roman"/>
          <w:sz w:val="28"/>
          <w:szCs w:val="28"/>
        </w:rPr>
        <w:t xml:space="preserve">» </w:t>
      </w:r>
      <w:r w:rsidR="00E25CC1">
        <w:rPr>
          <w:rFonts w:ascii="Times New Roman" w:hAnsi="Times New Roman" w:cs="Times New Roman"/>
          <w:sz w:val="28"/>
          <w:szCs w:val="28"/>
        </w:rPr>
        <w:t xml:space="preserve">ноября </w:t>
      </w:r>
      <w:r w:rsidR="000106B8">
        <w:rPr>
          <w:rFonts w:ascii="Times New Roman" w:hAnsi="Times New Roman" w:cs="Times New Roman"/>
          <w:sz w:val="28"/>
          <w:szCs w:val="28"/>
        </w:rPr>
        <w:t>202</w:t>
      </w:r>
      <w:r w:rsidR="00B537F2" w:rsidRPr="00CA617A">
        <w:rPr>
          <w:rFonts w:ascii="Times New Roman" w:hAnsi="Times New Roman" w:cs="Times New Roman"/>
          <w:sz w:val="28"/>
          <w:szCs w:val="28"/>
        </w:rPr>
        <w:t xml:space="preserve">6 </w:t>
      </w:r>
      <w:r w:rsidR="000106B8">
        <w:rPr>
          <w:rFonts w:ascii="Times New Roman" w:hAnsi="Times New Roman" w:cs="Times New Roman"/>
          <w:sz w:val="28"/>
          <w:szCs w:val="28"/>
        </w:rPr>
        <w:t>г.</w:t>
      </w:r>
    </w:p>
    <w:p w14:paraId="4BFF957F" w14:textId="21BF2831" w:rsidR="000106B8" w:rsidRPr="00E25CC1" w:rsidRDefault="00AD0562" w:rsidP="00E25CC1">
      <w:pPr>
        <w:pStyle w:val="ConsPlusNormal"/>
        <w:ind w:left="4962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№</w:t>
      </w:r>
      <w:r w:rsidR="00E25CC1" w:rsidRPr="00E25CC1">
        <w:rPr>
          <w:rFonts w:ascii="Times New Roman" w:hAnsi="Times New Roman" w:cs="Times New Roman"/>
          <w:sz w:val="28"/>
          <w:szCs w:val="28"/>
        </w:rPr>
        <w:t>01-03-708/6</w:t>
      </w:r>
    </w:p>
    <w:p w14:paraId="66E42B52" w14:textId="77777777" w:rsidR="00E25CC1" w:rsidRDefault="00E25CC1" w:rsidP="000106B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P283"/>
      <w:bookmarkEnd w:id="0"/>
    </w:p>
    <w:p w14:paraId="2716F80A" w14:textId="3D75AFC0" w:rsidR="000106B8" w:rsidRDefault="000106B8" w:rsidP="000106B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Паспорт</w:t>
      </w:r>
    </w:p>
    <w:p w14:paraId="37365560" w14:textId="77777777" w:rsidR="000106B8" w:rsidRDefault="000106B8" w:rsidP="000106B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муниципальной программы </w:t>
      </w:r>
    </w:p>
    <w:p w14:paraId="3A761120" w14:textId="77777777" w:rsidR="000106B8" w:rsidRDefault="000106B8" w:rsidP="000106B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«Развитие физической культуры и спорта в Ленском районе» </w:t>
      </w:r>
    </w:p>
    <w:p w14:paraId="5E7BDCE1" w14:textId="77777777" w:rsidR="000106B8" w:rsidRDefault="000106B8" w:rsidP="000106B8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43"/>
        <w:gridCol w:w="2359"/>
        <w:gridCol w:w="655"/>
        <w:gridCol w:w="1308"/>
        <w:gridCol w:w="709"/>
        <w:gridCol w:w="604"/>
        <w:gridCol w:w="105"/>
        <w:gridCol w:w="850"/>
        <w:gridCol w:w="709"/>
        <w:gridCol w:w="709"/>
        <w:gridCol w:w="709"/>
      </w:tblGrid>
      <w:tr w:rsidR="000106B8" w14:paraId="2973261C" w14:textId="77777777" w:rsidTr="00DE7F07">
        <w:trPr>
          <w:trHeight w:val="254"/>
        </w:trPr>
        <w:tc>
          <w:tcPr>
            <w:tcW w:w="956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57EED" w14:textId="77777777" w:rsidR="000106B8" w:rsidRDefault="000106B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 Основные положения</w:t>
            </w:r>
          </w:p>
        </w:tc>
      </w:tr>
      <w:tr w:rsidR="000106B8" w14:paraId="57F5852B" w14:textId="77777777" w:rsidTr="00DE7F07">
        <w:trPr>
          <w:trHeight w:val="894"/>
        </w:trPr>
        <w:tc>
          <w:tcPr>
            <w:tcW w:w="3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9DC1C" w14:textId="77777777" w:rsidR="000106B8" w:rsidRDefault="000106B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муниципальной программы</w:t>
            </w:r>
          </w:p>
        </w:tc>
        <w:tc>
          <w:tcPr>
            <w:tcW w:w="635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CDF324" w14:textId="77777777" w:rsidR="000106B8" w:rsidRDefault="000106B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Развитие физической культуры и спорта в Ленском районе</w:t>
            </w:r>
          </w:p>
        </w:tc>
      </w:tr>
      <w:tr w:rsidR="00B537F2" w14:paraId="224E4F2A" w14:textId="77777777" w:rsidTr="00DE7F07">
        <w:trPr>
          <w:trHeight w:val="571"/>
        </w:trPr>
        <w:tc>
          <w:tcPr>
            <w:tcW w:w="3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29B57" w14:textId="77777777" w:rsidR="00B537F2" w:rsidRDefault="00B537F2" w:rsidP="00B537F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программы</w:t>
            </w:r>
          </w:p>
        </w:tc>
        <w:tc>
          <w:tcPr>
            <w:tcW w:w="635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E0E7A" w14:textId="77777777" w:rsidR="00B537F2" w:rsidRDefault="00B537F2" w:rsidP="00B537F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муниципального района «Ленский район»</w:t>
            </w:r>
          </w:p>
        </w:tc>
      </w:tr>
      <w:tr w:rsidR="00B537F2" w14:paraId="2FF8D3EC" w14:textId="77777777" w:rsidTr="00DE7F07">
        <w:trPr>
          <w:trHeight w:val="413"/>
        </w:trPr>
        <w:tc>
          <w:tcPr>
            <w:tcW w:w="3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FD254" w14:textId="77777777" w:rsidR="00B537F2" w:rsidRDefault="00B537F2" w:rsidP="00B537F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Куратор муниципальной программы</w:t>
            </w:r>
          </w:p>
        </w:tc>
        <w:tc>
          <w:tcPr>
            <w:tcW w:w="635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74B2B5" w14:textId="77777777" w:rsidR="00B537F2" w:rsidRDefault="00B537F2" w:rsidP="00B537F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468A">
              <w:rPr>
                <w:rFonts w:ascii="Times New Roman" w:hAnsi="Times New Roman" w:cs="Times New Roman"/>
                <w:sz w:val="28"/>
                <w:szCs w:val="28"/>
              </w:rPr>
              <w:t xml:space="preserve">Заместитель главы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 социальной политике администрации МР «Ленский район»</w:t>
            </w:r>
          </w:p>
        </w:tc>
      </w:tr>
      <w:tr w:rsidR="00B537F2" w14:paraId="4B654081" w14:textId="77777777" w:rsidTr="00DE7F07">
        <w:trPr>
          <w:trHeight w:val="964"/>
        </w:trPr>
        <w:tc>
          <w:tcPr>
            <w:tcW w:w="3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E6DC79" w14:textId="77777777" w:rsidR="00B537F2" w:rsidRDefault="00B537F2" w:rsidP="00B537F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Соисполнители программы</w:t>
            </w:r>
          </w:p>
        </w:tc>
        <w:tc>
          <w:tcPr>
            <w:tcW w:w="635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502B1" w14:textId="77777777" w:rsidR="00B537F2" w:rsidRDefault="00B537F2" w:rsidP="00B537F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4AC9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казенное учреждение «Комитет по физической культуре и </w:t>
            </w:r>
            <w:proofErr w:type="spellStart"/>
            <w:r w:rsidRPr="008D4AC9">
              <w:rPr>
                <w:rFonts w:ascii="Times New Roman" w:hAnsi="Times New Roman" w:cs="Times New Roman"/>
                <w:sz w:val="28"/>
                <w:szCs w:val="28"/>
              </w:rPr>
              <w:t>спорту»муниципального</w:t>
            </w:r>
            <w:proofErr w:type="spellEnd"/>
            <w:r w:rsidRPr="008D4A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r w:rsidRPr="008D4AC9">
              <w:rPr>
                <w:rFonts w:ascii="Times New Roman" w:hAnsi="Times New Roman" w:cs="Times New Roman"/>
                <w:sz w:val="28"/>
                <w:szCs w:val="28"/>
              </w:rPr>
              <w:t xml:space="preserve"> «Ленский район» Республики Саха (Якутия)</w:t>
            </w:r>
          </w:p>
        </w:tc>
      </w:tr>
      <w:tr w:rsidR="00B537F2" w14:paraId="0E25B004" w14:textId="77777777" w:rsidTr="00DE7F07">
        <w:trPr>
          <w:trHeight w:val="1170"/>
        </w:trPr>
        <w:tc>
          <w:tcPr>
            <w:tcW w:w="3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8669D" w14:textId="77777777" w:rsidR="00B537F2" w:rsidRDefault="00B537F2" w:rsidP="00B537F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Участники программы</w:t>
            </w:r>
          </w:p>
        </w:tc>
        <w:tc>
          <w:tcPr>
            <w:tcW w:w="635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54F07" w14:textId="77777777" w:rsidR="00B537F2" w:rsidRDefault="00B537F2" w:rsidP="00B537F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468A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Муниципальное казенное учреждение «Комитет по физической культуре и спорту» муниципального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района</w:t>
            </w:r>
            <w:r w:rsidRPr="001F468A">
              <w:rPr>
                <w:rFonts w:ascii="Times New Roman" w:hAnsi="Times New Roman" w:cs="Times New Roman"/>
                <w:sz w:val="28"/>
                <w:szCs w:val="28"/>
              </w:rPr>
              <w:t xml:space="preserve"> «Ленский район» Республики Саха (Якутия)</w:t>
            </w:r>
          </w:p>
        </w:tc>
      </w:tr>
      <w:tr w:rsidR="00B537F2" w14:paraId="52D0D1A4" w14:textId="77777777" w:rsidTr="00DE7F07">
        <w:trPr>
          <w:trHeight w:val="2934"/>
        </w:trPr>
        <w:tc>
          <w:tcPr>
            <w:tcW w:w="3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DE2F4A" w14:textId="77777777" w:rsidR="00B537F2" w:rsidRDefault="00B537F2" w:rsidP="00B537F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Иные участники программы</w:t>
            </w:r>
          </w:p>
        </w:tc>
        <w:tc>
          <w:tcPr>
            <w:tcW w:w="635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91FAC" w14:textId="77777777" w:rsidR="00B537F2" w:rsidRDefault="00B537F2" w:rsidP="00B537F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Администрация МР «Ленский район», Администрация МР «город Ленск», Администрации поселений Ленского района, МКУ «Районное управление образования» МР «Ленский район», МКУ «Ленское районное управление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культуры»МР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«Ленский район», МКУ «Комитет по молодежной и семейной политике» МР «Ленский район», МКУ ДО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Сэргэ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 МР «Ленский район»</w:t>
            </w:r>
          </w:p>
        </w:tc>
      </w:tr>
      <w:tr w:rsidR="00B537F2" w14:paraId="5CE9945E" w14:textId="77777777" w:rsidTr="00DE7F07">
        <w:trPr>
          <w:trHeight w:val="763"/>
        </w:trPr>
        <w:tc>
          <w:tcPr>
            <w:tcW w:w="3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75759" w14:textId="77777777" w:rsidR="00B537F2" w:rsidRDefault="00B537F2" w:rsidP="00B537F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Цели программы</w:t>
            </w:r>
          </w:p>
        </w:tc>
        <w:tc>
          <w:tcPr>
            <w:tcW w:w="635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EB1D9" w14:textId="77777777" w:rsidR="00B537F2" w:rsidRDefault="00B537F2" w:rsidP="00B537F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468A">
              <w:rPr>
                <w:rFonts w:ascii="Times New Roman" w:hAnsi="Times New Roman" w:cs="Times New Roman"/>
                <w:sz w:val="28"/>
                <w:szCs w:val="28"/>
              </w:rPr>
              <w:t>Формирование здорового образа жизни, сохранение здоровья и повышение двигательной активности населения путем регулярных занятий спортом.</w:t>
            </w:r>
          </w:p>
        </w:tc>
      </w:tr>
      <w:tr w:rsidR="000106B8" w14:paraId="626EEB56" w14:textId="77777777" w:rsidTr="00DE7F07">
        <w:trPr>
          <w:trHeight w:val="13"/>
        </w:trPr>
        <w:tc>
          <w:tcPr>
            <w:tcW w:w="3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DBF61" w14:textId="77777777" w:rsidR="000106B8" w:rsidRDefault="000106B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Сроки реализации</w:t>
            </w:r>
          </w:p>
          <w:p w14:paraId="46D3AEED" w14:textId="77777777" w:rsidR="000106B8" w:rsidRDefault="000106B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  <w:p w14:paraId="41EA86E6" w14:textId="77777777" w:rsidR="000106B8" w:rsidRDefault="000106B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5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46065C" w14:textId="1E63E9F3" w:rsidR="000106B8" w:rsidRDefault="000106B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2024-202</w:t>
            </w:r>
            <w:r w:rsidR="003369F5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0106B8" w14:paraId="470A436E" w14:textId="77777777" w:rsidTr="00DE7F07">
        <w:trPr>
          <w:trHeight w:val="254"/>
        </w:trPr>
        <w:tc>
          <w:tcPr>
            <w:tcW w:w="956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71C01" w14:textId="77777777" w:rsidR="000106B8" w:rsidRDefault="000106B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2. Основные показатели муниципальной программы</w:t>
            </w:r>
          </w:p>
        </w:tc>
      </w:tr>
      <w:tr w:rsidR="000106B8" w14:paraId="552C9968" w14:textId="77777777" w:rsidTr="00DE7F07">
        <w:trPr>
          <w:trHeight w:val="594"/>
        </w:trPr>
        <w:tc>
          <w:tcPr>
            <w:tcW w:w="320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C9B078" w14:textId="77777777" w:rsidR="000106B8" w:rsidRDefault="000106B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показателя</w:t>
            </w:r>
          </w:p>
        </w:tc>
        <w:tc>
          <w:tcPr>
            <w:tcW w:w="6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3DFCF" w14:textId="77777777" w:rsidR="000106B8" w:rsidRDefault="000106B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Ед.</w:t>
            </w:r>
          </w:p>
          <w:p w14:paraId="092DD78D" w14:textId="77777777" w:rsidR="000106B8" w:rsidRDefault="000106B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изм.</w:t>
            </w:r>
          </w:p>
        </w:tc>
        <w:tc>
          <w:tcPr>
            <w:tcW w:w="13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2FD69" w14:textId="77777777" w:rsidR="000106B8" w:rsidRDefault="000106B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Базовое значение показателя (2022 год)</w:t>
            </w:r>
          </w:p>
        </w:tc>
        <w:tc>
          <w:tcPr>
            <w:tcW w:w="439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08008" w14:textId="77777777" w:rsidR="000106B8" w:rsidRDefault="000106B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Планируемое значение показателей, год</w:t>
            </w:r>
          </w:p>
        </w:tc>
      </w:tr>
      <w:tr w:rsidR="004C3059" w14:paraId="06FF7249" w14:textId="7766EA40" w:rsidTr="00DE7F07">
        <w:trPr>
          <w:trHeight w:val="113"/>
        </w:trPr>
        <w:tc>
          <w:tcPr>
            <w:tcW w:w="320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61734" w14:textId="77777777" w:rsidR="004C3059" w:rsidRDefault="004C3059">
            <w:pPr>
              <w:rPr>
                <w:b/>
                <w:sz w:val="28"/>
                <w:szCs w:val="28"/>
              </w:rPr>
            </w:pPr>
          </w:p>
        </w:tc>
        <w:tc>
          <w:tcPr>
            <w:tcW w:w="6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B4F95D" w14:textId="77777777" w:rsidR="004C3059" w:rsidRDefault="004C3059">
            <w:pPr>
              <w:rPr>
                <w:b/>
                <w:sz w:val="28"/>
                <w:szCs w:val="28"/>
              </w:rPr>
            </w:pPr>
          </w:p>
        </w:tc>
        <w:tc>
          <w:tcPr>
            <w:tcW w:w="13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F2598" w14:textId="77777777" w:rsidR="004C3059" w:rsidRDefault="004C3059">
            <w:pPr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23CFE" w14:textId="77777777" w:rsidR="004C3059" w:rsidRDefault="004C305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2024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AB104" w14:textId="77777777" w:rsidR="004C3059" w:rsidRDefault="004C305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5D100" w14:textId="77777777" w:rsidR="004C3059" w:rsidRDefault="004C305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DFD215" w14:textId="77777777" w:rsidR="004C3059" w:rsidRDefault="004C305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2027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8B2461" w14:textId="77777777" w:rsidR="004C3059" w:rsidRDefault="004C305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58752" w14:textId="699871DF" w:rsidR="004C3059" w:rsidRPr="004C3059" w:rsidRDefault="004C3059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sah-RU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sah-RU"/>
              </w:rPr>
              <w:t>2029</w:t>
            </w:r>
          </w:p>
        </w:tc>
      </w:tr>
      <w:tr w:rsidR="004C3059" w14:paraId="31783B04" w14:textId="5C79CD67" w:rsidTr="00DE7F07">
        <w:trPr>
          <w:trHeight w:val="254"/>
        </w:trPr>
        <w:tc>
          <w:tcPr>
            <w:tcW w:w="3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01438" w14:textId="77777777" w:rsidR="004C3059" w:rsidRDefault="004C305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45694" w14:textId="77777777" w:rsidR="004C3059" w:rsidRDefault="004C305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A2203" w14:textId="77777777" w:rsidR="004C3059" w:rsidRDefault="004C305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7BA69" w14:textId="77777777" w:rsidR="004C3059" w:rsidRDefault="004C305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72882" w14:textId="77777777" w:rsidR="004C3059" w:rsidRDefault="004C305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B9DF50" w14:textId="77777777" w:rsidR="004C3059" w:rsidRDefault="004C305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B8E2F8" w14:textId="77777777" w:rsidR="004C3059" w:rsidRDefault="004C305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814F2" w14:textId="77777777" w:rsidR="004C3059" w:rsidRDefault="004C305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9E21A" w14:textId="18557107" w:rsidR="004C3059" w:rsidRPr="004C3059" w:rsidRDefault="004C3059" w:rsidP="004C305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ah-RU"/>
              </w:rPr>
              <w:t>9</w:t>
            </w:r>
          </w:p>
        </w:tc>
      </w:tr>
      <w:tr w:rsidR="004C3059" w14:paraId="6217B620" w14:textId="7A713736" w:rsidTr="00DE7F07">
        <w:trPr>
          <w:trHeight w:val="1019"/>
        </w:trPr>
        <w:tc>
          <w:tcPr>
            <w:tcW w:w="3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CDDA5" w14:textId="77777777" w:rsidR="004C3059" w:rsidRDefault="004C305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Доля населения систематически занимающихся физической культурой и спортом</w:t>
            </w:r>
          </w:p>
        </w:tc>
        <w:tc>
          <w:tcPr>
            <w:tcW w:w="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FF0F1" w14:textId="77777777" w:rsidR="004C3059" w:rsidRDefault="004C305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DAF38A" w14:textId="77777777" w:rsidR="004C3059" w:rsidRDefault="004C305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DD27E" w14:textId="77777777" w:rsidR="004C3059" w:rsidRDefault="004C305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,46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1120D" w14:textId="77777777" w:rsidR="004C3059" w:rsidRDefault="004C305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52,16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E543D" w14:textId="77777777" w:rsidR="004C3059" w:rsidRDefault="004C305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55,86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D287FE" w14:textId="77777777" w:rsidR="004C3059" w:rsidRDefault="004C305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59,56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80153" w14:textId="77777777" w:rsidR="004C3059" w:rsidRDefault="004C305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63,26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00C39" w14:textId="21B2B30F" w:rsidR="004C3059" w:rsidRPr="004C3059" w:rsidRDefault="004C3059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ah-RU"/>
              </w:rPr>
              <w:t>66.63</w:t>
            </w:r>
          </w:p>
        </w:tc>
      </w:tr>
      <w:tr w:rsidR="000106B8" w14:paraId="61C1BE37" w14:textId="77777777" w:rsidTr="00DE7F07">
        <w:trPr>
          <w:trHeight w:val="254"/>
        </w:trPr>
        <w:tc>
          <w:tcPr>
            <w:tcW w:w="956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2D5D2" w14:textId="77777777" w:rsidR="000106B8" w:rsidRDefault="000106B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Структура муниципальной программы</w:t>
            </w:r>
          </w:p>
        </w:tc>
      </w:tr>
      <w:tr w:rsidR="000106B8" w14:paraId="40265640" w14:textId="77777777" w:rsidTr="00DE7F07">
        <w:trPr>
          <w:trHeight w:val="509"/>
        </w:trPr>
        <w:tc>
          <w:tcPr>
            <w:tcW w:w="3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AB3785" w14:textId="77777777" w:rsidR="000106B8" w:rsidRDefault="000106B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Перечень структурных элементов</w:t>
            </w:r>
          </w:p>
        </w:tc>
        <w:tc>
          <w:tcPr>
            <w:tcW w:w="635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DC69B" w14:textId="77777777" w:rsidR="000106B8" w:rsidRDefault="000106B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Ведомственный проект «Спорт доступный каждому»</w:t>
            </w:r>
          </w:p>
          <w:p w14:paraId="2B38E141" w14:textId="77777777" w:rsidR="000106B8" w:rsidRDefault="000106B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Комплекс процессных мероприятий</w:t>
            </w:r>
          </w:p>
        </w:tc>
      </w:tr>
      <w:tr w:rsidR="000106B8" w14:paraId="0B4B9A27" w14:textId="77777777" w:rsidTr="00DE7F07">
        <w:trPr>
          <w:trHeight w:val="1001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7B4B6" w14:textId="77777777" w:rsidR="000106B8" w:rsidRDefault="000106B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C6D55" w14:textId="77777777" w:rsidR="000106B8" w:rsidRDefault="000106B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Задачи структурного элемента</w:t>
            </w:r>
          </w:p>
        </w:tc>
        <w:tc>
          <w:tcPr>
            <w:tcW w:w="3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B06BB" w14:textId="77777777" w:rsidR="000106B8" w:rsidRDefault="000106B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30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E1E42" w14:textId="77777777" w:rsidR="000106B8" w:rsidRDefault="000106B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Связь с показателями</w:t>
            </w:r>
          </w:p>
        </w:tc>
      </w:tr>
      <w:tr w:rsidR="000106B8" w14:paraId="4C366290" w14:textId="77777777" w:rsidTr="00DE7F07">
        <w:trPr>
          <w:trHeight w:val="254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658B47" w14:textId="77777777" w:rsidR="000106B8" w:rsidRDefault="000106B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9D1D13" w14:textId="77777777" w:rsidR="000106B8" w:rsidRDefault="000106B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14C86" w14:textId="77777777" w:rsidR="000106B8" w:rsidRDefault="000106B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0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919CB9" w14:textId="77777777" w:rsidR="000106B8" w:rsidRDefault="000106B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0106B8" w14:paraId="44F4C0D6" w14:textId="77777777" w:rsidTr="00DE7F07">
        <w:trPr>
          <w:trHeight w:val="254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003CE" w14:textId="77777777" w:rsidR="000106B8" w:rsidRDefault="000106B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7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4ED958" w14:textId="77777777" w:rsidR="000106B8" w:rsidRDefault="000106B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Ведомственный проект «Спорт доступный каждому»</w:t>
            </w:r>
          </w:p>
        </w:tc>
      </w:tr>
      <w:tr w:rsidR="000106B8" w14:paraId="45300CE1" w14:textId="77777777" w:rsidTr="00DE7F07">
        <w:trPr>
          <w:trHeight w:val="852"/>
        </w:trPr>
        <w:tc>
          <w:tcPr>
            <w:tcW w:w="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6B099" w14:textId="77777777" w:rsidR="000106B8" w:rsidRDefault="000106B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23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1DC23" w14:textId="77777777" w:rsidR="000106B8" w:rsidRDefault="000106B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Задача 1. </w:t>
            </w:r>
          </w:p>
          <w:p w14:paraId="2E66FC9D" w14:textId="77777777" w:rsidR="000106B8" w:rsidRDefault="000106B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Развитие инфраструктуры физической культуры и спорта для всех групп населения</w:t>
            </w:r>
          </w:p>
        </w:tc>
        <w:tc>
          <w:tcPr>
            <w:tcW w:w="327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5DAF7" w14:textId="77777777" w:rsidR="000106B8" w:rsidRDefault="000106B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Увеличение количества граждан, регулярно занимающихся физической культурой и спортом в Ленском районе.</w:t>
            </w:r>
          </w:p>
        </w:tc>
        <w:tc>
          <w:tcPr>
            <w:tcW w:w="30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DE1DF4" w14:textId="77777777" w:rsidR="000106B8" w:rsidRDefault="000106B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Доля населения систематически занимающихся физической культурой и спортом</w:t>
            </w:r>
          </w:p>
        </w:tc>
      </w:tr>
      <w:tr w:rsidR="000106B8" w14:paraId="39934B4F" w14:textId="77777777" w:rsidTr="00DE7F07">
        <w:trPr>
          <w:trHeight w:val="1695"/>
        </w:trPr>
        <w:tc>
          <w:tcPr>
            <w:tcW w:w="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AFB83" w14:textId="77777777" w:rsidR="000106B8" w:rsidRDefault="000106B8">
            <w:pPr>
              <w:rPr>
                <w:sz w:val="28"/>
                <w:szCs w:val="28"/>
              </w:rPr>
            </w:pPr>
          </w:p>
        </w:tc>
        <w:tc>
          <w:tcPr>
            <w:tcW w:w="2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FC062" w14:textId="77777777" w:rsidR="000106B8" w:rsidRDefault="000106B8">
            <w:pPr>
              <w:rPr>
                <w:sz w:val="28"/>
                <w:szCs w:val="28"/>
              </w:rPr>
            </w:pPr>
          </w:p>
        </w:tc>
        <w:tc>
          <w:tcPr>
            <w:tcW w:w="32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449BD" w14:textId="77777777" w:rsidR="000106B8" w:rsidRDefault="000106B8">
            <w:pPr>
              <w:rPr>
                <w:sz w:val="28"/>
                <w:szCs w:val="28"/>
              </w:rPr>
            </w:pPr>
          </w:p>
        </w:tc>
        <w:tc>
          <w:tcPr>
            <w:tcW w:w="30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DC534" w14:textId="77777777" w:rsidR="000106B8" w:rsidRDefault="000106B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Доля населения с ОВЗ, систематически занимающихся физической культурой и спортом</w:t>
            </w:r>
          </w:p>
        </w:tc>
      </w:tr>
      <w:tr w:rsidR="000106B8" w14:paraId="4C5A6424" w14:textId="77777777" w:rsidTr="00DE7F07">
        <w:trPr>
          <w:trHeight w:val="2174"/>
        </w:trPr>
        <w:tc>
          <w:tcPr>
            <w:tcW w:w="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CF35C" w14:textId="77777777" w:rsidR="000106B8" w:rsidRDefault="000106B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1.2.</w:t>
            </w:r>
          </w:p>
        </w:tc>
        <w:tc>
          <w:tcPr>
            <w:tcW w:w="23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0EC37" w14:textId="77777777" w:rsidR="000106B8" w:rsidRDefault="000106B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 2.</w:t>
            </w:r>
          </w:p>
          <w:p w14:paraId="3B029AA6" w14:textId="77777777" w:rsidR="000106B8" w:rsidRDefault="000106B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Повышение вовлеченности населения в систематические занятия физической культурой и спортом</w:t>
            </w:r>
          </w:p>
        </w:tc>
        <w:tc>
          <w:tcPr>
            <w:tcW w:w="327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3B3A2" w14:textId="77777777" w:rsidR="000106B8" w:rsidRDefault="000106B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Увеличение численности занимающихся в спортивных секциях на регулярной основе, их участие в районных и городских мероприятиях по физической культуре и спорту</w:t>
            </w:r>
          </w:p>
        </w:tc>
        <w:tc>
          <w:tcPr>
            <w:tcW w:w="30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F4C2E" w14:textId="77777777" w:rsidR="000106B8" w:rsidRDefault="000106B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спортсменов, участвующих в районных, городских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внутрипоселенческих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мероприятиях по физической культуре и спорту.</w:t>
            </w:r>
          </w:p>
        </w:tc>
      </w:tr>
      <w:tr w:rsidR="000106B8" w14:paraId="7378C990" w14:textId="77777777" w:rsidTr="00DE7F07">
        <w:trPr>
          <w:trHeight w:val="1628"/>
        </w:trPr>
        <w:tc>
          <w:tcPr>
            <w:tcW w:w="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09457" w14:textId="77777777" w:rsidR="000106B8" w:rsidRDefault="000106B8">
            <w:pPr>
              <w:rPr>
                <w:sz w:val="28"/>
                <w:szCs w:val="28"/>
              </w:rPr>
            </w:pPr>
          </w:p>
        </w:tc>
        <w:tc>
          <w:tcPr>
            <w:tcW w:w="2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7B095" w14:textId="77777777" w:rsidR="000106B8" w:rsidRDefault="000106B8">
            <w:pPr>
              <w:rPr>
                <w:sz w:val="28"/>
                <w:szCs w:val="28"/>
              </w:rPr>
            </w:pPr>
          </w:p>
        </w:tc>
        <w:tc>
          <w:tcPr>
            <w:tcW w:w="32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0E424F" w14:textId="77777777" w:rsidR="000106B8" w:rsidRDefault="000106B8">
            <w:pPr>
              <w:rPr>
                <w:sz w:val="28"/>
                <w:szCs w:val="28"/>
              </w:rPr>
            </w:pPr>
          </w:p>
        </w:tc>
        <w:tc>
          <w:tcPr>
            <w:tcW w:w="30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12A60A" w14:textId="77777777" w:rsidR="000106B8" w:rsidRDefault="000106B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районных, городских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внутрипоселенческих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мероприятий по физической культуре и спорту</w:t>
            </w:r>
          </w:p>
        </w:tc>
      </w:tr>
      <w:tr w:rsidR="000106B8" w14:paraId="18DF2F4A" w14:textId="77777777" w:rsidTr="00DE7F07">
        <w:trPr>
          <w:trHeight w:val="15"/>
        </w:trPr>
        <w:tc>
          <w:tcPr>
            <w:tcW w:w="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983EF" w14:textId="77777777" w:rsidR="000106B8" w:rsidRDefault="000106B8">
            <w:pPr>
              <w:rPr>
                <w:sz w:val="28"/>
                <w:szCs w:val="28"/>
              </w:rPr>
            </w:pPr>
          </w:p>
        </w:tc>
        <w:tc>
          <w:tcPr>
            <w:tcW w:w="2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753F2" w14:textId="77777777" w:rsidR="000106B8" w:rsidRDefault="000106B8">
            <w:pPr>
              <w:rPr>
                <w:sz w:val="28"/>
                <w:szCs w:val="28"/>
              </w:rPr>
            </w:pPr>
          </w:p>
        </w:tc>
        <w:tc>
          <w:tcPr>
            <w:tcW w:w="32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C48F3" w14:textId="77777777" w:rsidR="000106B8" w:rsidRDefault="000106B8">
            <w:pPr>
              <w:rPr>
                <w:sz w:val="28"/>
                <w:szCs w:val="28"/>
              </w:rPr>
            </w:pPr>
          </w:p>
        </w:tc>
        <w:tc>
          <w:tcPr>
            <w:tcW w:w="30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76A8B" w14:textId="77777777" w:rsidR="000106B8" w:rsidRDefault="000106B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человек, принявших участие в сдаче нормативов ВФСК «ГТО»</w:t>
            </w:r>
          </w:p>
        </w:tc>
      </w:tr>
      <w:tr w:rsidR="000106B8" w14:paraId="065733EF" w14:textId="77777777" w:rsidTr="00DE7F07">
        <w:trPr>
          <w:trHeight w:val="843"/>
        </w:trPr>
        <w:tc>
          <w:tcPr>
            <w:tcW w:w="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5E6B9" w14:textId="77777777" w:rsidR="000106B8" w:rsidRDefault="000106B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1.3.</w:t>
            </w:r>
          </w:p>
        </w:tc>
        <w:tc>
          <w:tcPr>
            <w:tcW w:w="23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133ED" w14:textId="77777777" w:rsidR="000106B8" w:rsidRDefault="000106B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 3. Создание условий для подготовки спортивного резерва сборных команд Ленского района по видам спорта</w:t>
            </w:r>
          </w:p>
        </w:tc>
        <w:tc>
          <w:tcPr>
            <w:tcW w:w="3276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1FA70" w14:textId="77777777" w:rsidR="000106B8" w:rsidRDefault="000106B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подготовки спортивного резерва для сборных команд</w:t>
            </w:r>
          </w:p>
        </w:tc>
        <w:tc>
          <w:tcPr>
            <w:tcW w:w="30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197BF" w14:textId="77777777" w:rsidR="000106B8" w:rsidRDefault="000106B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спортсменов в составе сборных команд Ленского района</w:t>
            </w:r>
          </w:p>
        </w:tc>
      </w:tr>
      <w:tr w:rsidR="000106B8" w14:paraId="7350E205" w14:textId="77777777" w:rsidTr="00DE7F07">
        <w:trPr>
          <w:trHeight w:val="15"/>
        </w:trPr>
        <w:tc>
          <w:tcPr>
            <w:tcW w:w="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701E7B" w14:textId="77777777" w:rsidR="000106B8" w:rsidRDefault="000106B8">
            <w:pPr>
              <w:rPr>
                <w:sz w:val="28"/>
                <w:szCs w:val="28"/>
              </w:rPr>
            </w:pPr>
          </w:p>
        </w:tc>
        <w:tc>
          <w:tcPr>
            <w:tcW w:w="2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E398A" w14:textId="77777777" w:rsidR="000106B8" w:rsidRDefault="000106B8">
            <w:pPr>
              <w:rPr>
                <w:sz w:val="28"/>
                <w:szCs w:val="28"/>
              </w:rPr>
            </w:pPr>
          </w:p>
        </w:tc>
        <w:tc>
          <w:tcPr>
            <w:tcW w:w="327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022957" w14:textId="77777777" w:rsidR="000106B8" w:rsidRDefault="000106B8">
            <w:pPr>
              <w:rPr>
                <w:sz w:val="28"/>
                <w:szCs w:val="28"/>
              </w:rPr>
            </w:pPr>
          </w:p>
        </w:tc>
        <w:tc>
          <w:tcPr>
            <w:tcW w:w="30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F8D003" w14:textId="77777777" w:rsidR="000106B8" w:rsidRDefault="000106B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спортсменов, получивших спортивные разряды в текущем году</w:t>
            </w:r>
          </w:p>
        </w:tc>
      </w:tr>
      <w:tr w:rsidR="000106B8" w14:paraId="38B9FE00" w14:textId="77777777" w:rsidTr="00DE7F07">
        <w:trPr>
          <w:trHeight w:val="2037"/>
        </w:trPr>
        <w:tc>
          <w:tcPr>
            <w:tcW w:w="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FBDF58" w14:textId="77777777" w:rsidR="000106B8" w:rsidRDefault="000106B8">
            <w:pPr>
              <w:rPr>
                <w:sz w:val="28"/>
                <w:szCs w:val="28"/>
              </w:rPr>
            </w:pPr>
          </w:p>
        </w:tc>
        <w:tc>
          <w:tcPr>
            <w:tcW w:w="2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3DA74" w14:textId="77777777" w:rsidR="000106B8" w:rsidRDefault="000106B8">
            <w:pPr>
              <w:rPr>
                <w:sz w:val="28"/>
                <w:szCs w:val="28"/>
              </w:rPr>
            </w:pPr>
          </w:p>
        </w:tc>
        <w:tc>
          <w:tcPr>
            <w:tcW w:w="3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D089C7" w14:textId="77777777" w:rsidR="000106B8" w:rsidRDefault="000106B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спортсменов Ленского района в учебно-тренировочных сборах, отборочных и подготовительных соревнованиях, прикидках.</w:t>
            </w:r>
          </w:p>
          <w:p w14:paraId="52428357" w14:textId="77777777" w:rsidR="000106B8" w:rsidRDefault="000106B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Обеспечение организации учебно-тренировочного процесса</w:t>
            </w:r>
          </w:p>
        </w:tc>
        <w:tc>
          <w:tcPr>
            <w:tcW w:w="30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57799" w14:textId="77777777" w:rsidR="000106B8" w:rsidRDefault="000106B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спортсменов, прошедших дополнительную подготовку к соревнованиям республиканского и всероссийского уровней за пределами Ленского района</w:t>
            </w:r>
          </w:p>
        </w:tc>
      </w:tr>
      <w:tr w:rsidR="000106B8" w14:paraId="5D2E1782" w14:textId="77777777" w:rsidTr="00DE7F07">
        <w:trPr>
          <w:trHeight w:val="15"/>
        </w:trPr>
        <w:tc>
          <w:tcPr>
            <w:tcW w:w="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22289" w14:textId="77777777" w:rsidR="000106B8" w:rsidRDefault="000106B8">
            <w:pPr>
              <w:rPr>
                <w:sz w:val="28"/>
                <w:szCs w:val="28"/>
              </w:rPr>
            </w:pPr>
          </w:p>
        </w:tc>
        <w:tc>
          <w:tcPr>
            <w:tcW w:w="23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3C81F" w14:textId="77777777" w:rsidR="000106B8" w:rsidRDefault="000106B8">
            <w:pPr>
              <w:rPr>
                <w:sz w:val="28"/>
                <w:szCs w:val="28"/>
              </w:rPr>
            </w:pPr>
          </w:p>
        </w:tc>
        <w:tc>
          <w:tcPr>
            <w:tcW w:w="3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12BC0" w14:textId="77777777" w:rsidR="000106B8" w:rsidRDefault="000106B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Повышение спортивного мастерства детей и подростков.</w:t>
            </w:r>
          </w:p>
        </w:tc>
        <w:tc>
          <w:tcPr>
            <w:tcW w:w="30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981A19" w14:textId="77777777" w:rsidR="000106B8" w:rsidRDefault="000106B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призеров межмуниципальных, республиканских, региональных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всероссийских соревнований</w:t>
            </w:r>
          </w:p>
        </w:tc>
      </w:tr>
      <w:tr w:rsidR="000106B8" w14:paraId="5B347446" w14:textId="77777777" w:rsidTr="00DE7F07">
        <w:trPr>
          <w:trHeight w:val="113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8BBAE" w14:textId="77777777" w:rsidR="000106B8" w:rsidRDefault="000106B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871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54D9CE" w14:textId="77777777" w:rsidR="000106B8" w:rsidRDefault="000106B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Комплекс процессных мероприятий</w:t>
            </w:r>
          </w:p>
        </w:tc>
      </w:tr>
      <w:tr w:rsidR="000106B8" w14:paraId="4177F9C8" w14:textId="77777777" w:rsidTr="00DE7F07">
        <w:trPr>
          <w:trHeight w:val="113"/>
        </w:trPr>
        <w:tc>
          <w:tcPr>
            <w:tcW w:w="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5D835D" w14:textId="77777777" w:rsidR="000106B8" w:rsidRDefault="000106B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2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549C5" w14:textId="52C35AC0" w:rsidR="000106B8" w:rsidRDefault="000106B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Задача 1.</w:t>
            </w:r>
            <w:r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Обеспечение деятельности учреждения</w:t>
            </w:r>
          </w:p>
        </w:tc>
        <w:tc>
          <w:tcPr>
            <w:tcW w:w="26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6BF33E" w14:textId="77777777" w:rsidR="000106B8" w:rsidRDefault="000106B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Обеспечение профессиональными кадрами для организации занятий физической культурой и спортом;</w:t>
            </w:r>
          </w:p>
          <w:p w14:paraId="385F61D9" w14:textId="77777777" w:rsidR="000106B8" w:rsidRDefault="000106B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Обеспечение круглогодичного функционирования спортивных объектов для занятий физической культурой и спортом.</w:t>
            </w:r>
          </w:p>
        </w:tc>
        <w:tc>
          <w:tcPr>
            <w:tcW w:w="36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3990E2" w14:textId="77777777" w:rsidR="000106B8" w:rsidRDefault="000106B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 показателей</w:t>
            </w:r>
          </w:p>
        </w:tc>
      </w:tr>
      <w:tr w:rsidR="000106B8" w14:paraId="12C288C4" w14:textId="77777777" w:rsidTr="00DE7F07">
        <w:trPr>
          <w:trHeight w:val="113"/>
        </w:trPr>
        <w:tc>
          <w:tcPr>
            <w:tcW w:w="956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632AB" w14:textId="77777777" w:rsidR="000106B8" w:rsidRDefault="000106B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 Финансовое обеспечение муниципальной программы</w:t>
            </w:r>
          </w:p>
        </w:tc>
      </w:tr>
      <w:tr w:rsidR="000106B8" w14:paraId="2ECEEC54" w14:textId="77777777" w:rsidTr="00DE7F07">
        <w:trPr>
          <w:trHeight w:val="5857"/>
        </w:trPr>
        <w:tc>
          <w:tcPr>
            <w:tcW w:w="9560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574FC" w14:textId="509927FF" w:rsidR="000106B8" w:rsidRDefault="000106B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Объемы финансового обеспечения в целом на реализацию программы – 1</w:t>
            </w:r>
            <w:r w:rsidR="001B5947">
              <w:rPr>
                <w:rFonts w:ascii="Times New Roman" w:hAnsi="Times New Roman" w:cs="Times New Roman"/>
                <w:sz w:val="28"/>
                <w:szCs w:val="28"/>
              </w:rPr>
              <w:t> 360 613 866,58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рублей, в том числе:</w:t>
            </w:r>
          </w:p>
          <w:p w14:paraId="1B711456" w14:textId="77777777" w:rsidR="001B5947" w:rsidRDefault="001B5947" w:rsidP="001B594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2024 год – 190 367 788,46 руб.</w:t>
            </w:r>
          </w:p>
          <w:p w14:paraId="5C25F40B" w14:textId="77777777" w:rsidR="001B5947" w:rsidRDefault="001B5947" w:rsidP="001B594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 год – 219 218 347,93 руб.</w:t>
            </w:r>
          </w:p>
          <w:p w14:paraId="37102ACE" w14:textId="77777777" w:rsidR="001B5947" w:rsidRDefault="001B5947" w:rsidP="001B594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 год – 229 798 313,42 руб.</w:t>
            </w:r>
          </w:p>
          <w:p w14:paraId="0246EE64" w14:textId="77777777" w:rsidR="001B5947" w:rsidRDefault="001B5947" w:rsidP="001B594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 год – 231 886 079,79 руб.</w:t>
            </w:r>
          </w:p>
          <w:p w14:paraId="51B3DA89" w14:textId="77777777" w:rsidR="001B5947" w:rsidRDefault="001B5947" w:rsidP="001B594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2028 год – 232 674 328,00 руб.</w:t>
            </w:r>
          </w:p>
          <w:p w14:paraId="79A211F8" w14:textId="2CAF0732" w:rsidR="003369F5" w:rsidRDefault="003369F5" w:rsidP="001B594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 год – 256 669 008,98 руб.</w:t>
            </w:r>
          </w:p>
          <w:p w14:paraId="6646577F" w14:textId="77777777" w:rsidR="000106B8" w:rsidRDefault="000106B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за счет средств федерального бюджета – 0,00 рублей, в том числе по годам:</w:t>
            </w:r>
          </w:p>
          <w:p w14:paraId="33979986" w14:textId="77777777" w:rsidR="000106B8" w:rsidRDefault="000106B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2024 год – </w:t>
            </w:r>
            <w:r w:rsidR="00127840"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руб.</w:t>
            </w:r>
          </w:p>
          <w:p w14:paraId="59E98338" w14:textId="77777777" w:rsidR="000106B8" w:rsidRDefault="000106B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 год – 0,00 руб.</w:t>
            </w:r>
          </w:p>
          <w:p w14:paraId="6E5BD781" w14:textId="77777777" w:rsidR="000106B8" w:rsidRDefault="000106B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 год – 0,00 руб.</w:t>
            </w:r>
          </w:p>
          <w:p w14:paraId="546759BC" w14:textId="77777777" w:rsidR="000106B8" w:rsidRDefault="000106B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 год – 0,00 руб.</w:t>
            </w:r>
          </w:p>
          <w:p w14:paraId="1BEA7477" w14:textId="77777777" w:rsidR="000106B8" w:rsidRDefault="000106B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2028 год – 0,00 руб. </w:t>
            </w:r>
          </w:p>
          <w:p w14:paraId="4AB1727C" w14:textId="294E9873" w:rsidR="003369F5" w:rsidRDefault="003369F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 год – 0,00 руб.</w:t>
            </w:r>
          </w:p>
          <w:p w14:paraId="0C82B3AE" w14:textId="77777777" w:rsidR="000106B8" w:rsidRDefault="000106B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за счет средств государственного бюджета РС(Я) –</w:t>
            </w:r>
            <w:r w:rsidR="00B707B5">
              <w:rPr>
                <w:rFonts w:ascii="Times New Roman" w:hAnsi="Times New Roman" w:cs="Times New Roman"/>
                <w:sz w:val="28"/>
                <w:szCs w:val="28"/>
              </w:rPr>
              <w:t>26 491 034,87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рублей, в том числе по годам:</w:t>
            </w:r>
          </w:p>
          <w:p w14:paraId="0D33C167" w14:textId="77777777" w:rsidR="000106B8" w:rsidRDefault="000106B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2024 год – </w:t>
            </w:r>
            <w:r w:rsidR="00127840">
              <w:rPr>
                <w:rFonts w:ascii="Times New Roman" w:hAnsi="Times New Roman" w:cs="Times New Roman"/>
                <w:sz w:val="28"/>
                <w:szCs w:val="28"/>
              </w:rPr>
              <w:t>10 021 496,72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руб.</w:t>
            </w:r>
          </w:p>
          <w:p w14:paraId="158F3FD2" w14:textId="77777777" w:rsidR="000106B8" w:rsidRDefault="000106B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2025 год – </w:t>
            </w:r>
            <w:r w:rsidR="00E3044E" w:rsidRPr="005509A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E3044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="00E3044E" w:rsidRPr="005509AE">
              <w:rPr>
                <w:rFonts w:ascii="Times New Roman" w:hAnsi="Times New Roman" w:cs="Times New Roman"/>
                <w:sz w:val="28"/>
                <w:szCs w:val="28"/>
              </w:rPr>
              <w:t>745</w:t>
            </w:r>
            <w:r w:rsidR="00E3044E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 </w:t>
            </w:r>
            <w:r w:rsidR="00E3044E" w:rsidRPr="005509AE">
              <w:rPr>
                <w:rFonts w:ascii="Times New Roman" w:hAnsi="Times New Roman" w:cs="Times New Roman"/>
                <w:sz w:val="28"/>
                <w:szCs w:val="28"/>
              </w:rPr>
              <w:t>346</w:t>
            </w:r>
            <w:r w:rsidR="00E3044E">
              <w:rPr>
                <w:rFonts w:ascii="Times New Roman" w:hAnsi="Times New Roman" w:cs="Times New Roman"/>
                <w:sz w:val="28"/>
                <w:szCs w:val="28"/>
              </w:rPr>
              <w:t>,53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руб.</w:t>
            </w:r>
          </w:p>
          <w:p w14:paraId="339025FE" w14:textId="77777777" w:rsidR="000106B8" w:rsidRDefault="000106B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2026 год – </w:t>
            </w:r>
            <w:r w:rsidR="0087668B">
              <w:rPr>
                <w:rFonts w:ascii="Times New Roman" w:hAnsi="Times New Roman" w:cs="Times New Roman"/>
                <w:sz w:val="28"/>
                <w:szCs w:val="28"/>
              </w:rPr>
              <w:t>8 724 191,62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руб.</w:t>
            </w:r>
          </w:p>
          <w:p w14:paraId="3C0E5EC9" w14:textId="77777777" w:rsidR="000106B8" w:rsidRDefault="000106B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 год – 0,00 руб.</w:t>
            </w:r>
          </w:p>
          <w:p w14:paraId="0E5712E0" w14:textId="77777777" w:rsidR="000106B8" w:rsidRDefault="000106B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2028 год – 0,00 руб. </w:t>
            </w:r>
          </w:p>
          <w:p w14:paraId="46269A36" w14:textId="37EEFE5D" w:rsidR="003369F5" w:rsidRDefault="003369F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 год – 0,00 руб.</w:t>
            </w:r>
          </w:p>
          <w:p w14:paraId="3D7BC449" w14:textId="01D8F446" w:rsidR="000106B8" w:rsidRDefault="000106B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в) за счет средств бюджета МР «Ленский район»</w:t>
            </w:r>
            <w:r w:rsidR="00B537F2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</w:t>
            </w:r>
            <w:r w:rsidR="001B5947">
              <w:rPr>
                <w:rFonts w:ascii="Times New Roman" w:hAnsi="Times New Roman" w:cs="Times New Roman"/>
                <w:sz w:val="28"/>
                <w:szCs w:val="28"/>
              </w:rPr>
              <w:t> 334 122 831,71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рублей, в том числе:</w:t>
            </w:r>
          </w:p>
          <w:p w14:paraId="3EA54502" w14:textId="77777777" w:rsidR="001B5947" w:rsidRDefault="001B5947" w:rsidP="001B594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2024 год – 180 346 291,74 руб.</w:t>
            </w:r>
          </w:p>
          <w:p w14:paraId="65553803" w14:textId="77777777" w:rsidR="001B5947" w:rsidRDefault="001B5947" w:rsidP="001B594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 год – 211 473 001,40 руб.</w:t>
            </w:r>
          </w:p>
          <w:p w14:paraId="1152C693" w14:textId="77777777" w:rsidR="001B5947" w:rsidRDefault="001B5947" w:rsidP="001B594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 год – 221 074 121,80 руб.</w:t>
            </w:r>
          </w:p>
          <w:p w14:paraId="2F98B611" w14:textId="77777777" w:rsidR="001B5947" w:rsidRDefault="001B5947" w:rsidP="001B594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 год – 231 886 079,79 руб.</w:t>
            </w:r>
          </w:p>
          <w:p w14:paraId="2D6E21C1" w14:textId="77777777" w:rsidR="001B5947" w:rsidRDefault="001B5947" w:rsidP="001B594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2028 год – 232 674 328,00 руб.</w:t>
            </w:r>
          </w:p>
          <w:p w14:paraId="342B21E6" w14:textId="76797AEF" w:rsidR="003369F5" w:rsidRDefault="003369F5" w:rsidP="001B594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 год – 256 669 008,98 руб.</w:t>
            </w:r>
          </w:p>
          <w:p w14:paraId="29CF85C2" w14:textId="77777777" w:rsidR="000106B8" w:rsidRDefault="000106B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за счет средств бюджетов поселений – 0,00 рублей, в том числе по годам:</w:t>
            </w:r>
          </w:p>
          <w:p w14:paraId="194B2D22" w14:textId="77777777" w:rsidR="000106B8" w:rsidRDefault="000106B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2024 год – 0,00 руб.</w:t>
            </w:r>
          </w:p>
          <w:p w14:paraId="740F3A07" w14:textId="77777777" w:rsidR="000106B8" w:rsidRDefault="000106B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 год – 0,00 руб.</w:t>
            </w:r>
          </w:p>
          <w:p w14:paraId="07322618" w14:textId="77777777" w:rsidR="000106B8" w:rsidRDefault="000106B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 год – 0,00 руб.</w:t>
            </w:r>
          </w:p>
          <w:p w14:paraId="29EC0A76" w14:textId="77777777" w:rsidR="000106B8" w:rsidRDefault="000106B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 год – 0,00 руб.</w:t>
            </w:r>
          </w:p>
          <w:p w14:paraId="5F5A1CFE" w14:textId="77777777" w:rsidR="000106B8" w:rsidRDefault="000106B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2028 год – 0,00 руб. </w:t>
            </w:r>
          </w:p>
          <w:p w14:paraId="1F172B18" w14:textId="77777777" w:rsidR="000106B8" w:rsidRDefault="000106B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д) за счет внебюджетных средств – </w:t>
            </w:r>
            <w:r w:rsidR="00BA66E4"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рублей, в том числе по годам:</w:t>
            </w:r>
          </w:p>
          <w:p w14:paraId="56DD03FF" w14:textId="77777777" w:rsidR="000106B8" w:rsidRDefault="000106B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2024 год – 0,00 руб.</w:t>
            </w:r>
          </w:p>
          <w:p w14:paraId="77EF2407" w14:textId="77777777" w:rsidR="000106B8" w:rsidRDefault="000106B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 год – 0,00 руб.</w:t>
            </w:r>
          </w:p>
          <w:p w14:paraId="2C460AF1" w14:textId="77777777" w:rsidR="000106B8" w:rsidRDefault="000106B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2026 год – </w:t>
            </w:r>
            <w:r w:rsidR="00BA66E4">
              <w:rPr>
                <w:rFonts w:ascii="Times New Roman" w:hAnsi="Times New Roman" w:cs="Times New Roman"/>
                <w:sz w:val="28"/>
                <w:szCs w:val="28"/>
              </w:rPr>
              <w:t>0,00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  <w:p w14:paraId="161E96B2" w14:textId="77777777" w:rsidR="000106B8" w:rsidRDefault="000106B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 год – 0,00 руб.</w:t>
            </w:r>
          </w:p>
          <w:p w14:paraId="2E87E7A8" w14:textId="77777777" w:rsidR="000106B8" w:rsidRDefault="000106B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2028 год – 0,00 руб. </w:t>
            </w:r>
          </w:p>
        </w:tc>
      </w:tr>
      <w:tr w:rsidR="000106B8" w14:paraId="43944D61" w14:textId="77777777" w:rsidTr="00DE7F07">
        <w:trPr>
          <w:trHeight w:val="1527"/>
        </w:trPr>
        <w:tc>
          <w:tcPr>
            <w:tcW w:w="3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4D1341" w14:textId="77777777" w:rsidR="000106B8" w:rsidRDefault="000106B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Влияние на достижение национальных целей развития РФ</w:t>
            </w:r>
          </w:p>
        </w:tc>
        <w:tc>
          <w:tcPr>
            <w:tcW w:w="635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87C0E" w14:textId="77777777" w:rsidR="000106B8" w:rsidRDefault="000106B8">
            <w:pPr>
              <w:pStyle w:val="ConsPlusNormal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Наименование национальной цели: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Сохранение населения, здоровье и благополучие людей.</w:t>
            </w:r>
          </w:p>
          <w:p w14:paraId="47EBFDF3" w14:textId="77777777" w:rsidR="000106B8" w:rsidRDefault="000106B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Показатель национальной цели: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доля граждан, систематически занимающихся физической культурой и спортом – 70 % (процентов).</w:t>
            </w:r>
          </w:p>
          <w:p w14:paraId="437A3D73" w14:textId="77777777" w:rsidR="000106B8" w:rsidRDefault="000106B8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2B694B98" w14:textId="77777777" w:rsidR="000106B8" w:rsidRDefault="000106B8" w:rsidP="000106B8">
      <w:pPr>
        <w:pStyle w:val="ConsPlusNormal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1" w:name="P349"/>
      <w:bookmarkEnd w:id="1"/>
    </w:p>
    <w:p w14:paraId="0185D965" w14:textId="77777777" w:rsidR="000106B8" w:rsidRDefault="000106B8" w:rsidP="000106B8">
      <w:pPr>
        <w:pStyle w:val="ConsPlusNormal"/>
        <w:ind w:left="4963" w:firstLine="709"/>
        <w:rPr>
          <w:rFonts w:ascii="Times New Roman" w:hAnsi="Times New Roman" w:cs="Times New Roman"/>
          <w:sz w:val="28"/>
          <w:szCs w:val="28"/>
        </w:rPr>
      </w:pPr>
    </w:p>
    <w:p w14:paraId="06F19CA3" w14:textId="77777777" w:rsidR="000106B8" w:rsidRDefault="000106B8" w:rsidP="000106B8">
      <w:pPr>
        <w:pStyle w:val="ConsPlusNormal"/>
        <w:ind w:left="4963" w:firstLine="709"/>
        <w:rPr>
          <w:rFonts w:ascii="Times New Roman" w:hAnsi="Times New Roman" w:cs="Times New Roman"/>
          <w:sz w:val="28"/>
          <w:szCs w:val="28"/>
        </w:rPr>
      </w:pPr>
    </w:p>
    <w:p w14:paraId="7E12BB61" w14:textId="77777777" w:rsidR="000106B8" w:rsidRDefault="000106B8" w:rsidP="000106B8">
      <w:pPr>
        <w:pStyle w:val="ConsPlusNormal"/>
        <w:ind w:left="4963" w:firstLine="709"/>
        <w:rPr>
          <w:rFonts w:ascii="Times New Roman" w:hAnsi="Times New Roman" w:cs="Times New Roman"/>
          <w:sz w:val="28"/>
          <w:szCs w:val="28"/>
        </w:rPr>
      </w:pPr>
    </w:p>
    <w:p w14:paraId="2FAB7D5A" w14:textId="77777777" w:rsidR="000106B8" w:rsidRDefault="000106B8" w:rsidP="000106B8">
      <w:pPr>
        <w:pStyle w:val="ConsPlusNormal"/>
        <w:ind w:left="4963" w:firstLine="709"/>
        <w:rPr>
          <w:rFonts w:ascii="Times New Roman" w:hAnsi="Times New Roman" w:cs="Times New Roman"/>
          <w:sz w:val="28"/>
          <w:szCs w:val="28"/>
        </w:rPr>
      </w:pPr>
    </w:p>
    <w:p w14:paraId="60F4A05D" w14:textId="77777777" w:rsidR="000106B8" w:rsidRDefault="000106B8" w:rsidP="000106B8">
      <w:pPr>
        <w:pStyle w:val="ConsPlusNormal"/>
        <w:ind w:left="4963" w:firstLine="709"/>
        <w:rPr>
          <w:rFonts w:ascii="Times New Roman" w:hAnsi="Times New Roman" w:cs="Times New Roman"/>
          <w:sz w:val="28"/>
          <w:szCs w:val="28"/>
        </w:rPr>
      </w:pPr>
    </w:p>
    <w:p w14:paraId="23B8F23E" w14:textId="77777777" w:rsidR="000106B8" w:rsidRDefault="000106B8" w:rsidP="000106B8">
      <w:pPr>
        <w:pStyle w:val="ConsPlusNormal"/>
        <w:ind w:left="4963" w:firstLine="709"/>
        <w:rPr>
          <w:rFonts w:ascii="Times New Roman" w:hAnsi="Times New Roman" w:cs="Times New Roman"/>
          <w:sz w:val="28"/>
          <w:szCs w:val="28"/>
        </w:rPr>
      </w:pPr>
    </w:p>
    <w:p w14:paraId="093201EE" w14:textId="77777777" w:rsidR="000106B8" w:rsidRDefault="000106B8" w:rsidP="000106B8">
      <w:pPr>
        <w:pStyle w:val="ConsPlusNormal"/>
        <w:ind w:left="4963" w:firstLine="709"/>
        <w:rPr>
          <w:rFonts w:ascii="Times New Roman" w:hAnsi="Times New Roman" w:cs="Times New Roman"/>
          <w:sz w:val="28"/>
          <w:szCs w:val="28"/>
        </w:rPr>
      </w:pPr>
    </w:p>
    <w:p w14:paraId="5E80ACEC" w14:textId="77777777" w:rsidR="000106B8" w:rsidRDefault="000106B8" w:rsidP="000106B8">
      <w:pPr>
        <w:pStyle w:val="ConsPlusNormal"/>
        <w:ind w:left="4963" w:firstLine="709"/>
        <w:rPr>
          <w:rFonts w:ascii="Times New Roman" w:hAnsi="Times New Roman" w:cs="Times New Roman"/>
          <w:sz w:val="28"/>
          <w:szCs w:val="28"/>
        </w:rPr>
      </w:pPr>
    </w:p>
    <w:p w14:paraId="0976D30C" w14:textId="77777777" w:rsidR="000106B8" w:rsidRDefault="000106B8" w:rsidP="000106B8">
      <w:pPr>
        <w:pStyle w:val="ConsPlusNormal"/>
        <w:ind w:left="4963" w:firstLine="709"/>
        <w:rPr>
          <w:rFonts w:ascii="Times New Roman" w:hAnsi="Times New Roman" w:cs="Times New Roman"/>
          <w:sz w:val="28"/>
          <w:szCs w:val="28"/>
        </w:rPr>
      </w:pPr>
    </w:p>
    <w:p w14:paraId="2E8B29C2" w14:textId="77777777" w:rsidR="000106B8" w:rsidRDefault="000106B8" w:rsidP="000106B8">
      <w:pPr>
        <w:pStyle w:val="ConsPlusNormal"/>
        <w:ind w:left="4963" w:firstLine="709"/>
        <w:rPr>
          <w:rFonts w:ascii="Times New Roman" w:hAnsi="Times New Roman" w:cs="Times New Roman"/>
          <w:sz w:val="28"/>
          <w:szCs w:val="28"/>
        </w:rPr>
      </w:pPr>
    </w:p>
    <w:p w14:paraId="2BCDCC5F" w14:textId="77777777" w:rsidR="000106B8" w:rsidRDefault="000106B8" w:rsidP="000106B8">
      <w:pPr>
        <w:pStyle w:val="ConsPlusNormal"/>
        <w:ind w:left="4963" w:firstLine="709"/>
        <w:rPr>
          <w:rFonts w:ascii="Times New Roman" w:hAnsi="Times New Roman" w:cs="Times New Roman"/>
          <w:sz w:val="28"/>
          <w:szCs w:val="28"/>
        </w:rPr>
      </w:pPr>
    </w:p>
    <w:p w14:paraId="11262AA3" w14:textId="77777777" w:rsidR="000106B8" w:rsidRDefault="000106B8" w:rsidP="000106B8">
      <w:pPr>
        <w:pStyle w:val="ConsPlusNormal"/>
        <w:ind w:left="4963" w:firstLine="709"/>
        <w:rPr>
          <w:rFonts w:ascii="Times New Roman" w:hAnsi="Times New Roman" w:cs="Times New Roman"/>
          <w:sz w:val="28"/>
          <w:szCs w:val="28"/>
        </w:rPr>
      </w:pPr>
    </w:p>
    <w:p w14:paraId="003E65B1" w14:textId="77777777" w:rsidR="000106B8" w:rsidRDefault="000106B8" w:rsidP="000106B8">
      <w:pPr>
        <w:pStyle w:val="ConsPlusNormal"/>
        <w:ind w:left="4963" w:firstLine="709"/>
        <w:rPr>
          <w:rFonts w:ascii="Times New Roman" w:hAnsi="Times New Roman" w:cs="Times New Roman"/>
          <w:sz w:val="28"/>
          <w:szCs w:val="28"/>
        </w:rPr>
      </w:pPr>
    </w:p>
    <w:p w14:paraId="74CFECCC" w14:textId="77777777" w:rsidR="00D05EBF" w:rsidRDefault="00D05EBF" w:rsidP="000106B8">
      <w:pPr>
        <w:pStyle w:val="ConsPlusNormal"/>
        <w:ind w:left="4963" w:firstLine="709"/>
        <w:rPr>
          <w:rFonts w:ascii="Times New Roman" w:hAnsi="Times New Roman" w:cs="Times New Roman"/>
          <w:sz w:val="28"/>
          <w:szCs w:val="28"/>
        </w:rPr>
      </w:pPr>
    </w:p>
    <w:p w14:paraId="67BC4279" w14:textId="77777777" w:rsidR="00D05EBF" w:rsidRDefault="00D05EBF" w:rsidP="000106B8">
      <w:pPr>
        <w:pStyle w:val="ConsPlusNormal"/>
        <w:ind w:left="4963" w:firstLine="709"/>
        <w:rPr>
          <w:rFonts w:ascii="Times New Roman" w:hAnsi="Times New Roman" w:cs="Times New Roman"/>
          <w:sz w:val="28"/>
          <w:szCs w:val="28"/>
        </w:rPr>
      </w:pPr>
    </w:p>
    <w:p w14:paraId="3C4F07A1" w14:textId="3425397F" w:rsidR="000106B8" w:rsidRDefault="000106B8" w:rsidP="000106B8">
      <w:pPr>
        <w:pStyle w:val="ConsPlusNormal"/>
        <w:ind w:left="4963" w:firstLine="709"/>
        <w:rPr>
          <w:rFonts w:ascii="Times New Roman" w:hAnsi="Times New Roman" w:cs="Times New Roman"/>
          <w:sz w:val="28"/>
          <w:szCs w:val="28"/>
        </w:rPr>
      </w:pPr>
    </w:p>
    <w:p w14:paraId="5FF59806" w14:textId="77777777" w:rsidR="000106B8" w:rsidRDefault="000106B8" w:rsidP="000106B8">
      <w:pPr>
        <w:pStyle w:val="ConsPlusNormal"/>
        <w:ind w:left="4963"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к Паспорту</w:t>
      </w:r>
    </w:p>
    <w:p w14:paraId="6BD5F8D7" w14:textId="77777777" w:rsidR="000106B8" w:rsidRDefault="000106B8" w:rsidP="000106B8">
      <w:pPr>
        <w:pStyle w:val="ConsPlusNormal"/>
        <w:ind w:left="567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муниципальной программы</w:t>
      </w:r>
    </w:p>
    <w:p w14:paraId="0AB84812" w14:textId="77777777" w:rsidR="000106B8" w:rsidRDefault="000106B8" w:rsidP="000106B8">
      <w:pPr>
        <w:pStyle w:val="ConsPlusNormal"/>
        <w:ind w:left="4254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17"/>
        <w:gridCol w:w="3787"/>
        <w:gridCol w:w="5224"/>
      </w:tblGrid>
      <w:tr w:rsidR="000106B8" w14:paraId="731D78BA" w14:textId="77777777" w:rsidTr="000106B8">
        <w:tc>
          <w:tcPr>
            <w:tcW w:w="100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B186AC" w14:textId="77777777" w:rsidR="000106B8" w:rsidRDefault="000106B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СВЕДЕНИЯ</w:t>
            </w:r>
          </w:p>
          <w:p w14:paraId="67884DCC" w14:textId="77777777" w:rsidR="000106B8" w:rsidRDefault="000106B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 показателях муниципальной программы</w:t>
            </w:r>
          </w:p>
        </w:tc>
      </w:tr>
      <w:tr w:rsidR="000106B8" w14:paraId="05EC7DAE" w14:textId="77777777" w:rsidTr="000106B8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D6DCF" w14:textId="77777777" w:rsidR="000106B8" w:rsidRDefault="000106B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14:paraId="345A69F4" w14:textId="77777777" w:rsidR="000106B8" w:rsidRDefault="000106B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п/п</w:t>
            </w:r>
          </w:p>
        </w:tc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F819F" w14:textId="77777777" w:rsidR="000106B8" w:rsidRDefault="000106B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показателя</w:t>
            </w:r>
          </w:p>
        </w:tc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3C6B49" w14:textId="77777777" w:rsidR="000106B8" w:rsidRDefault="000106B8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Методика расчета показателя или источник получения информации о значении показателя (наименование формы статистического наблюдения, реквизиты документа об утверждении методики и т.д.)</w:t>
            </w:r>
          </w:p>
        </w:tc>
      </w:tr>
      <w:tr w:rsidR="000106B8" w14:paraId="28391C3E" w14:textId="77777777" w:rsidTr="000106B8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9E2B7E" w14:textId="77777777" w:rsidR="000106B8" w:rsidRDefault="000106B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75759" w14:textId="77777777" w:rsidR="000106B8" w:rsidRDefault="000106B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Доля населения систематически занимающихся физической культурой и спортом</w:t>
            </w:r>
          </w:p>
        </w:tc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ED25D" w14:textId="77777777" w:rsidR="000106B8" w:rsidRDefault="00B537F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468A">
              <w:rPr>
                <w:rFonts w:ascii="Times New Roman" w:hAnsi="Times New Roman" w:cs="Times New Roman"/>
                <w:sz w:val="28"/>
                <w:szCs w:val="28"/>
              </w:rPr>
              <w:t>Количество человек систематически занимающихся физической культурой и спортом в спортивных секциях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данные формы №</w:t>
            </w:r>
            <w:r w:rsidRPr="001F468A">
              <w:rPr>
                <w:rFonts w:ascii="Times New Roman" w:hAnsi="Times New Roman" w:cs="Times New Roman"/>
                <w:sz w:val="28"/>
                <w:szCs w:val="28"/>
              </w:rPr>
              <w:t>5-ФК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утвержденной приказом Росстата 12.09.2025 № 477</w:t>
            </w:r>
            <w:r w:rsidRPr="001F468A">
              <w:rPr>
                <w:rFonts w:ascii="Times New Roman" w:hAnsi="Times New Roman" w:cs="Times New Roman"/>
                <w:sz w:val="28"/>
                <w:szCs w:val="28"/>
              </w:rPr>
              <w:t>) +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данные из ЛРУО (</w:t>
            </w:r>
            <w:r w:rsidRPr="001F468A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занимающихся в частных секциях +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1F468A">
              <w:rPr>
                <w:rFonts w:ascii="Times New Roman" w:hAnsi="Times New Roman" w:cs="Times New Roman"/>
                <w:sz w:val="28"/>
                <w:szCs w:val="28"/>
              </w:rPr>
              <w:t>анимающихся в школьных секциях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  <w:r w:rsidRPr="001F468A">
              <w:rPr>
                <w:rFonts w:ascii="Times New Roman" w:hAnsi="Times New Roman" w:cs="Times New Roman"/>
                <w:sz w:val="28"/>
                <w:szCs w:val="28"/>
              </w:rPr>
              <w:t>*100/численность населения Ленского района</w:t>
            </w:r>
          </w:p>
        </w:tc>
      </w:tr>
      <w:tr w:rsidR="000106B8" w14:paraId="2C1373C2" w14:textId="77777777" w:rsidTr="000106B8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D43ED" w14:textId="77777777" w:rsidR="000106B8" w:rsidRDefault="000106B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3A6EC" w14:textId="77777777" w:rsidR="000106B8" w:rsidRDefault="000106B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Доля населения с ОВЗ, систематически занимающихся физической культурой и спортом</w:t>
            </w:r>
          </w:p>
        </w:tc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C7A50B" w14:textId="77777777" w:rsidR="000106B8" w:rsidRDefault="00B537F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занимающихся человек с ОВЗ (данные формы №3-АФК, утвержденной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приказом</w:t>
            </w:r>
            <w:r w:rsidRPr="006748E5">
              <w:rPr>
                <w:rFonts w:ascii="Times New Roman" w:hAnsi="Times New Roman" w:cs="Times New Roman"/>
                <w:sz w:val="28"/>
                <w:szCs w:val="28"/>
              </w:rPr>
              <w:t>Росстата</w:t>
            </w:r>
            <w:proofErr w:type="spellEnd"/>
            <w:r w:rsidRPr="006748E5">
              <w:rPr>
                <w:rFonts w:ascii="Times New Roman" w:hAnsi="Times New Roman" w:cs="Times New Roman"/>
                <w:sz w:val="28"/>
                <w:szCs w:val="28"/>
              </w:rPr>
              <w:t xml:space="preserve">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01.11.2025 № 611) *100/численность населения с ОВЗ</w:t>
            </w:r>
          </w:p>
        </w:tc>
      </w:tr>
      <w:tr w:rsidR="000106B8" w14:paraId="06DA626B" w14:textId="77777777" w:rsidTr="000106B8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CAE60" w14:textId="77777777" w:rsidR="000106B8" w:rsidRDefault="000106B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A44A1" w14:textId="77777777" w:rsidR="000106B8" w:rsidRDefault="000106B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районных, городских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внутрипоселенческих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мероприятий по физической культуре и спорту</w:t>
            </w:r>
          </w:p>
        </w:tc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7D7B0" w14:textId="77777777" w:rsidR="000106B8" w:rsidRDefault="000106B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Календарный план физкультурно-массовых и спортивных мероприятий Ленского района, утвержденный главой МР «Ленский район», Ежемесячный отчет о работе МКУ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КФКиС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0106B8" w14:paraId="6EB51A86" w14:textId="77777777" w:rsidTr="000106B8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E5082" w14:textId="77777777" w:rsidR="000106B8" w:rsidRDefault="000106B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33017" w14:textId="77777777" w:rsidR="000106B8" w:rsidRDefault="000106B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спортсменов, участвующих в районных, городских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внутрипоселенческих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мероприятиях по физической культуре и спорту</w:t>
            </w:r>
          </w:p>
        </w:tc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8CA4A" w14:textId="77777777" w:rsidR="000106B8" w:rsidRDefault="000106B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Протоколы соревнований по видам спорта</w:t>
            </w:r>
          </w:p>
        </w:tc>
      </w:tr>
      <w:tr w:rsidR="000106B8" w14:paraId="170E4FFD" w14:textId="77777777" w:rsidTr="000106B8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775E0" w14:textId="77777777" w:rsidR="000106B8" w:rsidRDefault="000106B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1DB21" w14:textId="77777777" w:rsidR="000106B8" w:rsidRDefault="000106B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человек принявших участие в выполнении нормативов ВФСК «ГТО»</w:t>
            </w:r>
          </w:p>
        </w:tc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06923" w14:textId="77777777" w:rsidR="000106B8" w:rsidRDefault="00B537F2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2645">
              <w:rPr>
                <w:rFonts w:ascii="Times New Roman" w:hAnsi="Times New Roman" w:cs="Times New Roman"/>
                <w:sz w:val="28"/>
                <w:szCs w:val="28"/>
              </w:rPr>
              <w:t xml:space="preserve">Форма федерального статистического наблюдения №2-ГТО, утверждена приказом Росстата от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27.11.2023 № 606</w:t>
            </w:r>
          </w:p>
        </w:tc>
      </w:tr>
      <w:tr w:rsidR="000106B8" w14:paraId="5507A666" w14:textId="77777777" w:rsidTr="000106B8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F6272" w14:textId="77777777" w:rsidR="000106B8" w:rsidRDefault="000106B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107879" w14:textId="77777777" w:rsidR="000106B8" w:rsidRDefault="000106B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призеров межмуниципальных, республиканских, региональных и всероссийских соревнований</w:t>
            </w:r>
          </w:p>
        </w:tc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A7140" w14:textId="77777777" w:rsidR="000106B8" w:rsidRDefault="000106B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Протоколы соревнований по видам спорта</w:t>
            </w:r>
          </w:p>
        </w:tc>
      </w:tr>
      <w:tr w:rsidR="000106B8" w14:paraId="76DE6D32" w14:textId="77777777" w:rsidTr="000106B8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78487" w14:textId="77777777" w:rsidR="000106B8" w:rsidRDefault="000106B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7</w:t>
            </w:r>
          </w:p>
        </w:tc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F3F0FA" w14:textId="77777777" w:rsidR="000106B8" w:rsidRDefault="000106B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спортсменов, получивших спортивные разряды в текущем году</w:t>
            </w:r>
          </w:p>
        </w:tc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0A107" w14:textId="77777777" w:rsidR="000106B8" w:rsidRDefault="000106B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о присвоении разряда.</w:t>
            </w:r>
          </w:p>
        </w:tc>
      </w:tr>
      <w:tr w:rsidR="000106B8" w14:paraId="45B47EEF" w14:textId="77777777" w:rsidTr="000106B8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100755" w14:textId="77777777" w:rsidR="000106B8" w:rsidRDefault="000106B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F61E92" w14:textId="77777777" w:rsidR="000106B8" w:rsidRDefault="000106B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спортсменов, прошедших дополнительную подготовку к соревнованиям республиканского и всероссийского уровней за пределами Ленского района</w:t>
            </w:r>
          </w:p>
        </w:tc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FA6F3" w14:textId="77777777" w:rsidR="000106B8" w:rsidRDefault="000106B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Приказы об участии сборных команд Ленского района в учебно-тренировочных сборах.</w:t>
            </w:r>
          </w:p>
        </w:tc>
      </w:tr>
      <w:tr w:rsidR="000106B8" w14:paraId="31724CBA" w14:textId="77777777" w:rsidTr="000106B8"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67BAE" w14:textId="77777777" w:rsidR="000106B8" w:rsidRDefault="000106B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73886B" w14:textId="77777777" w:rsidR="000106B8" w:rsidRDefault="000106B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спортсменов в включенных в состав сборных команд Ленского района</w:t>
            </w:r>
          </w:p>
        </w:tc>
        <w:tc>
          <w:tcPr>
            <w:tcW w:w="5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455247" w14:textId="77777777" w:rsidR="000106B8" w:rsidRDefault="000106B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Приказ о включении в состав сборной команды Ленского района</w:t>
            </w:r>
          </w:p>
        </w:tc>
      </w:tr>
    </w:tbl>
    <w:p w14:paraId="08F65ABC" w14:textId="77777777" w:rsidR="000106B8" w:rsidRDefault="000106B8" w:rsidP="000106B8">
      <w:pPr>
        <w:pStyle w:val="ConsPlusNormal"/>
        <w:tabs>
          <w:tab w:val="left" w:pos="1701"/>
          <w:tab w:val="left" w:pos="3402"/>
          <w:tab w:val="left" w:pos="4820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14:paraId="6E0385A2" w14:textId="77777777" w:rsidR="000106B8" w:rsidRDefault="000106B8" w:rsidP="000106B8">
      <w:pPr>
        <w:pStyle w:val="ConsPlusNormal"/>
        <w:tabs>
          <w:tab w:val="left" w:pos="1701"/>
          <w:tab w:val="left" w:pos="3402"/>
          <w:tab w:val="left" w:pos="4820"/>
        </w:tabs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82A7F8E" w14:textId="77777777" w:rsidR="000106B8" w:rsidRDefault="000106B8" w:rsidP="000106B8">
      <w:pPr>
        <w:pStyle w:val="ConsPlusNormal"/>
        <w:tabs>
          <w:tab w:val="left" w:pos="1701"/>
          <w:tab w:val="left" w:pos="3402"/>
          <w:tab w:val="left" w:pos="4820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14:paraId="316C2D0C" w14:textId="77777777" w:rsidR="000106B8" w:rsidRDefault="000106B8" w:rsidP="000106B8">
      <w:pPr>
        <w:pStyle w:val="ConsPlusNormal"/>
        <w:tabs>
          <w:tab w:val="left" w:pos="1701"/>
          <w:tab w:val="left" w:pos="3402"/>
          <w:tab w:val="left" w:pos="4820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14:paraId="1E09039F" w14:textId="77777777" w:rsidR="000106B8" w:rsidRDefault="000106B8" w:rsidP="000106B8">
      <w:pPr>
        <w:pStyle w:val="ConsPlusNormal"/>
        <w:tabs>
          <w:tab w:val="left" w:pos="1701"/>
          <w:tab w:val="left" w:pos="3402"/>
          <w:tab w:val="left" w:pos="4820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14:paraId="5ADCB191" w14:textId="77777777" w:rsidR="000106B8" w:rsidRDefault="000106B8" w:rsidP="000106B8">
      <w:pPr>
        <w:pStyle w:val="ConsPlusNormal"/>
        <w:tabs>
          <w:tab w:val="left" w:pos="1701"/>
          <w:tab w:val="left" w:pos="3402"/>
          <w:tab w:val="left" w:pos="4820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14:paraId="5F94FA77" w14:textId="77777777" w:rsidR="000106B8" w:rsidRDefault="000106B8" w:rsidP="000106B8">
      <w:pPr>
        <w:pStyle w:val="ConsPlusNormal"/>
        <w:tabs>
          <w:tab w:val="left" w:pos="1701"/>
          <w:tab w:val="left" w:pos="3402"/>
          <w:tab w:val="left" w:pos="4820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14:paraId="71598B8F" w14:textId="77777777" w:rsidR="000106B8" w:rsidRDefault="000106B8" w:rsidP="000106B8">
      <w:pPr>
        <w:pStyle w:val="ConsPlusNormal"/>
        <w:tabs>
          <w:tab w:val="left" w:pos="1701"/>
          <w:tab w:val="left" w:pos="3402"/>
          <w:tab w:val="left" w:pos="4820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14:paraId="134BCF1C" w14:textId="77777777" w:rsidR="000106B8" w:rsidRDefault="000106B8" w:rsidP="000106B8">
      <w:pPr>
        <w:pStyle w:val="ConsPlusNormal"/>
        <w:tabs>
          <w:tab w:val="left" w:pos="1701"/>
          <w:tab w:val="left" w:pos="3402"/>
          <w:tab w:val="left" w:pos="4820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14:paraId="5E5516D9" w14:textId="77777777" w:rsidR="000106B8" w:rsidRDefault="000106B8" w:rsidP="000106B8">
      <w:pPr>
        <w:pStyle w:val="ConsPlusNormal"/>
        <w:tabs>
          <w:tab w:val="left" w:pos="1701"/>
          <w:tab w:val="left" w:pos="3402"/>
          <w:tab w:val="left" w:pos="4820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14:paraId="015A6D16" w14:textId="77777777" w:rsidR="000106B8" w:rsidRDefault="000106B8" w:rsidP="000106B8">
      <w:pPr>
        <w:pStyle w:val="ConsPlusNormal"/>
        <w:tabs>
          <w:tab w:val="left" w:pos="1701"/>
          <w:tab w:val="left" w:pos="3402"/>
          <w:tab w:val="left" w:pos="4820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14:paraId="051787D6" w14:textId="77777777" w:rsidR="000106B8" w:rsidRDefault="000106B8" w:rsidP="000106B8">
      <w:pPr>
        <w:pStyle w:val="ConsPlusNormal"/>
        <w:tabs>
          <w:tab w:val="left" w:pos="1701"/>
          <w:tab w:val="left" w:pos="3402"/>
          <w:tab w:val="left" w:pos="4820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14:paraId="72C2E1F9" w14:textId="77777777" w:rsidR="000106B8" w:rsidRDefault="000106B8" w:rsidP="000106B8">
      <w:pPr>
        <w:pStyle w:val="ConsPlusNormal"/>
        <w:tabs>
          <w:tab w:val="left" w:pos="1701"/>
          <w:tab w:val="left" w:pos="3402"/>
          <w:tab w:val="left" w:pos="4820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14:paraId="396412DD" w14:textId="77777777" w:rsidR="000106B8" w:rsidRDefault="000106B8" w:rsidP="000106B8">
      <w:pPr>
        <w:pStyle w:val="ConsPlusNormal"/>
        <w:tabs>
          <w:tab w:val="left" w:pos="1701"/>
          <w:tab w:val="left" w:pos="3402"/>
          <w:tab w:val="left" w:pos="4820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14:paraId="4F34772F" w14:textId="77777777" w:rsidR="000106B8" w:rsidRDefault="000106B8" w:rsidP="000106B8">
      <w:pPr>
        <w:pStyle w:val="ConsPlusNormal"/>
        <w:tabs>
          <w:tab w:val="left" w:pos="1701"/>
          <w:tab w:val="left" w:pos="3402"/>
          <w:tab w:val="left" w:pos="4820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14:paraId="2ACD2A2E" w14:textId="77777777" w:rsidR="000106B8" w:rsidRDefault="000106B8" w:rsidP="000106B8">
      <w:pPr>
        <w:pStyle w:val="ConsPlusNormal"/>
        <w:tabs>
          <w:tab w:val="left" w:pos="1701"/>
          <w:tab w:val="left" w:pos="3402"/>
          <w:tab w:val="left" w:pos="4820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14:paraId="1BD7F3F7" w14:textId="77777777" w:rsidR="000106B8" w:rsidRDefault="000106B8" w:rsidP="000106B8">
      <w:pPr>
        <w:pStyle w:val="ConsPlusNormal"/>
        <w:tabs>
          <w:tab w:val="left" w:pos="1701"/>
          <w:tab w:val="left" w:pos="3402"/>
          <w:tab w:val="left" w:pos="4820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14:paraId="46B7089F" w14:textId="77777777" w:rsidR="000106B8" w:rsidRDefault="000106B8" w:rsidP="000106B8">
      <w:pPr>
        <w:pStyle w:val="ConsPlusNormal"/>
        <w:tabs>
          <w:tab w:val="left" w:pos="1701"/>
          <w:tab w:val="left" w:pos="3402"/>
          <w:tab w:val="left" w:pos="4820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14:paraId="76D296F2" w14:textId="77777777" w:rsidR="000106B8" w:rsidRDefault="000106B8" w:rsidP="000106B8">
      <w:pPr>
        <w:pStyle w:val="ConsPlusNormal"/>
        <w:tabs>
          <w:tab w:val="left" w:pos="1701"/>
          <w:tab w:val="left" w:pos="3402"/>
          <w:tab w:val="left" w:pos="4820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14:paraId="07F5C44B" w14:textId="77777777" w:rsidR="000106B8" w:rsidRDefault="000106B8" w:rsidP="000106B8">
      <w:pPr>
        <w:pStyle w:val="ConsPlusNormal"/>
        <w:tabs>
          <w:tab w:val="left" w:pos="1701"/>
          <w:tab w:val="left" w:pos="3402"/>
          <w:tab w:val="left" w:pos="4820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14:paraId="7A7826D1" w14:textId="77777777" w:rsidR="000106B8" w:rsidRDefault="000106B8" w:rsidP="000106B8">
      <w:pPr>
        <w:pStyle w:val="ConsPlusNormal"/>
        <w:tabs>
          <w:tab w:val="left" w:pos="1701"/>
          <w:tab w:val="left" w:pos="3402"/>
          <w:tab w:val="left" w:pos="4820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14:paraId="6E761B41" w14:textId="77777777" w:rsidR="000106B8" w:rsidRDefault="000106B8" w:rsidP="000106B8">
      <w:pPr>
        <w:pStyle w:val="ConsPlusNormal"/>
        <w:tabs>
          <w:tab w:val="left" w:pos="1701"/>
          <w:tab w:val="left" w:pos="3402"/>
          <w:tab w:val="left" w:pos="4820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14:paraId="44008C37" w14:textId="77777777" w:rsidR="000106B8" w:rsidRDefault="000106B8" w:rsidP="000106B8">
      <w:pPr>
        <w:pStyle w:val="ConsPlusNormal"/>
        <w:tabs>
          <w:tab w:val="left" w:pos="1701"/>
          <w:tab w:val="left" w:pos="3402"/>
          <w:tab w:val="left" w:pos="4820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14:paraId="641000B5" w14:textId="77777777" w:rsidR="000106B8" w:rsidRDefault="000106B8" w:rsidP="000106B8">
      <w:pPr>
        <w:pStyle w:val="ConsPlusNormal"/>
        <w:tabs>
          <w:tab w:val="left" w:pos="1701"/>
          <w:tab w:val="left" w:pos="3402"/>
          <w:tab w:val="left" w:pos="4820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14:paraId="54F7FAB7" w14:textId="77777777" w:rsidR="000106B8" w:rsidRDefault="000106B8" w:rsidP="000106B8">
      <w:pPr>
        <w:pStyle w:val="ConsPlusNormal"/>
        <w:tabs>
          <w:tab w:val="left" w:pos="1701"/>
          <w:tab w:val="left" w:pos="3402"/>
          <w:tab w:val="left" w:pos="4820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14:paraId="485A2BF3" w14:textId="77777777" w:rsidR="000106B8" w:rsidRDefault="000106B8" w:rsidP="000106B8">
      <w:pPr>
        <w:pStyle w:val="ConsPlusNormal"/>
        <w:tabs>
          <w:tab w:val="left" w:pos="1701"/>
          <w:tab w:val="left" w:pos="3402"/>
          <w:tab w:val="left" w:pos="4820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14:paraId="4654F194" w14:textId="77777777" w:rsidR="00867D87" w:rsidRDefault="00867D87" w:rsidP="000106B8">
      <w:pPr>
        <w:pStyle w:val="ConsPlusNormal"/>
        <w:tabs>
          <w:tab w:val="left" w:pos="1701"/>
          <w:tab w:val="left" w:pos="3402"/>
          <w:tab w:val="left" w:pos="4820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14:paraId="43C48E9C" w14:textId="77777777" w:rsidR="00867D87" w:rsidRDefault="00867D87" w:rsidP="000106B8">
      <w:pPr>
        <w:pStyle w:val="ConsPlusNormal"/>
        <w:tabs>
          <w:tab w:val="left" w:pos="1701"/>
          <w:tab w:val="left" w:pos="3402"/>
          <w:tab w:val="left" w:pos="4820"/>
        </w:tabs>
        <w:spacing w:line="276" w:lineRule="auto"/>
        <w:rPr>
          <w:rFonts w:ascii="Times New Roman" w:hAnsi="Times New Roman" w:cs="Times New Roman"/>
          <w:b/>
          <w:sz w:val="28"/>
          <w:szCs w:val="28"/>
        </w:rPr>
      </w:pPr>
    </w:p>
    <w:p w14:paraId="75052A67" w14:textId="77777777" w:rsidR="000106B8" w:rsidRDefault="000106B8" w:rsidP="000106B8">
      <w:pPr>
        <w:pStyle w:val="ConsPlusNormal"/>
        <w:tabs>
          <w:tab w:val="left" w:pos="1701"/>
          <w:tab w:val="left" w:pos="3402"/>
          <w:tab w:val="left" w:pos="4820"/>
        </w:tabs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Паспорт ведомственного проекта</w:t>
      </w:r>
    </w:p>
    <w:p w14:paraId="6238B0B8" w14:textId="77777777" w:rsidR="000106B8" w:rsidRDefault="000106B8" w:rsidP="000106B8">
      <w:pPr>
        <w:pStyle w:val="ConsPlusNormal"/>
        <w:tabs>
          <w:tab w:val="left" w:pos="1701"/>
          <w:tab w:val="left" w:pos="3402"/>
          <w:tab w:val="left" w:pos="4820"/>
        </w:tabs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«Спорт доступный каждому»</w:t>
      </w:r>
    </w:p>
    <w:tbl>
      <w:tblPr>
        <w:tblW w:w="9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95"/>
        <w:gridCol w:w="850"/>
        <w:gridCol w:w="1279"/>
        <w:gridCol w:w="850"/>
        <w:gridCol w:w="851"/>
        <w:gridCol w:w="850"/>
        <w:gridCol w:w="851"/>
        <w:gridCol w:w="705"/>
        <w:gridCol w:w="20"/>
        <w:gridCol w:w="692"/>
      </w:tblGrid>
      <w:tr w:rsidR="000106B8" w14:paraId="44D14EE5" w14:textId="77777777" w:rsidTr="00A32EA1">
        <w:tc>
          <w:tcPr>
            <w:tcW w:w="984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07410" w14:textId="77777777" w:rsidR="000106B8" w:rsidRDefault="000106B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Общие положения</w:t>
            </w:r>
          </w:p>
        </w:tc>
      </w:tr>
      <w:tr w:rsidR="000106B8" w14:paraId="2930DDB3" w14:textId="77777777" w:rsidTr="00A32EA1"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CC932A" w14:textId="77777777" w:rsidR="000106B8" w:rsidRDefault="000106B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за выполнение структурного элемента</w:t>
            </w:r>
          </w:p>
        </w:tc>
        <w:tc>
          <w:tcPr>
            <w:tcW w:w="694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68248" w14:textId="77777777" w:rsidR="000106B8" w:rsidRDefault="000106B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Муниципальное казенное учреждение «Комитет по физической культуре и спорту» муниципального района «Ленский район» Республики Саха (Якутия)</w:t>
            </w:r>
          </w:p>
        </w:tc>
      </w:tr>
      <w:tr w:rsidR="000106B8" w14:paraId="318C88C5" w14:textId="77777777" w:rsidTr="00A32EA1"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B5D1D3" w14:textId="77777777" w:rsidR="000106B8" w:rsidRDefault="000106B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Связь с муниципальной программой</w:t>
            </w:r>
          </w:p>
        </w:tc>
        <w:tc>
          <w:tcPr>
            <w:tcW w:w="6948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3F7587" w14:textId="77777777" w:rsidR="000106B8" w:rsidRDefault="000106B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Муниципальная программа «Развитие физической культуры и спорта в Ленском районе»</w:t>
            </w:r>
          </w:p>
        </w:tc>
      </w:tr>
      <w:tr w:rsidR="000106B8" w14:paraId="6359B274" w14:textId="77777777" w:rsidTr="00A32EA1">
        <w:tc>
          <w:tcPr>
            <w:tcW w:w="984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7C767" w14:textId="77777777" w:rsidR="000106B8" w:rsidRDefault="000106B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Показатели реализации ведомственного проекта «Спорт доступный каждому»</w:t>
            </w:r>
          </w:p>
        </w:tc>
      </w:tr>
      <w:tr w:rsidR="00DE7F07" w14:paraId="573A232F" w14:textId="72675DCD" w:rsidTr="001866D1">
        <w:tc>
          <w:tcPr>
            <w:tcW w:w="28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FE5AF" w14:textId="77777777" w:rsidR="00DE7F07" w:rsidRDefault="00DE7F0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B205F" w14:textId="77777777" w:rsidR="00DE7F07" w:rsidRDefault="00DE7F0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  <w:p w14:paraId="1AD5C664" w14:textId="77777777" w:rsidR="00DE7F07" w:rsidRDefault="00DE7F0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изм.</w:t>
            </w:r>
          </w:p>
        </w:tc>
        <w:tc>
          <w:tcPr>
            <w:tcW w:w="12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8A7B3" w14:textId="77777777" w:rsidR="00DE7F07" w:rsidRDefault="00DE7F0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Базовое значение показателя (2022)</w:t>
            </w:r>
          </w:p>
        </w:tc>
        <w:tc>
          <w:tcPr>
            <w:tcW w:w="481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3F704" w14:textId="77777777" w:rsidR="00DE7F07" w:rsidRDefault="00DE7F0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Планируемое значение показателей, год</w:t>
            </w:r>
          </w:p>
          <w:p w14:paraId="7D4EF9D6" w14:textId="2AA22F0E" w:rsidR="00DE7F07" w:rsidRDefault="00DE7F07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</w:p>
          <w:p w14:paraId="028682A7" w14:textId="77777777" w:rsidR="00DE7F07" w:rsidRDefault="00DE7F07" w:rsidP="00DE7F0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7F07" w14:paraId="5B0F0A5C" w14:textId="271182AD" w:rsidTr="001866D1">
        <w:trPr>
          <w:trHeight w:val="1121"/>
        </w:trPr>
        <w:tc>
          <w:tcPr>
            <w:tcW w:w="28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49B63" w14:textId="77777777" w:rsidR="00DE7F07" w:rsidRDefault="00DE7F07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A1295" w14:textId="77777777" w:rsidR="00DE7F07" w:rsidRDefault="00DE7F07">
            <w:pPr>
              <w:rPr>
                <w:sz w:val="28"/>
                <w:szCs w:val="28"/>
              </w:rPr>
            </w:pPr>
          </w:p>
        </w:tc>
        <w:tc>
          <w:tcPr>
            <w:tcW w:w="12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7D471" w14:textId="77777777" w:rsidR="00DE7F07" w:rsidRDefault="00DE7F07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DC59E" w14:textId="77777777" w:rsidR="00DE7F07" w:rsidRDefault="00DE7F0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53450C" w14:textId="77777777" w:rsidR="00DE7F07" w:rsidRDefault="00DE7F0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CA093" w14:textId="77777777" w:rsidR="00DE7F07" w:rsidRDefault="00DE7F0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8D842" w14:textId="77777777" w:rsidR="00DE7F07" w:rsidRDefault="00DE7F0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</w:tc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D1FEF" w14:textId="77777777" w:rsidR="00DE7F07" w:rsidRDefault="00DE7F0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2028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EF91E" w14:textId="250DD580" w:rsidR="00DE7F07" w:rsidRPr="00DE7F07" w:rsidRDefault="00DE7F0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ah-RU"/>
              </w:rPr>
              <w:t>2029</w:t>
            </w:r>
          </w:p>
        </w:tc>
      </w:tr>
      <w:tr w:rsidR="00DE7F07" w14:paraId="3F907DAC" w14:textId="39C87264" w:rsidTr="001866D1"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0D52E5" w14:textId="77777777" w:rsidR="00DE7F07" w:rsidRDefault="00DE7F0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321579" w14:textId="77777777" w:rsidR="00DE7F07" w:rsidRDefault="00DE7F0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EAD95" w14:textId="77777777" w:rsidR="00DE7F07" w:rsidRDefault="00DE7F0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5F2E3" w14:textId="77777777" w:rsidR="00DE7F07" w:rsidRDefault="00DE7F0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43CC6D" w14:textId="77777777" w:rsidR="00DE7F07" w:rsidRDefault="00DE7F0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642E5" w14:textId="77777777" w:rsidR="00DE7F07" w:rsidRDefault="00DE7F0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1281A" w14:textId="77777777" w:rsidR="00DE7F07" w:rsidRDefault="00DE7F0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AC5046" w14:textId="77777777" w:rsidR="00DE7F07" w:rsidRDefault="00DE7F0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949D5" w14:textId="1EC44ED1" w:rsidR="00DE7F07" w:rsidRPr="00DE7F07" w:rsidRDefault="00DE7F07" w:rsidP="00DE7F0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ah-RU"/>
              </w:rPr>
              <w:t>9</w:t>
            </w:r>
          </w:p>
        </w:tc>
      </w:tr>
      <w:tr w:rsidR="00DE7F07" w14:paraId="481A571C" w14:textId="76EA7B86" w:rsidTr="001866D1"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320D39" w14:textId="77777777" w:rsidR="00DE7F07" w:rsidRDefault="00DE7F0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Доля населения систематически занимающихся физической культурой и спортом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2001A" w14:textId="77777777" w:rsidR="00DE7F07" w:rsidRDefault="00DE7F0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AA85A" w14:textId="77777777" w:rsidR="00DE7F07" w:rsidRDefault="00DE7F0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44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98CC3" w14:textId="77777777" w:rsidR="00DE7F07" w:rsidRDefault="00DE7F0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,46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A0FA6" w14:textId="77777777" w:rsidR="00DE7F07" w:rsidRDefault="00DE7F0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52,16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721FB" w14:textId="77777777" w:rsidR="00DE7F07" w:rsidRDefault="00DE7F0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55,86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F6961" w14:textId="77777777" w:rsidR="00DE7F07" w:rsidRDefault="00DE7F0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59,56</w:t>
            </w:r>
          </w:p>
        </w:tc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9AAE38" w14:textId="77777777" w:rsidR="00DE7F07" w:rsidRDefault="00DE7F0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63,26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1B0C7" w14:textId="178D4390" w:rsidR="00DE7F07" w:rsidRPr="00DE7F07" w:rsidRDefault="00DE7F0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ah-RU"/>
              </w:rPr>
              <w:t>66.63</w:t>
            </w:r>
          </w:p>
        </w:tc>
      </w:tr>
      <w:tr w:rsidR="00DE7F07" w14:paraId="57280F2A" w14:textId="43E7A017" w:rsidTr="001866D1"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8CB2ED" w14:textId="77777777" w:rsidR="00DE7F07" w:rsidRDefault="00DE7F0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Доля населения с ОВЗ, занимающаяся физической культурой и спортом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8FB32" w14:textId="77777777" w:rsidR="00DE7F07" w:rsidRDefault="00DE7F0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89A9D8" w14:textId="77777777" w:rsidR="00DE7F07" w:rsidRDefault="00DE7F0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5A6E7" w14:textId="77777777" w:rsidR="00DE7F07" w:rsidRDefault="00DE7F0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0A0D1" w14:textId="77777777" w:rsidR="00DE7F07" w:rsidRDefault="00DE7F0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654E7" w14:textId="77777777" w:rsidR="00DE7F07" w:rsidRDefault="00DE7F0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B42019" w14:textId="77777777" w:rsidR="00DE7F07" w:rsidRDefault="00DE7F0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11,7</w:t>
            </w:r>
          </w:p>
        </w:tc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40346D" w14:textId="77777777" w:rsidR="00DE7F07" w:rsidRDefault="00DE7F0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13,1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561EE" w14:textId="21D842F7" w:rsidR="00DE7F07" w:rsidRPr="00E65591" w:rsidRDefault="00E6559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ah-RU"/>
              </w:rPr>
              <w:t>14.5</w:t>
            </w:r>
          </w:p>
        </w:tc>
      </w:tr>
      <w:tr w:rsidR="00DE7F07" w14:paraId="31F28678" w14:textId="1448091D" w:rsidTr="001866D1"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AA8BB" w14:textId="77777777" w:rsidR="00DE7F07" w:rsidRDefault="00DE7F0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районных, городских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внутрипоселенческих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мероприятий по физической культуре и спорту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7EC0A" w14:textId="77777777" w:rsidR="00DE7F07" w:rsidRDefault="00DE7F0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7413A" w14:textId="77777777" w:rsidR="00DE7F07" w:rsidRDefault="00DE7F07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0E492E" w14:textId="77777777" w:rsidR="00DE7F07" w:rsidRDefault="00DE7F0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A2DE6" w14:textId="77777777" w:rsidR="00DE7F07" w:rsidRDefault="00DE7F0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F8F46" w14:textId="77777777" w:rsidR="00DE7F07" w:rsidRDefault="00DE7F0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8252E" w14:textId="77777777" w:rsidR="00DE7F07" w:rsidRDefault="00DE7F0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</w:t>
            </w:r>
          </w:p>
        </w:tc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741C1" w14:textId="77777777" w:rsidR="00DE7F07" w:rsidRDefault="00DE7F0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115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263F8" w14:textId="744D0E0D" w:rsidR="00DE7F07" w:rsidRPr="00E65591" w:rsidRDefault="00E6559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ah-RU"/>
              </w:rPr>
              <w:t>120</w:t>
            </w:r>
          </w:p>
        </w:tc>
      </w:tr>
      <w:tr w:rsidR="00DE7F07" w14:paraId="48576C2A" w14:textId="1A69481D" w:rsidTr="001866D1"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1D7F16" w14:textId="77777777" w:rsidR="00DE7F07" w:rsidRDefault="00DE7F0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Количество спортсменов, участвующих в районных, городских 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внутрипоселенческихмероприятиях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физической культуре и спорту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1527F" w14:textId="77777777" w:rsidR="00DE7F07" w:rsidRDefault="00DE7F0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Чел.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6B45E" w14:textId="77777777" w:rsidR="00DE7F07" w:rsidRDefault="00DE7F0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1707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A25901" w14:textId="77777777" w:rsidR="00DE7F07" w:rsidRDefault="00DE7F0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D79EA" w14:textId="77777777" w:rsidR="00DE7F07" w:rsidRDefault="00DE7F0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AFE46" w14:textId="77777777" w:rsidR="00DE7F07" w:rsidRDefault="00DE7F0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7964FF" w14:textId="77777777" w:rsidR="00DE7F07" w:rsidRDefault="00DE7F0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7400</w:t>
            </w:r>
          </w:p>
        </w:tc>
        <w:tc>
          <w:tcPr>
            <w:tcW w:w="7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2472DE" w14:textId="77777777" w:rsidR="00DE7F07" w:rsidRDefault="00DE7F07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7500</w:t>
            </w:r>
          </w:p>
        </w:tc>
        <w:tc>
          <w:tcPr>
            <w:tcW w:w="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0489E" w14:textId="48F893E1" w:rsidR="00DE7F07" w:rsidRPr="00E65591" w:rsidRDefault="00E6559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ah-RU"/>
              </w:rPr>
              <w:t>7600</w:t>
            </w:r>
          </w:p>
        </w:tc>
      </w:tr>
      <w:tr w:rsidR="00E65591" w14:paraId="17794602" w14:textId="2139BE36" w:rsidTr="001866D1"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DD65F7" w14:textId="77777777" w:rsidR="00E65591" w:rsidRDefault="00E6559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Количество человек, принявших участие в выполнении нормативов ВФСК «ГТО»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DA559" w14:textId="77777777" w:rsidR="00E65591" w:rsidRDefault="00E6559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Чел.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DD2166" w14:textId="77777777" w:rsidR="00E65591" w:rsidRDefault="00E6559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570645" w14:textId="77777777" w:rsidR="00E65591" w:rsidRDefault="00E6559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85218" w14:textId="77777777" w:rsidR="00E65591" w:rsidRDefault="00E6559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23212" w14:textId="77777777" w:rsidR="00E65591" w:rsidRDefault="00E6559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79DBA" w14:textId="77777777" w:rsidR="00E65591" w:rsidRDefault="00E6559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AC375" w14:textId="77777777" w:rsidR="00E65591" w:rsidRDefault="00E6559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2E7F2" w14:textId="231A1A2B" w:rsidR="00E65591" w:rsidRPr="00E65591" w:rsidRDefault="00E6559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ah-RU"/>
              </w:rPr>
              <w:t>350</w:t>
            </w:r>
          </w:p>
        </w:tc>
      </w:tr>
      <w:tr w:rsidR="00E65591" w14:paraId="5B3D90FD" w14:textId="77EADEAF" w:rsidTr="001866D1"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F80C9" w14:textId="77777777" w:rsidR="00E65591" w:rsidRDefault="00E6559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призеров межмуниципальных, республиканских, региональных и всероссийских соревнований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C727E" w14:textId="77777777" w:rsidR="00E65591" w:rsidRDefault="00E6559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Чел.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10C97" w14:textId="77777777" w:rsidR="00E65591" w:rsidRDefault="00E6559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CB4E8" w14:textId="77777777" w:rsidR="00E65591" w:rsidRDefault="00E6559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04D6AA" w14:textId="77777777" w:rsidR="00E65591" w:rsidRDefault="00E6559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ABFBF2" w14:textId="77777777" w:rsidR="00E65591" w:rsidRDefault="00E6559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D31A2" w14:textId="77777777" w:rsidR="00E65591" w:rsidRDefault="00E6559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5C89A" w14:textId="77777777" w:rsidR="00E65591" w:rsidRDefault="00E6559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DE2C7" w14:textId="2549BE0C" w:rsidR="00E65591" w:rsidRPr="00E65591" w:rsidRDefault="00E6559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ah-RU"/>
              </w:rPr>
              <w:t>170</w:t>
            </w:r>
          </w:p>
        </w:tc>
      </w:tr>
      <w:tr w:rsidR="00E65591" w14:paraId="12BBA4E7" w14:textId="2ED463A5" w:rsidTr="001866D1"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F02578" w14:textId="77777777" w:rsidR="00E65591" w:rsidRDefault="00E6559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спортсменов, получивших спортивные разряды в текущем году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A4FCD" w14:textId="77777777" w:rsidR="00E65591" w:rsidRDefault="00E6559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Чел.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431D4" w14:textId="77777777" w:rsidR="00E65591" w:rsidRDefault="00E6559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8815C" w14:textId="77777777" w:rsidR="00E65591" w:rsidRDefault="00E6559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377D1E" w14:textId="77777777" w:rsidR="00E65591" w:rsidRDefault="00E6559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7A172" w14:textId="77777777" w:rsidR="00E65591" w:rsidRDefault="00E6559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95912" w14:textId="77777777" w:rsidR="00E65591" w:rsidRDefault="00E6559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2AEC65" w14:textId="77777777" w:rsidR="00E65591" w:rsidRDefault="00E6559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F7C2C" w14:textId="427B3EEF" w:rsidR="00E65591" w:rsidRPr="00E65591" w:rsidRDefault="00E6559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ah-RU"/>
              </w:rPr>
              <w:t>150</w:t>
            </w:r>
          </w:p>
        </w:tc>
      </w:tr>
      <w:tr w:rsidR="00E65591" w14:paraId="2E69FDA8" w14:textId="1A750D22" w:rsidTr="001866D1"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1ECF6" w14:textId="77777777" w:rsidR="00E65591" w:rsidRDefault="00E6559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спортсменов, прошедших дополнительную подготовку к соревнованиям республиканского и всероссийского уровней за пределами Ленского района</w:t>
            </w:r>
          </w:p>
          <w:p w14:paraId="1BDC784E" w14:textId="77777777" w:rsidR="00E65591" w:rsidRDefault="00E6559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00121" w14:textId="77777777" w:rsidR="00E65591" w:rsidRDefault="00E6559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Чел.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38430D" w14:textId="77777777" w:rsidR="00E65591" w:rsidRDefault="00E6559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1317F" w14:textId="77777777" w:rsidR="00E65591" w:rsidRDefault="00E6559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4C4EE" w14:textId="77777777" w:rsidR="00E65591" w:rsidRDefault="00E6559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3B899" w14:textId="77777777" w:rsidR="00E65591" w:rsidRDefault="00E6559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DB320" w14:textId="77777777" w:rsidR="00E65591" w:rsidRDefault="00E6559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DDC20B" w14:textId="77777777" w:rsidR="00E65591" w:rsidRDefault="00E6559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85A1D4" w14:textId="247D53BF" w:rsidR="00E65591" w:rsidRPr="00E65591" w:rsidRDefault="00E6559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ah-RU"/>
              </w:rPr>
              <w:t>70</w:t>
            </w:r>
          </w:p>
        </w:tc>
      </w:tr>
      <w:tr w:rsidR="00E65591" w14:paraId="2BB01E6B" w14:textId="4032C211" w:rsidTr="001866D1">
        <w:tc>
          <w:tcPr>
            <w:tcW w:w="2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4F1D2" w14:textId="0D3ABFD4" w:rsidR="00E65591" w:rsidRDefault="00E6559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Количество спортсменов включенных в состав сборных команд Ленского района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DCC53" w14:textId="77777777" w:rsidR="00E65591" w:rsidRDefault="00E6559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Чел.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4471F" w14:textId="77777777" w:rsidR="00E65591" w:rsidRDefault="00E6559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9483B" w14:textId="77777777" w:rsidR="00E65591" w:rsidRDefault="00E6559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4BC5A" w14:textId="77777777" w:rsidR="00E65591" w:rsidRDefault="00E6559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A9606" w14:textId="77777777" w:rsidR="00E65591" w:rsidRDefault="00E6559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A290B" w14:textId="77777777" w:rsidR="00E65591" w:rsidRDefault="00E6559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940</w:t>
            </w:r>
          </w:p>
        </w:tc>
        <w:tc>
          <w:tcPr>
            <w:tcW w:w="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53BB4" w14:textId="77777777" w:rsidR="00E65591" w:rsidRDefault="00E6559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950</w:t>
            </w:r>
          </w:p>
        </w:tc>
        <w:tc>
          <w:tcPr>
            <w:tcW w:w="7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BD3B9" w14:textId="557C461D" w:rsidR="00E65591" w:rsidRPr="00E65591" w:rsidRDefault="00E65591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  <w:lang w:val="sah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sah-RU"/>
              </w:rPr>
              <w:t>960</w:t>
            </w:r>
          </w:p>
        </w:tc>
      </w:tr>
      <w:tr w:rsidR="000106B8" w14:paraId="711BDCC1" w14:textId="77777777" w:rsidTr="00A32EA1">
        <w:tc>
          <w:tcPr>
            <w:tcW w:w="984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BB7EE" w14:textId="77777777" w:rsidR="000106B8" w:rsidRDefault="000106B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Финансовое обеспечение ведомственного проекта «Спорт доступный каждому»</w:t>
            </w:r>
          </w:p>
        </w:tc>
      </w:tr>
      <w:tr w:rsidR="000106B8" w14:paraId="2374708A" w14:textId="77777777" w:rsidTr="00A32EA1">
        <w:tc>
          <w:tcPr>
            <w:tcW w:w="984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F0DA43" w14:textId="37113C72" w:rsidR="000106B8" w:rsidRDefault="000106B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Объемы финансового обеспечения в целом на реализацию структурного элемента – </w:t>
            </w:r>
            <w:r w:rsidR="001B5947">
              <w:rPr>
                <w:rFonts w:ascii="Times New Roman" w:hAnsi="Times New Roman" w:cs="Times New Roman"/>
                <w:sz w:val="28"/>
                <w:szCs w:val="28"/>
              </w:rPr>
              <w:t>81 526 579,01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рублей, в том числе:</w:t>
            </w:r>
          </w:p>
          <w:p w14:paraId="4B70C845" w14:textId="77777777" w:rsidR="001B5947" w:rsidRDefault="001B5947" w:rsidP="001B594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2024 год – 19 881 235,80 руб.</w:t>
            </w:r>
          </w:p>
          <w:p w14:paraId="40BFE2A5" w14:textId="77777777" w:rsidR="001B5947" w:rsidRDefault="001B5947" w:rsidP="001B594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 год – 17 570 650,22 руб.</w:t>
            </w:r>
          </w:p>
          <w:p w14:paraId="1C66BD25" w14:textId="77777777" w:rsidR="001B5947" w:rsidRDefault="001B5947" w:rsidP="001B594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 год – 8 910 567,99 руб.</w:t>
            </w:r>
          </w:p>
          <w:p w14:paraId="2C72E8D1" w14:textId="77777777" w:rsidR="001B5947" w:rsidRDefault="001B5947" w:rsidP="001B594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 год – 11 721 375,00 руб.</w:t>
            </w:r>
          </w:p>
          <w:p w14:paraId="4F5A727E" w14:textId="77777777" w:rsidR="001B5947" w:rsidRDefault="001B5947" w:rsidP="001B594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2028 год –11 721 375,00 руб.</w:t>
            </w:r>
          </w:p>
          <w:p w14:paraId="570CD557" w14:textId="0E857645" w:rsidR="003369F5" w:rsidRDefault="003369F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 год - 11 721 375,00 руб.</w:t>
            </w:r>
          </w:p>
          <w:p w14:paraId="6123095E" w14:textId="77777777" w:rsidR="000106B8" w:rsidRDefault="000106B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за счет средств федерального бюджета – 0,00 рублей, в том числе по годам:</w:t>
            </w:r>
          </w:p>
          <w:p w14:paraId="182B470C" w14:textId="77777777" w:rsidR="000106B8" w:rsidRDefault="000106B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2024 год – 0,00 руб.</w:t>
            </w:r>
          </w:p>
          <w:p w14:paraId="4F51606A" w14:textId="77777777" w:rsidR="000106B8" w:rsidRDefault="000106B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 год – 0,00 руб.</w:t>
            </w:r>
          </w:p>
          <w:p w14:paraId="7FECA02A" w14:textId="77777777" w:rsidR="000106B8" w:rsidRDefault="000106B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 год – 0,00 руб.</w:t>
            </w:r>
          </w:p>
          <w:p w14:paraId="33C96D69" w14:textId="77777777" w:rsidR="000106B8" w:rsidRDefault="000106B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2027 год </w:t>
            </w:r>
            <w:r w:rsidR="00B537F2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0,00 руб.</w:t>
            </w:r>
          </w:p>
          <w:p w14:paraId="51771C40" w14:textId="77777777" w:rsidR="000106B8" w:rsidRDefault="000106B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2028 год – 0,00 руб.</w:t>
            </w:r>
          </w:p>
          <w:p w14:paraId="505600C1" w14:textId="0552C0D1" w:rsidR="003369F5" w:rsidRDefault="003369F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 год – 0,00 руб.</w:t>
            </w:r>
          </w:p>
          <w:p w14:paraId="6183AB8C" w14:textId="77777777" w:rsidR="000106B8" w:rsidRDefault="000106B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за счет средств государственного бюджета РС(Я) – </w:t>
            </w:r>
            <w:r w:rsidR="00E3044E">
              <w:rPr>
                <w:rFonts w:ascii="Times New Roman" w:hAnsi="Times New Roman" w:cs="Times New Roman"/>
                <w:sz w:val="28"/>
                <w:szCs w:val="28"/>
              </w:rPr>
              <w:t>58 712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,00 рублей, в том числе по годам:</w:t>
            </w:r>
          </w:p>
          <w:p w14:paraId="13591412" w14:textId="77777777" w:rsidR="000106B8" w:rsidRDefault="000106B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2024 год – </w:t>
            </w:r>
            <w:r w:rsidR="00C20D7E">
              <w:rPr>
                <w:rFonts w:ascii="Times New Roman" w:hAnsi="Times New Roman" w:cs="Times New Roman"/>
                <w:sz w:val="28"/>
                <w:szCs w:val="28"/>
              </w:rPr>
              <w:t>58 712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,00 руб.</w:t>
            </w:r>
          </w:p>
          <w:p w14:paraId="5B63B3D4" w14:textId="77777777" w:rsidR="000106B8" w:rsidRDefault="000106B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 год – 0,00 руб.</w:t>
            </w:r>
          </w:p>
          <w:p w14:paraId="1AF6BC30" w14:textId="77777777" w:rsidR="000106B8" w:rsidRDefault="000106B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 год – 0,00 руб.</w:t>
            </w:r>
          </w:p>
          <w:p w14:paraId="069E2DB2" w14:textId="77777777" w:rsidR="000106B8" w:rsidRDefault="000106B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2027 год </w:t>
            </w:r>
            <w:r w:rsidR="00B537F2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0,00 руб.</w:t>
            </w:r>
          </w:p>
          <w:p w14:paraId="7D4BB83D" w14:textId="77777777" w:rsidR="000106B8" w:rsidRDefault="000106B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2028 год – 0,00 руб.</w:t>
            </w:r>
          </w:p>
          <w:p w14:paraId="0A13CBA2" w14:textId="77777777" w:rsidR="003369F5" w:rsidRDefault="003369F5" w:rsidP="003369F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 год – 0,00 руб.</w:t>
            </w:r>
          </w:p>
          <w:p w14:paraId="5CE7ED4D" w14:textId="672A7CE7" w:rsidR="000106B8" w:rsidRDefault="000106B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за счет средств бюджета МР «Ленский район» </w:t>
            </w:r>
            <w:r w:rsidR="00B537F2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="003369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B5947">
              <w:rPr>
                <w:rFonts w:ascii="Times New Roman" w:hAnsi="Times New Roman" w:cs="Times New Roman"/>
                <w:sz w:val="28"/>
                <w:szCs w:val="28"/>
              </w:rPr>
              <w:t>81 467 867,01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рублей, в том числе:</w:t>
            </w:r>
          </w:p>
          <w:p w14:paraId="5FBD5890" w14:textId="77777777" w:rsidR="001B5947" w:rsidRDefault="001B5947" w:rsidP="001B594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2024 год – 19 822 523,80 руб.</w:t>
            </w:r>
          </w:p>
          <w:p w14:paraId="7DFB7608" w14:textId="77777777" w:rsidR="001B5947" w:rsidRDefault="001B5947" w:rsidP="001B594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 год – 17 570 650,22 руб.</w:t>
            </w:r>
          </w:p>
          <w:p w14:paraId="32EC1C6D" w14:textId="77777777" w:rsidR="001B5947" w:rsidRDefault="001B5947" w:rsidP="001B594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 год – 8 910 567,99 руб.</w:t>
            </w:r>
          </w:p>
          <w:p w14:paraId="270B3D78" w14:textId="77777777" w:rsidR="001B5947" w:rsidRDefault="001B5947" w:rsidP="001B594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 год – 11 721 375,00 руб.</w:t>
            </w:r>
          </w:p>
          <w:p w14:paraId="0AA56B4F" w14:textId="77777777" w:rsidR="001B5947" w:rsidRDefault="001B5947" w:rsidP="001B594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2028 год –11 721 375,00 руб.</w:t>
            </w:r>
          </w:p>
          <w:p w14:paraId="78BBB0ED" w14:textId="5ED41E90" w:rsidR="003369F5" w:rsidRDefault="003369F5" w:rsidP="001B594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 год – 11 721 375,00 руб.</w:t>
            </w:r>
          </w:p>
          <w:p w14:paraId="6158E418" w14:textId="77777777" w:rsidR="000106B8" w:rsidRDefault="000106B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за счет средств бюджетов поселений – 0,00 рублей, в том числе по годам:</w:t>
            </w:r>
          </w:p>
          <w:p w14:paraId="2A334ECD" w14:textId="77777777" w:rsidR="000106B8" w:rsidRDefault="000106B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2024 год – 0,00 руб.</w:t>
            </w:r>
          </w:p>
          <w:p w14:paraId="0D62DF66" w14:textId="77777777" w:rsidR="000106B8" w:rsidRDefault="000106B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 год – 0,00 руб.</w:t>
            </w:r>
          </w:p>
          <w:p w14:paraId="25210620" w14:textId="77777777" w:rsidR="000106B8" w:rsidRDefault="000106B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 год – 0,00 руб.</w:t>
            </w:r>
          </w:p>
          <w:p w14:paraId="7EF4CAB2" w14:textId="77777777" w:rsidR="000106B8" w:rsidRDefault="000106B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2027 год </w:t>
            </w:r>
            <w:r w:rsidR="00B537F2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0,00 руб.</w:t>
            </w:r>
          </w:p>
          <w:p w14:paraId="1010FD09" w14:textId="77777777" w:rsidR="000106B8" w:rsidRDefault="000106B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2028 год – 0,00 руб.</w:t>
            </w:r>
          </w:p>
          <w:p w14:paraId="76C80B2C" w14:textId="77777777" w:rsidR="000106B8" w:rsidRDefault="000106B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д) за счет внебюджетных средств – 0,00 рублей, в том числе по годам:</w:t>
            </w:r>
          </w:p>
          <w:p w14:paraId="73618D12" w14:textId="77777777" w:rsidR="000106B8" w:rsidRDefault="000106B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2024 год – 0,00 руб.</w:t>
            </w:r>
          </w:p>
          <w:p w14:paraId="006DCF93" w14:textId="77777777" w:rsidR="000106B8" w:rsidRDefault="000106B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 год – 0,00 руб.</w:t>
            </w:r>
          </w:p>
          <w:p w14:paraId="0FC0DA66" w14:textId="77777777" w:rsidR="000106B8" w:rsidRDefault="000106B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 год – 0,00 руб.</w:t>
            </w:r>
          </w:p>
          <w:p w14:paraId="74874408" w14:textId="77777777" w:rsidR="000106B8" w:rsidRDefault="000106B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2027 год </w:t>
            </w:r>
            <w:r w:rsidR="00B537F2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0,00 руб.</w:t>
            </w:r>
          </w:p>
          <w:p w14:paraId="0449EF78" w14:textId="77777777" w:rsidR="000106B8" w:rsidRDefault="000106B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2028 год – 0,00 руб.</w:t>
            </w:r>
          </w:p>
        </w:tc>
      </w:tr>
    </w:tbl>
    <w:p w14:paraId="450E1C79" w14:textId="77777777" w:rsidR="000106B8" w:rsidRDefault="000106B8" w:rsidP="000106B8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9672C97" w14:textId="77777777" w:rsidR="00867D87" w:rsidRDefault="00867D87" w:rsidP="000106B8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6268682" w14:textId="77777777" w:rsidR="00867D87" w:rsidRDefault="00867D87" w:rsidP="000106B8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F02E10C" w14:textId="77777777" w:rsidR="000106B8" w:rsidRDefault="000106B8" w:rsidP="000106B8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Паспорт комплекса процессных мероприятий </w:t>
      </w:r>
    </w:p>
    <w:tbl>
      <w:tblPr>
        <w:tblW w:w="9822" w:type="dxa"/>
        <w:tblInd w:w="-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"/>
        <w:gridCol w:w="2264"/>
        <w:gridCol w:w="850"/>
        <w:gridCol w:w="291"/>
        <w:gridCol w:w="1203"/>
        <w:gridCol w:w="214"/>
        <w:gridCol w:w="637"/>
        <w:gridCol w:w="850"/>
        <w:gridCol w:w="851"/>
        <w:gridCol w:w="850"/>
        <w:gridCol w:w="960"/>
        <w:gridCol w:w="807"/>
      </w:tblGrid>
      <w:tr w:rsidR="000106B8" w14:paraId="3644B7DD" w14:textId="77777777" w:rsidTr="003369F5">
        <w:trPr>
          <w:gridBefore w:val="1"/>
          <w:wBefore w:w="45" w:type="dxa"/>
        </w:trPr>
        <w:tc>
          <w:tcPr>
            <w:tcW w:w="97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06F91" w14:textId="77777777" w:rsidR="000106B8" w:rsidRDefault="000106B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Общие положения</w:t>
            </w:r>
          </w:p>
        </w:tc>
      </w:tr>
      <w:tr w:rsidR="000106B8" w14:paraId="0A99A039" w14:textId="77777777" w:rsidTr="003369F5">
        <w:trPr>
          <w:gridBefore w:val="1"/>
          <w:wBefore w:w="45" w:type="dxa"/>
        </w:trPr>
        <w:tc>
          <w:tcPr>
            <w:tcW w:w="3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E56E1" w14:textId="77777777" w:rsidR="000106B8" w:rsidRDefault="000106B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Ответственный за выполнение структурного элемента</w:t>
            </w:r>
          </w:p>
        </w:tc>
        <w:tc>
          <w:tcPr>
            <w:tcW w:w="63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7B50E" w14:textId="77777777" w:rsidR="000106B8" w:rsidRDefault="000106B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Муниципальное казенное учреждение «Комитет по физической культуре и спорту» муниципального района «Ленский район» Республики Саха (Якутия)</w:t>
            </w:r>
          </w:p>
        </w:tc>
      </w:tr>
      <w:tr w:rsidR="000106B8" w14:paraId="24AF81E7" w14:textId="77777777" w:rsidTr="003369F5">
        <w:trPr>
          <w:gridBefore w:val="1"/>
          <w:wBefore w:w="45" w:type="dxa"/>
        </w:trPr>
        <w:tc>
          <w:tcPr>
            <w:tcW w:w="34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45EC8" w14:textId="77777777" w:rsidR="000106B8" w:rsidRDefault="000106B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Связь с муниципальной программой</w:t>
            </w:r>
          </w:p>
        </w:tc>
        <w:tc>
          <w:tcPr>
            <w:tcW w:w="637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501B6" w14:textId="77777777" w:rsidR="000106B8" w:rsidRDefault="000106B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Муниципальная программа «Развитие физической культуры и спорта в Ленском районе»</w:t>
            </w:r>
          </w:p>
        </w:tc>
      </w:tr>
      <w:tr w:rsidR="000106B8" w14:paraId="24D0D706" w14:textId="77777777" w:rsidTr="003369F5">
        <w:trPr>
          <w:gridBefore w:val="1"/>
          <w:wBefore w:w="45" w:type="dxa"/>
        </w:trPr>
        <w:tc>
          <w:tcPr>
            <w:tcW w:w="97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74C23" w14:textId="77777777" w:rsidR="000106B8" w:rsidRDefault="000106B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Показатели реализации комплекса процессных мероприятий</w:t>
            </w:r>
          </w:p>
        </w:tc>
      </w:tr>
      <w:tr w:rsidR="000106B8" w14:paraId="333F7E3D" w14:textId="77777777" w:rsidTr="003369F5">
        <w:trPr>
          <w:gridBefore w:val="1"/>
          <w:wBefore w:w="45" w:type="dxa"/>
        </w:trPr>
        <w:tc>
          <w:tcPr>
            <w:tcW w:w="22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5C1D7" w14:textId="77777777" w:rsidR="000106B8" w:rsidRDefault="000106B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7A4BF0" w14:textId="77777777" w:rsidR="000106B8" w:rsidRDefault="000106B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Ед.</w:t>
            </w:r>
          </w:p>
          <w:p w14:paraId="6FC039AF" w14:textId="77777777" w:rsidR="000106B8" w:rsidRDefault="000106B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изм.</w:t>
            </w:r>
          </w:p>
        </w:tc>
        <w:tc>
          <w:tcPr>
            <w:tcW w:w="149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1E663" w14:textId="77777777" w:rsidR="000106B8" w:rsidRDefault="000106B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Базовое значение показателя (2022)</w:t>
            </w:r>
          </w:p>
        </w:tc>
        <w:tc>
          <w:tcPr>
            <w:tcW w:w="516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A02885" w14:textId="77777777" w:rsidR="000106B8" w:rsidRDefault="000106B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Планируемое значение показателей</w:t>
            </w:r>
          </w:p>
        </w:tc>
      </w:tr>
      <w:tr w:rsidR="003369F5" w14:paraId="75A70FF5" w14:textId="2537EBA5" w:rsidTr="003369F5">
        <w:trPr>
          <w:gridBefore w:val="1"/>
          <w:wBefore w:w="45" w:type="dxa"/>
          <w:trHeight w:val="1121"/>
        </w:trPr>
        <w:tc>
          <w:tcPr>
            <w:tcW w:w="22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AB0D2" w14:textId="77777777" w:rsidR="003369F5" w:rsidRDefault="003369F5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BE26C7" w14:textId="77777777" w:rsidR="003369F5" w:rsidRDefault="003369F5">
            <w:pPr>
              <w:rPr>
                <w:sz w:val="28"/>
                <w:szCs w:val="28"/>
              </w:rPr>
            </w:pPr>
          </w:p>
        </w:tc>
        <w:tc>
          <w:tcPr>
            <w:tcW w:w="14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28CDE" w14:textId="77777777" w:rsidR="003369F5" w:rsidRDefault="003369F5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42DBB1" w14:textId="77777777" w:rsidR="003369F5" w:rsidRDefault="003369F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F2F43C" w14:textId="77777777" w:rsidR="003369F5" w:rsidRDefault="003369F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080F4" w14:textId="77777777" w:rsidR="003369F5" w:rsidRDefault="003369F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B004DA" w14:textId="77777777" w:rsidR="003369F5" w:rsidRDefault="003369F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714D5" w14:textId="77777777" w:rsidR="003369F5" w:rsidRDefault="003369F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2028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57D435" w14:textId="0BC21C8B" w:rsidR="003369F5" w:rsidRDefault="003369F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</w:t>
            </w:r>
          </w:p>
        </w:tc>
      </w:tr>
      <w:tr w:rsidR="003369F5" w14:paraId="30D4F7CF" w14:textId="0A0DAED5" w:rsidTr="003369F5">
        <w:trPr>
          <w:gridBefore w:val="1"/>
          <w:wBefore w:w="45" w:type="dxa"/>
        </w:trPr>
        <w:tc>
          <w:tcPr>
            <w:tcW w:w="22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C2F61" w14:textId="77777777" w:rsidR="003369F5" w:rsidRDefault="003369F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525C01" w14:textId="77777777" w:rsidR="003369F5" w:rsidRDefault="003369F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4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A05BF2" w14:textId="77777777" w:rsidR="003369F5" w:rsidRDefault="003369F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414A0" w14:textId="77777777" w:rsidR="003369F5" w:rsidRDefault="003369F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8236D" w14:textId="77777777" w:rsidR="003369F5" w:rsidRDefault="003369F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3FC9E" w14:textId="77777777" w:rsidR="003369F5" w:rsidRDefault="003369F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FF0215" w14:textId="77777777" w:rsidR="003369F5" w:rsidRDefault="003369F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FF9A72" w14:textId="77777777" w:rsidR="003369F5" w:rsidRDefault="003369F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8E6D6" w14:textId="30CDBDDD" w:rsidR="003369F5" w:rsidRDefault="003369F5" w:rsidP="003369F5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0106B8" w14:paraId="548FE6FF" w14:textId="77777777" w:rsidTr="003369F5">
        <w:trPr>
          <w:gridBefore w:val="1"/>
          <w:wBefore w:w="45" w:type="dxa"/>
        </w:trPr>
        <w:tc>
          <w:tcPr>
            <w:tcW w:w="97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3855B" w14:textId="77777777" w:rsidR="000106B8" w:rsidRDefault="000106B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Нет показателей</w:t>
            </w:r>
          </w:p>
        </w:tc>
      </w:tr>
      <w:tr w:rsidR="000106B8" w14:paraId="50845593" w14:textId="77777777" w:rsidTr="003369F5">
        <w:trPr>
          <w:gridBefore w:val="1"/>
          <w:wBefore w:w="45" w:type="dxa"/>
        </w:trPr>
        <w:tc>
          <w:tcPr>
            <w:tcW w:w="97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DB70E" w14:textId="77777777" w:rsidR="000106B8" w:rsidRDefault="000106B8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Финансовое обеспечение комплекса процессных мероприятий</w:t>
            </w:r>
          </w:p>
        </w:tc>
      </w:tr>
      <w:tr w:rsidR="000106B8" w14:paraId="28A2D647" w14:textId="77777777" w:rsidTr="003369F5">
        <w:trPr>
          <w:gridBefore w:val="1"/>
          <w:wBefore w:w="45" w:type="dxa"/>
        </w:trPr>
        <w:tc>
          <w:tcPr>
            <w:tcW w:w="9777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D3B8CC" w14:textId="0E06915B" w:rsidR="000106B8" w:rsidRDefault="000106B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Объемы финансового обеспечения в целом на реализацию структурного элемента –</w:t>
            </w:r>
            <w:r w:rsidR="003369F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1B5947">
              <w:rPr>
                <w:rFonts w:ascii="Times New Roman" w:hAnsi="Times New Roman" w:cs="Times New Roman"/>
                <w:sz w:val="28"/>
                <w:szCs w:val="28"/>
              </w:rPr>
              <w:t> 279 087 287,57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рублей, в том числе:</w:t>
            </w:r>
          </w:p>
          <w:p w14:paraId="6F21C69B" w14:textId="77777777" w:rsidR="001B5947" w:rsidRDefault="001B5947" w:rsidP="001B594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2024 год – 170 486 552,66 руб.</w:t>
            </w:r>
          </w:p>
          <w:p w14:paraId="7DCD1F5E" w14:textId="77777777" w:rsidR="001B5947" w:rsidRDefault="001B5947" w:rsidP="001B594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 год – 201 647 697,71 руб.</w:t>
            </w:r>
          </w:p>
          <w:p w14:paraId="41394B1D" w14:textId="77777777" w:rsidR="001B5947" w:rsidRDefault="001B5947" w:rsidP="001B594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 год – 220 887 745,43 руб.</w:t>
            </w:r>
          </w:p>
          <w:p w14:paraId="4E037C03" w14:textId="77777777" w:rsidR="001B5947" w:rsidRDefault="001B5947" w:rsidP="001B594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 год – 220 164 704,79 руб.</w:t>
            </w:r>
          </w:p>
          <w:p w14:paraId="76B96F2E" w14:textId="36F31C78" w:rsidR="001B5947" w:rsidRDefault="001B5947" w:rsidP="001B594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2028 год – 220 952 953,00 руб.</w:t>
            </w:r>
          </w:p>
          <w:p w14:paraId="60989C72" w14:textId="62417364" w:rsidR="003369F5" w:rsidRDefault="003369F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 год – 244 947 633,98 руб.</w:t>
            </w:r>
          </w:p>
          <w:p w14:paraId="769F1D0A" w14:textId="77777777" w:rsidR="000106B8" w:rsidRDefault="000106B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за счет средств федерального бюджета – 0,00 рублей, в том числе по годам:</w:t>
            </w:r>
          </w:p>
          <w:p w14:paraId="5129F98D" w14:textId="77777777" w:rsidR="000106B8" w:rsidRDefault="000106B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2024 год – 0,00 руб.</w:t>
            </w:r>
          </w:p>
          <w:p w14:paraId="525765DF" w14:textId="77777777" w:rsidR="000106B8" w:rsidRDefault="000106B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 год – 0,00 руб.</w:t>
            </w:r>
          </w:p>
          <w:p w14:paraId="7DEBF912" w14:textId="77777777" w:rsidR="000106B8" w:rsidRDefault="000106B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 год – 0,00 руб.</w:t>
            </w:r>
          </w:p>
          <w:p w14:paraId="60BF184E" w14:textId="77777777" w:rsidR="000106B8" w:rsidRDefault="000106B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 год – 0,00 руб.</w:t>
            </w:r>
          </w:p>
          <w:p w14:paraId="1E14506A" w14:textId="77777777" w:rsidR="000106B8" w:rsidRDefault="000106B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2028 год – 0,00 руб. </w:t>
            </w:r>
          </w:p>
          <w:p w14:paraId="5BDC39AB" w14:textId="56B04971" w:rsidR="003369F5" w:rsidRDefault="003369F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 год – 0,00 руб.</w:t>
            </w:r>
          </w:p>
          <w:p w14:paraId="0C5DB173" w14:textId="77777777" w:rsidR="000106B8" w:rsidRDefault="000106B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за счет средств государственного бюджета РС(Я) – </w:t>
            </w:r>
            <w:r w:rsidR="00B707B5">
              <w:rPr>
                <w:rFonts w:ascii="Times New Roman" w:hAnsi="Times New Roman" w:cs="Times New Roman"/>
                <w:sz w:val="28"/>
                <w:szCs w:val="28"/>
              </w:rPr>
              <w:t>26 432 322,87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рублей, в том числе по годам:</w:t>
            </w:r>
          </w:p>
          <w:p w14:paraId="016D5270" w14:textId="77777777" w:rsidR="000106B8" w:rsidRDefault="000106B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2024 год – </w:t>
            </w:r>
            <w:r w:rsidR="00C20D7E">
              <w:rPr>
                <w:rFonts w:ascii="Times New Roman" w:hAnsi="Times New Roman" w:cs="Times New Roman"/>
                <w:sz w:val="28"/>
                <w:szCs w:val="28"/>
              </w:rPr>
              <w:t>9 962 784,72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руб.</w:t>
            </w:r>
          </w:p>
          <w:p w14:paraId="5A003501" w14:textId="77777777" w:rsidR="000106B8" w:rsidRDefault="000106B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2025 год – </w:t>
            </w:r>
            <w:r w:rsidR="00E3044E">
              <w:rPr>
                <w:rFonts w:ascii="Times New Roman" w:hAnsi="Times New Roman" w:cs="Times New Roman"/>
                <w:sz w:val="28"/>
                <w:szCs w:val="28"/>
              </w:rPr>
              <w:t>7 745 346,53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руб.</w:t>
            </w:r>
          </w:p>
          <w:p w14:paraId="54FE488C" w14:textId="77777777" w:rsidR="000106B8" w:rsidRDefault="000106B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2026 год – </w:t>
            </w:r>
            <w:r w:rsidR="0087668B">
              <w:rPr>
                <w:rFonts w:ascii="Times New Roman" w:hAnsi="Times New Roman" w:cs="Times New Roman"/>
                <w:sz w:val="28"/>
                <w:szCs w:val="28"/>
              </w:rPr>
              <w:t>8 724 191,62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руб.</w:t>
            </w:r>
          </w:p>
          <w:p w14:paraId="3A31F85A" w14:textId="77777777" w:rsidR="000106B8" w:rsidRDefault="000106B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 год – 0,00 руб.</w:t>
            </w:r>
          </w:p>
          <w:p w14:paraId="2A117834" w14:textId="77777777" w:rsidR="000106B8" w:rsidRDefault="000106B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2028 год – 0,00 руб. </w:t>
            </w:r>
          </w:p>
          <w:p w14:paraId="11D60946" w14:textId="3A6D85E3" w:rsidR="003369F5" w:rsidRDefault="003369F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 год – 0,00 руб.</w:t>
            </w:r>
          </w:p>
          <w:p w14:paraId="7B3D1EC1" w14:textId="0E3DC779" w:rsidR="000106B8" w:rsidRDefault="000106B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в) за счет средств бюджета МР «Ленский район»</w:t>
            </w:r>
            <w:r w:rsidR="00B537F2">
              <w:rPr>
                <w:rFonts w:ascii="Times New Roman" w:hAnsi="Times New Roman" w:cs="Times New Roman"/>
                <w:sz w:val="28"/>
                <w:szCs w:val="28"/>
              </w:rPr>
              <w:t xml:space="preserve"> 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369F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EE5E1B">
              <w:rPr>
                <w:rFonts w:ascii="Times New Roman" w:hAnsi="Times New Roman" w:cs="Times New Roman"/>
                <w:sz w:val="28"/>
                <w:szCs w:val="28"/>
              </w:rPr>
              <w:t> 252 654 964,70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рублей, в том числе:</w:t>
            </w:r>
          </w:p>
          <w:p w14:paraId="0E28E555" w14:textId="77777777" w:rsidR="00EE5E1B" w:rsidRDefault="00EE5E1B" w:rsidP="00EE5E1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2024 год – 160 523 767,94 руб.</w:t>
            </w:r>
          </w:p>
          <w:p w14:paraId="51F2B596" w14:textId="77777777" w:rsidR="00EE5E1B" w:rsidRDefault="00EE5E1B" w:rsidP="00EE5E1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 год – 193 902 351,18 руб.</w:t>
            </w:r>
          </w:p>
          <w:p w14:paraId="672D0ECF" w14:textId="77777777" w:rsidR="00EE5E1B" w:rsidRDefault="00EE5E1B" w:rsidP="00EE5E1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 год – 212 163 553,81 руб.</w:t>
            </w:r>
          </w:p>
          <w:p w14:paraId="469E1ACD" w14:textId="77777777" w:rsidR="00EE5E1B" w:rsidRDefault="00EE5E1B" w:rsidP="00EE5E1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 год – 220 164 704,79 руб.</w:t>
            </w:r>
          </w:p>
          <w:p w14:paraId="3A771120" w14:textId="77777777" w:rsidR="00EE5E1B" w:rsidRDefault="00EE5E1B" w:rsidP="00EE5E1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2028 год – 220 952 953,00 руб.</w:t>
            </w:r>
          </w:p>
          <w:p w14:paraId="31C6E2B6" w14:textId="50B1A816" w:rsidR="003369F5" w:rsidRDefault="003369F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 год – 244 947 633,98 руб.</w:t>
            </w:r>
          </w:p>
          <w:p w14:paraId="35B5118F" w14:textId="77777777" w:rsidR="000106B8" w:rsidRDefault="000106B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за счет средств бюджетов поселений – 0,00 рублей, в том числе по годам:</w:t>
            </w:r>
          </w:p>
          <w:p w14:paraId="7E6F59E3" w14:textId="77777777" w:rsidR="000106B8" w:rsidRDefault="000106B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2024 год – 0,00 руб.</w:t>
            </w:r>
          </w:p>
          <w:p w14:paraId="10D8497C" w14:textId="77777777" w:rsidR="000106B8" w:rsidRDefault="000106B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 год – 0,00 руб.</w:t>
            </w:r>
          </w:p>
          <w:p w14:paraId="5487E2CD" w14:textId="77777777" w:rsidR="000106B8" w:rsidRDefault="000106B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 год – 0,00 руб.</w:t>
            </w:r>
          </w:p>
          <w:p w14:paraId="7C14BA9F" w14:textId="77777777" w:rsidR="000106B8" w:rsidRDefault="000106B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 год – 0,00 руб.</w:t>
            </w:r>
          </w:p>
          <w:p w14:paraId="42485209" w14:textId="77777777" w:rsidR="000106B8" w:rsidRDefault="000106B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2028 год – 0,00 руб. </w:t>
            </w:r>
          </w:p>
          <w:p w14:paraId="33158A27" w14:textId="7860CE09" w:rsidR="003369F5" w:rsidRDefault="003369F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 год – 0,00 руб.</w:t>
            </w:r>
          </w:p>
          <w:p w14:paraId="6B7FE8E0" w14:textId="77777777" w:rsidR="000106B8" w:rsidRDefault="000106B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д) за счет внебюджетных средств – 0,00 рублей, в том числе по годам:</w:t>
            </w:r>
          </w:p>
          <w:p w14:paraId="2515CFC3" w14:textId="77777777" w:rsidR="000106B8" w:rsidRDefault="000106B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2024 год – 0,00 руб.</w:t>
            </w:r>
          </w:p>
          <w:p w14:paraId="50D04561" w14:textId="77777777" w:rsidR="000106B8" w:rsidRDefault="000106B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2025 год – 0,00 руб.</w:t>
            </w:r>
          </w:p>
          <w:p w14:paraId="61027666" w14:textId="77777777" w:rsidR="000106B8" w:rsidRDefault="000106B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2026 год – 0,00 руб.</w:t>
            </w:r>
          </w:p>
          <w:p w14:paraId="368510EE" w14:textId="77777777" w:rsidR="000106B8" w:rsidRDefault="000106B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2027 год – 0,00 руб.</w:t>
            </w:r>
          </w:p>
          <w:p w14:paraId="4040F415" w14:textId="77777777" w:rsidR="000106B8" w:rsidRDefault="000106B8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2028 год – 0,00 руб.</w:t>
            </w:r>
          </w:p>
          <w:p w14:paraId="29E74730" w14:textId="5195F748" w:rsidR="003369F5" w:rsidRDefault="003369F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2029 год – 0,00 руб.</w:t>
            </w:r>
          </w:p>
        </w:tc>
      </w:tr>
      <w:tr w:rsidR="000106B8" w14:paraId="78EE6F13" w14:textId="77777777" w:rsidTr="003369F5">
        <w:tc>
          <w:tcPr>
            <w:tcW w:w="4867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033378" w14:textId="77777777" w:rsidR="000106B8" w:rsidRDefault="000106B8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37DA359F" w14:textId="77777777" w:rsidR="000106B8" w:rsidRDefault="000106B8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4947E2FD" w14:textId="77777777" w:rsidR="000106B8" w:rsidRDefault="000106B8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65DBCFA9" w14:textId="74F887A0" w:rsidR="000106B8" w:rsidRDefault="00852060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Директор</w:t>
            </w:r>
            <w:r w:rsidR="00E25CC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п/п</w:t>
            </w:r>
          </w:p>
        </w:tc>
        <w:tc>
          <w:tcPr>
            <w:tcW w:w="4955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BA78BC" w14:textId="77777777" w:rsidR="000106B8" w:rsidRDefault="000106B8">
            <w:pPr>
              <w:pStyle w:val="ConsPlusNormal"/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8B6A52E" w14:textId="77777777" w:rsidR="000106B8" w:rsidRDefault="000106B8">
            <w:pPr>
              <w:pStyle w:val="ConsPlusNormal"/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1EBAA3A" w14:textId="77777777" w:rsidR="000106B8" w:rsidRDefault="000106B8">
            <w:pPr>
              <w:pStyle w:val="ConsPlusNormal"/>
              <w:tabs>
                <w:tab w:val="left" w:pos="1215"/>
              </w:tabs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ab/>
            </w:r>
            <w:r w:rsidR="00852060">
              <w:rPr>
                <w:rFonts w:ascii="Times New Roman" w:hAnsi="Times New Roman" w:cs="Times New Roman"/>
                <w:b/>
                <w:sz w:val="28"/>
                <w:szCs w:val="28"/>
              </w:rPr>
              <w:t>И.А. Сидоров</w:t>
            </w:r>
          </w:p>
        </w:tc>
      </w:tr>
    </w:tbl>
    <w:p w14:paraId="6E281D6B" w14:textId="77777777" w:rsidR="000106B8" w:rsidRDefault="000106B8" w:rsidP="000106B8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14:paraId="13FD72E8" w14:textId="77777777" w:rsidR="000106B8" w:rsidRDefault="000106B8" w:rsidP="000106B8">
      <w:pPr>
        <w:suppressAutoHyphens/>
        <w:ind w:left="714"/>
        <w:jc w:val="center"/>
        <w:rPr>
          <w:b/>
          <w:sz w:val="28"/>
          <w:szCs w:val="28"/>
        </w:rPr>
      </w:pPr>
    </w:p>
    <w:p w14:paraId="7D2DEA72" w14:textId="77777777" w:rsidR="000106B8" w:rsidRDefault="000106B8" w:rsidP="000106B8">
      <w:pPr>
        <w:suppressAutoHyphens/>
        <w:ind w:left="714"/>
        <w:jc w:val="center"/>
        <w:rPr>
          <w:b/>
          <w:sz w:val="28"/>
          <w:szCs w:val="28"/>
        </w:rPr>
      </w:pPr>
    </w:p>
    <w:p w14:paraId="65881225" w14:textId="77777777" w:rsidR="000106B8" w:rsidRDefault="000106B8" w:rsidP="000106B8">
      <w:pPr>
        <w:suppressAutoHyphens/>
        <w:ind w:left="714"/>
        <w:jc w:val="center"/>
        <w:rPr>
          <w:b/>
          <w:sz w:val="28"/>
          <w:szCs w:val="28"/>
        </w:rPr>
      </w:pPr>
    </w:p>
    <w:p w14:paraId="302D03AA" w14:textId="77777777" w:rsidR="000106B8" w:rsidRDefault="000106B8" w:rsidP="000106B8">
      <w:pPr>
        <w:suppressAutoHyphens/>
        <w:ind w:left="714"/>
        <w:jc w:val="center"/>
        <w:rPr>
          <w:b/>
          <w:sz w:val="28"/>
          <w:szCs w:val="28"/>
        </w:rPr>
      </w:pPr>
    </w:p>
    <w:p w14:paraId="49F24BA7" w14:textId="77777777" w:rsidR="000106B8" w:rsidRDefault="000106B8" w:rsidP="000106B8">
      <w:pPr>
        <w:suppressAutoHyphens/>
        <w:ind w:left="714"/>
        <w:jc w:val="center"/>
        <w:rPr>
          <w:b/>
          <w:sz w:val="28"/>
          <w:szCs w:val="28"/>
        </w:rPr>
      </w:pPr>
    </w:p>
    <w:p w14:paraId="6F4D16AA" w14:textId="77777777" w:rsidR="000106B8" w:rsidRDefault="000106B8" w:rsidP="000106B8">
      <w:pPr>
        <w:suppressAutoHyphens/>
        <w:ind w:left="714"/>
        <w:jc w:val="center"/>
        <w:rPr>
          <w:b/>
          <w:sz w:val="28"/>
          <w:szCs w:val="28"/>
        </w:rPr>
      </w:pPr>
    </w:p>
    <w:p w14:paraId="7B6B5F28" w14:textId="77777777" w:rsidR="000106B8" w:rsidRDefault="000106B8" w:rsidP="000106B8">
      <w:pPr>
        <w:suppressAutoHyphens/>
        <w:ind w:left="714"/>
        <w:jc w:val="center"/>
        <w:rPr>
          <w:b/>
          <w:sz w:val="28"/>
          <w:szCs w:val="28"/>
        </w:rPr>
      </w:pPr>
    </w:p>
    <w:p w14:paraId="612E74D8" w14:textId="77777777" w:rsidR="000106B8" w:rsidRDefault="000106B8" w:rsidP="000106B8">
      <w:pPr>
        <w:suppressAutoHyphens/>
        <w:ind w:left="714"/>
        <w:jc w:val="center"/>
        <w:rPr>
          <w:b/>
          <w:sz w:val="28"/>
          <w:szCs w:val="28"/>
        </w:rPr>
      </w:pPr>
    </w:p>
    <w:p w14:paraId="4E45714A" w14:textId="77777777" w:rsidR="000106B8" w:rsidRDefault="000106B8" w:rsidP="000106B8">
      <w:pPr>
        <w:suppressAutoHyphens/>
        <w:ind w:left="714"/>
        <w:jc w:val="center"/>
        <w:rPr>
          <w:b/>
          <w:sz w:val="28"/>
          <w:szCs w:val="28"/>
        </w:rPr>
      </w:pPr>
    </w:p>
    <w:p w14:paraId="5917F029" w14:textId="77777777" w:rsidR="000106B8" w:rsidRDefault="000106B8" w:rsidP="000106B8">
      <w:pPr>
        <w:suppressAutoHyphens/>
        <w:ind w:left="714"/>
        <w:jc w:val="center"/>
        <w:rPr>
          <w:b/>
          <w:sz w:val="28"/>
          <w:szCs w:val="28"/>
        </w:rPr>
      </w:pPr>
    </w:p>
    <w:p w14:paraId="06652B4A" w14:textId="77777777" w:rsidR="000106B8" w:rsidRDefault="000106B8" w:rsidP="000106B8">
      <w:pPr>
        <w:suppressAutoHyphens/>
        <w:ind w:left="714"/>
        <w:jc w:val="center"/>
        <w:rPr>
          <w:b/>
          <w:sz w:val="28"/>
          <w:szCs w:val="28"/>
        </w:rPr>
      </w:pPr>
    </w:p>
    <w:p w14:paraId="723A79EA" w14:textId="77777777" w:rsidR="000106B8" w:rsidRDefault="000106B8" w:rsidP="000106B8">
      <w:pPr>
        <w:suppressAutoHyphens/>
        <w:ind w:left="714"/>
        <w:jc w:val="center"/>
        <w:rPr>
          <w:b/>
          <w:sz w:val="28"/>
          <w:szCs w:val="28"/>
        </w:rPr>
      </w:pPr>
    </w:p>
    <w:p w14:paraId="48640383" w14:textId="77777777" w:rsidR="000106B8" w:rsidRDefault="000106B8" w:rsidP="000106B8">
      <w:pPr>
        <w:suppressAutoHyphens/>
        <w:ind w:left="714"/>
        <w:jc w:val="center"/>
        <w:rPr>
          <w:b/>
          <w:sz w:val="28"/>
          <w:szCs w:val="28"/>
        </w:rPr>
      </w:pPr>
    </w:p>
    <w:p w14:paraId="3FE79C05" w14:textId="77777777" w:rsidR="000106B8" w:rsidRDefault="000106B8" w:rsidP="000106B8">
      <w:pPr>
        <w:suppressAutoHyphens/>
        <w:ind w:left="714"/>
        <w:jc w:val="center"/>
        <w:rPr>
          <w:b/>
          <w:sz w:val="28"/>
          <w:szCs w:val="28"/>
        </w:rPr>
      </w:pPr>
    </w:p>
    <w:p w14:paraId="33594715" w14:textId="77777777" w:rsidR="000106B8" w:rsidRDefault="000106B8" w:rsidP="000106B8">
      <w:pPr>
        <w:suppressAutoHyphens/>
        <w:ind w:left="714"/>
        <w:jc w:val="center"/>
        <w:rPr>
          <w:b/>
          <w:sz w:val="28"/>
          <w:szCs w:val="28"/>
        </w:rPr>
      </w:pPr>
    </w:p>
    <w:p w14:paraId="4A8F28B0" w14:textId="77777777" w:rsidR="00EE5E1B" w:rsidRDefault="00EE5E1B" w:rsidP="000106B8">
      <w:pPr>
        <w:suppressAutoHyphens/>
        <w:ind w:left="714"/>
        <w:jc w:val="center"/>
        <w:rPr>
          <w:b/>
          <w:sz w:val="28"/>
          <w:szCs w:val="28"/>
        </w:rPr>
      </w:pPr>
    </w:p>
    <w:p w14:paraId="0308AD40" w14:textId="77777777" w:rsidR="000106B8" w:rsidRDefault="000106B8" w:rsidP="000106B8">
      <w:pPr>
        <w:suppressAutoHyphens/>
        <w:ind w:left="714"/>
        <w:jc w:val="center"/>
        <w:rPr>
          <w:b/>
          <w:sz w:val="28"/>
          <w:szCs w:val="28"/>
        </w:rPr>
      </w:pPr>
    </w:p>
    <w:p w14:paraId="3E41050E" w14:textId="77777777" w:rsidR="00B537F2" w:rsidRDefault="00B537F2" w:rsidP="00B537F2">
      <w:pPr>
        <w:suppressAutoHyphens/>
        <w:jc w:val="center"/>
        <w:rPr>
          <w:b/>
          <w:sz w:val="28"/>
          <w:szCs w:val="28"/>
        </w:rPr>
      </w:pPr>
      <w:r w:rsidRPr="001F468A">
        <w:rPr>
          <w:b/>
          <w:sz w:val="28"/>
          <w:szCs w:val="28"/>
        </w:rPr>
        <w:t>Характеристи</w:t>
      </w:r>
      <w:r>
        <w:rPr>
          <w:b/>
          <w:sz w:val="28"/>
          <w:szCs w:val="28"/>
        </w:rPr>
        <w:t>ка текущего состояния р</w:t>
      </w:r>
      <w:r w:rsidRPr="001F468A">
        <w:rPr>
          <w:b/>
          <w:sz w:val="28"/>
          <w:szCs w:val="28"/>
        </w:rPr>
        <w:t>азвития физической культуры и</w:t>
      </w:r>
      <w:r>
        <w:rPr>
          <w:b/>
          <w:sz w:val="28"/>
          <w:szCs w:val="28"/>
        </w:rPr>
        <w:t> </w:t>
      </w:r>
      <w:r w:rsidRPr="001F468A">
        <w:rPr>
          <w:b/>
          <w:sz w:val="28"/>
          <w:szCs w:val="28"/>
        </w:rPr>
        <w:t>спорта в Ленском районе</w:t>
      </w:r>
    </w:p>
    <w:p w14:paraId="5F6BB0E4" w14:textId="77777777" w:rsidR="00B537F2" w:rsidRPr="00E10560" w:rsidRDefault="00B537F2" w:rsidP="00B537F2">
      <w:pPr>
        <w:suppressAutoHyphens/>
        <w:ind w:left="714"/>
        <w:rPr>
          <w:bCs/>
          <w:sz w:val="28"/>
          <w:szCs w:val="28"/>
        </w:rPr>
      </w:pPr>
    </w:p>
    <w:p w14:paraId="416E0D9E" w14:textId="77777777" w:rsidR="00B537F2" w:rsidRDefault="00B537F2" w:rsidP="00B537F2">
      <w:pPr>
        <w:suppressAutoHyphens/>
        <w:spacing w:line="360" w:lineRule="auto"/>
        <w:ind w:firstLine="708"/>
        <w:jc w:val="both"/>
        <w:rPr>
          <w:color w:val="000000"/>
          <w:kern w:val="1"/>
          <w:sz w:val="28"/>
          <w:szCs w:val="28"/>
        </w:rPr>
      </w:pPr>
      <w:r w:rsidRPr="001F468A">
        <w:rPr>
          <w:color w:val="000000"/>
          <w:kern w:val="1"/>
          <w:sz w:val="28"/>
          <w:szCs w:val="28"/>
        </w:rPr>
        <w:t xml:space="preserve">Динамика показателей развития спорта положительная, ежегодно отмечается рост доли населения, систематически занимающегося физической культурой и спортом, укрепляется материально-техническая база учреждений спорта, растет эффективность использования спортивных сооружений. </w:t>
      </w:r>
    </w:p>
    <w:p w14:paraId="360D4ABA" w14:textId="77777777" w:rsidR="00B537F2" w:rsidRPr="00771AC6" w:rsidRDefault="00B537F2" w:rsidP="00B537F2">
      <w:pPr>
        <w:suppressAutoHyphens/>
        <w:spacing w:line="360" w:lineRule="auto"/>
        <w:ind w:firstLine="708"/>
        <w:jc w:val="both"/>
        <w:rPr>
          <w:color w:val="000000"/>
          <w:kern w:val="2"/>
          <w:sz w:val="28"/>
          <w:szCs w:val="28"/>
        </w:rPr>
      </w:pPr>
      <w:r w:rsidRPr="00771AC6">
        <w:rPr>
          <w:color w:val="000000"/>
          <w:kern w:val="2"/>
          <w:sz w:val="28"/>
          <w:szCs w:val="28"/>
        </w:rPr>
        <w:t xml:space="preserve">Этому способствует наличие </w:t>
      </w:r>
      <w:r>
        <w:rPr>
          <w:color w:val="000000"/>
          <w:kern w:val="2"/>
          <w:sz w:val="28"/>
          <w:szCs w:val="28"/>
        </w:rPr>
        <w:t xml:space="preserve">действующей </w:t>
      </w:r>
      <w:r w:rsidRPr="00771AC6">
        <w:rPr>
          <w:color w:val="000000"/>
          <w:kern w:val="2"/>
          <w:sz w:val="28"/>
          <w:szCs w:val="28"/>
        </w:rPr>
        <w:t>спортивной инфраструктуры: стадиона, спортивных залов, лыжной базы.</w:t>
      </w:r>
    </w:p>
    <w:p w14:paraId="36F8A3BA" w14:textId="77777777" w:rsidR="00B537F2" w:rsidRDefault="00B537F2" w:rsidP="00B537F2">
      <w:pPr>
        <w:spacing w:line="360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Выполняемые индикаторы по муниципальной программе прямо свидетельствуют о постепенном росте числа выездных соревнований и учебно-тренировочных сборов, что оказывает положительное влияние на уровень спортивной подготовки атлетов. Выходцы Ленского района становятся более узнаваемы на республиканском, общероссийском и международном уровнях, получая больше мотивации на занятия спортом. </w:t>
      </w:r>
    </w:p>
    <w:p w14:paraId="7BADEE75" w14:textId="77777777" w:rsidR="00B537F2" w:rsidRPr="00B54BF1" w:rsidRDefault="00B537F2" w:rsidP="00B537F2">
      <w:pPr>
        <w:suppressAutoHyphens/>
        <w:spacing w:line="360" w:lineRule="auto"/>
        <w:ind w:firstLine="709"/>
        <w:jc w:val="both"/>
        <w:rPr>
          <w:color w:val="000000"/>
          <w:kern w:val="2"/>
          <w:sz w:val="28"/>
          <w:szCs w:val="28"/>
        </w:rPr>
      </w:pPr>
      <w:r>
        <w:rPr>
          <w:kern w:val="28"/>
          <w:sz w:val="28"/>
          <w:szCs w:val="28"/>
          <w:lang w:eastAsia="ar-SA"/>
        </w:rPr>
        <w:t>Принимается во внимание, что д</w:t>
      </w:r>
      <w:r w:rsidRPr="00B54BF1">
        <w:rPr>
          <w:color w:val="000000"/>
          <w:kern w:val="2"/>
          <w:sz w:val="28"/>
          <w:szCs w:val="28"/>
        </w:rPr>
        <w:t>етско-юношеский спорт в Ленском районе развивается в основном на базе МКУ «</w:t>
      </w:r>
      <w:proofErr w:type="spellStart"/>
      <w:r w:rsidRPr="00B54BF1">
        <w:rPr>
          <w:color w:val="000000"/>
          <w:kern w:val="2"/>
          <w:sz w:val="28"/>
          <w:szCs w:val="28"/>
        </w:rPr>
        <w:t>КФКиС</w:t>
      </w:r>
      <w:proofErr w:type="spellEnd"/>
      <w:r>
        <w:rPr>
          <w:color w:val="000000"/>
          <w:kern w:val="2"/>
          <w:sz w:val="28"/>
          <w:szCs w:val="28"/>
        </w:rPr>
        <w:t>»</w:t>
      </w:r>
      <w:r w:rsidRPr="00B54BF1">
        <w:rPr>
          <w:color w:val="000000"/>
          <w:kern w:val="2"/>
          <w:sz w:val="28"/>
          <w:szCs w:val="28"/>
        </w:rPr>
        <w:t>, в</w:t>
      </w:r>
      <w:r>
        <w:rPr>
          <w:color w:val="000000"/>
          <w:kern w:val="2"/>
          <w:sz w:val="28"/>
          <w:szCs w:val="28"/>
        </w:rPr>
        <w:t> </w:t>
      </w:r>
      <w:r w:rsidRPr="00B54BF1">
        <w:rPr>
          <w:color w:val="000000"/>
          <w:kern w:val="2"/>
          <w:sz w:val="28"/>
          <w:szCs w:val="28"/>
        </w:rPr>
        <w:t xml:space="preserve">настоящее время культивируется 33 </w:t>
      </w:r>
      <w:r>
        <w:rPr>
          <w:color w:val="000000"/>
          <w:kern w:val="2"/>
          <w:sz w:val="28"/>
          <w:szCs w:val="28"/>
        </w:rPr>
        <w:t xml:space="preserve">его </w:t>
      </w:r>
      <w:r w:rsidRPr="00B54BF1">
        <w:rPr>
          <w:color w:val="000000"/>
          <w:kern w:val="2"/>
          <w:sz w:val="28"/>
          <w:szCs w:val="28"/>
        </w:rPr>
        <w:t xml:space="preserve">вида. </w:t>
      </w:r>
    </w:p>
    <w:p w14:paraId="5AA2012D" w14:textId="77777777" w:rsidR="00B537F2" w:rsidRDefault="00B537F2" w:rsidP="00B537F2">
      <w:pPr>
        <w:suppressAutoHyphens/>
        <w:spacing w:line="360" w:lineRule="auto"/>
        <w:ind w:firstLine="709"/>
        <w:jc w:val="both"/>
        <w:rPr>
          <w:kern w:val="28"/>
          <w:sz w:val="28"/>
          <w:szCs w:val="28"/>
          <w:lang w:eastAsia="ar-SA"/>
        </w:rPr>
      </w:pPr>
      <w:r>
        <w:rPr>
          <w:color w:val="000000"/>
          <w:kern w:val="28"/>
          <w:sz w:val="28"/>
          <w:szCs w:val="28"/>
        </w:rPr>
        <w:t>Продолжают развиваться популярные среди подрастающего поколения другие</w:t>
      </w:r>
      <w:r w:rsidRPr="00B54BF1">
        <w:rPr>
          <w:color w:val="000000"/>
          <w:kern w:val="28"/>
          <w:sz w:val="28"/>
          <w:szCs w:val="28"/>
        </w:rPr>
        <w:t xml:space="preserve"> виды спорта: </w:t>
      </w:r>
      <w:r w:rsidRPr="00B54BF1">
        <w:rPr>
          <w:kern w:val="28"/>
          <w:sz w:val="28"/>
          <w:szCs w:val="28"/>
          <w:lang w:eastAsia="ar-SA"/>
        </w:rPr>
        <w:t>хоккей с шайбой, стрельба из лука, пауэрлифтинг, мотоспорт и др.</w:t>
      </w:r>
    </w:p>
    <w:p w14:paraId="14141329" w14:textId="77777777" w:rsidR="00B537F2" w:rsidRPr="00B54BF1" w:rsidRDefault="00B537F2" w:rsidP="00B537F2">
      <w:pPr>
        <w:tabs>
          <w:tab w:val="left" w:pos="851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Наряду с этим ведется постоянная работа по улучшению </w:t>
      </w:r>
      <w:r w:rsidRPr="00B54BF1">
        <w:rPr>
          <w:color w:val="000000"/>
          <w:sz w:val="28"/>
          <w:szCs w:val="28"/>
        </w:rPr>
        <w:t>качеств</w:t>
      </w:r>
      <w:r>
        <w:rPr>
          <w:color w:val="000000"/>
          <w:sz w:val="28"/>
          <w:szCs w:val="28"/>
        </w:rPr>
        <w:t>а</w:t>
      </w:r>
      <w:r w:rsidRPr="00B54BF1">
        <w:rPr>
          <w:color w:val="000000"/>
          <w:sz w:val="28"/>
          <w:szCs w:val="28"/>
        </w:rPr>
        <w:t xml:space="preserve"> проводимых мероприятий</w:t>
      </w:r>
      <w:r>
        <w:rPr>
          <w:color w:val="000000"/>
          <w:sz w:val="28"/>
          <w:szCs w:val="28"/>
        </w:rPr>
        <w:t xml:space="preserve">. Так, </w:t>
      </w:r>
      <w:proofErr w:type="gramStart"/>
      <w:r>
        <w:rPr>
          <w:color w:val="000000"/>
          <w:sz w:val="28"/>
          <w:szCs w:val="28"/>
        </w:rPr>
        <w:t>например</w:t>
      </w:r>
      <w:proofErr w:type="gramEnd"/>
      <w:r>
        <w:rPr>
          <w:color w:val="000000"/>
          <w:sz w:val="28"/>
          <w:szCs w:val="28"/>
        </w:rPr>
        <w:t>:</w:t>
      </w:r>
    </w:p>
    <w:p w14:paraId="612FD061" w14:textId="77777777" w:rsidR="00B537F2" w:rsidRDefault="00B537F2" w:rsidP="00B537F2">
      <w:pPr>
        <w:widowControl/>
        <w:numPr>
          <w:ilvl w:val="0"/>
          <w:numId w:val="32"/>
        </w:numPr>
        <w:tabs>
          <w:tab w:val="left" w:pos="851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B54BF1">
        <w:rPr>
          <w:color w:val="000000"/>
          <w:sz w:val="28"/>
          <w:szCs w:val="28"/>
        </w:rPr>
        <w:t>Расширилась Спартакиада трудовых коллективов</w:t>
      </w:r>
      <w:r>
        <w:rPr>
          <w:color w:val="000000"/>
          <w:sz w:val="28"/>
          <w:szCs w:val="28"/>
        </w:rPr>
        <w:t xml:space="preserve"> и поселений</w:t>
      </w:r>
      <w:r w:rsidRPr="00B54BF1">
        <w:rPr>
          <w:color w:val="000000"/>
          <w:sz w:val="28"/>
          <w:szCs w:val="28"/>
        </w:rPr>
        <w:t xml:space="preserve"> до 19 видов спорта. В </w:t>
      </w:r>
      <w:r>
        <w:rPr>
          <w:color w:val="000000"/>
          <w:sz w:val="28"/>
          <w:szCs w:val="28"/>
        </w:rPr>
        <w:t xml:space="preserve">мероприятии задействуется уже </w:t>
      </w:r>
      <w:r w:rsidRPr="00B54BF1">
        <w:rPr>
          <w:color w:val="000000"/>
          <w:sz w:val="28"/>
          <w:szCs w:val="28"/>
        </w:rPr>
        <w:t>более 500 человек</w:t>
      </w:r>
      <w:r>
        <w:rPr>
          <w:color w:val="000000"/>
          <w:sz w:val="28"/>
          <w:szCs w:val="28"/>
        </w:rPr>
        <w:t xml:space="preserve"> из числа </w:t>
      </w:r>
      <w:r w:rsidRPr="00B54BF1">
        <w:rPr>
          <w:color w:val="000000"/>
          <w:sz w:val="28"/>
          <w:szCs w:val="28"/>
        </w:rPr>
        <w:t>работающего населения Ленского района.</w:t>
      </w:r>
      <w:r>
        <w:rPr>
          <w:color w:val="000000"/>
          <w:sz w:val="28"/>
          <w:szCs w:val="28"/>
        </w:rPr>
        <w:t xml:space="preserve"> Свыше 6000 человек ежегодно принимают участие в игровых видах спорта</w:t>
      </w:r>
      <w:r w:rsidRPr="00B54BF1">
        <w:rPr>
          <w:color w:val="000000"/>
          <w:sz w:val="28"/>
          <w:szCs w:val="28"/>
        </w:rPr>
        <w:t xml:space="preserve"> (волейбол, баскетбол, футбол, хоккей с шайбой)</w:t>
      </w:r>
      <w:r>
        <w:rPr>
          <w:color w:val="000000"/>
          <w:sz w:val="28"/>
          <w:szCs w:val="28"/>
        </w:rPr>
        <w:t>, и количество только увеличивается</w:t>
      </w:r>
      <w:r w:rsidRPr="00B54BF1">
        <w:rPr>
          <w:color w:val="000000"/>
          <w:sz w:val="28"/>
          <w:szCs w:val="28"/>
        </w:rPr>
        <w:t xml:space="preserve">. </w:t>
      </w:r>
    </w:p>
    <w:p w14:paraId="0259F3D5" w14:textId="77777777" w:rsidR="00B537F2" w:rsidRDefault="00B537F2" w:rsidP="00B537F2">
      <w:pPr>
        <w:widowControl/>
        <w:numPr>
          <w:ilvl w:val="0"/>
          <w:numId w:val="32"/>
        </w:numPr>
        <w:tabs>
          <w:tab w:val="left" w:pos="851"/>
        </w:tabs>
        <w:spacing w:line="360" w:lineRule="auto"/>
        <w:ind w:left="0"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Проводится </w:t>
      </w:r>
      <w:r w:rsidRPr="00307D96">
        <w:rPr>
          <w:color w:val="000000"/>
          <w:sz w:val="28"/>
          <w:szCs w:val="28"/>
        </w:rPr>
        <w:t xml:space="preserve">День физкультурника с </w:t>
      </w:r>
      <w:r>
        <w:rPr>
          <w:color w:val="000000"/>
          <w:sz w:val="28"/>
          <w:szCs w:val="28"/>
        </w:rPr>
        <w:t xml:space="preserve">участием свыше </w:t>
      </w:r>
      <w:r w:rsidRPr="00307D96">
        <w:rPr>
          <w:color w:val="000000"/>
          <w:sz w:val="28"/>
          <w:szCs w:val="28"/>
        </w:rPr>
        <w:t>300 человек в</w:t>
      </w:r>
      <w:r>
        <w:rPr>
          <w:color w:val="000000"/>
          <w:sz w:val="28"/>
          <w:szCs w:val="28"/>
        </w:rPr>
        <w:t> </w:t>
      </w:r>
      <w:r w:rsidRPr="00307D96">
        <w:rPr>
          <w:color w:val="000000"/>
          <w:sz w:val="28"/>
          <w:szCs w:val="28"/>
        </w:rPr>
        <w:t>различных</w:t>
      </w:r>
      <w:r>
        <w:rPr>
          <w:color w:val="000000"/>
          <w:sz w:val="28"/>
          <w:szCs w:val="28"/>
        </w:rPr>
        <w:t xml:space="preserve"> </w:t>
      </w:r>
      <w:proofErr w:type="spellStart"/>
      <w:r>
        <w:rPr>
          <w:color w:val="000000"/>
          <w:sz w:val="28"/>
          <w:szCs w:val="28"/>
        </w:rPr>
        <w:t>спортивныхдисциплинах</w:t>
      </w:r>
      <w:proofErr w:type="spellEnd"/>
      <w:r w:rsidRPr="00307D96">
        <w:rPr>
          <w:color w:val="000000"/>
          <w:sz w:val="28"/>
          <w:szCs w:val="28"/>
        </w:rPr>
        <w:t xml:space="preserve">. </w:t>
      </w:r>
    </w:p>
    <w:p w14:paraId="4FEBD6A5" w14:textId="77777777" w:rsidR="00B537F2" w:rsidRDefault="00B537F2" w:rsidP="00B537F2">
      <w:pPr>
        <w:widowControl/>
        <w:numPr>
          <w:ilvl w:val="0"/>
          <w:numId w:val="32"/>
        </w:numPr>
        <w:tabs>
          <w:tab w:val="left" w:pos="851"/>
        </w:tabs>
        <w:spacing w:line="360" w:lineRule="auto"/>
        <w:ind w:left="0"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На постоянной основе организовываются ф</w:t>
      </w:r>
      <w:r w:rsidRPr="00307D96">
        <w:rPr>
          <w:color w:val="000000"/>
          <w:sz w:val="28"/>
          <w:szCs w:val="28"/>
        </w:rPr>
        <w:t xml:space="preserve">естивали и </w:t>
      </w:r>
      <w:r>
        <w:rPr>
          <w:color w:val="000000"/>
          <w:sz w:val="28"/>
          <w:szCs w:val="28"/>
        </w:rPr>
        <w:t xml:space="preserve">сдача </w:t>
      </w:r>
      <w:r w:rsidRPr="00307D96">
        <w:rPr>
          <w:color w:val="000000"/>
          <w:sz w:val="28"/>
          <w:szCs w:val="28"/>
        </w:rPr>
        <w:t>норматив</w:t>
      </w:r>
      <w:r>
        <w:rPr>
          <w:color w:val="000000"/>
          <w:sz w:val="28"/>
          <w:szCs w:val="28"/>
        </w:rPr>
        <w:t>ов</w:t>
      </w:r>
      <w:r w:rsidRPr="00307D96">
        <w:rPr>
          <w:color w:val="000000"/>
          <w:sz w:val="28"/>
          <w:szCs w:val="28"/>
        </w:rPr>
        <w:t xml:space="preserve"> ГТО с охватом 500 участников. </w:t>
      </w:r>
    </w:p>
    <w:p w14:paraId="25964E7D" w14:textId="2D031931" w:rsidR="00B537F2" w:rsidRDefault="00B537F2" w:rsidP="00B537F2">
      <w:pPr>
        <w:widowControl/>
        <w:numPr>
          <w:ilvl w:val="0"/>
          <w:numId w:val="32"/>
        </w:numPr>
        <w:tabs>
          <w:tab w:val="left" w:pos="851"/>
        </w:tabs>
        <w:spacing w:line="360" w:lineRule="auto"/>
        <w:ind w:left="0"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Свыше 180 человек с удовольствием принимают участие в т</w:t>
      </w:r>
      <w:r w:rsidRPr="00307D96">
        <w:rPr>
          <w:color w:val="000000"/>
          <w:sz w:val="28"/>
          <w:szCs w:val="28"/>
        </w:rPr>
        <w:t>радиционн</w:t>
      </w:r>
      <w:r>
        <w:rPr>
          <w:color w:val="000000"/>
          <w:sz w:val="28"/>
          <w:szCs w:val="28"/>
        </w:rPr>
        <w:t xml:space="preserve">ой </w:t>
      </w:r>
      <w:r w:rsidRPr="00307D96">
        <w:rPr>
          <w:color w:val="000000"/>
          <w:sz w:val="28"/>
          <w:szCs w:val="28"/>
        </w:rPr>
        <w:t>легкоатлетическ</w:t>
      </w:r>
      <w:r>
        <w:rPr>
          <w:color w:val="000000"/>
          <w:sz w:val="28"/>
          <w:szCs w:val="28"/>
        </w:rPr>
        <w:t>ой</w:t>
      </w:r>
      <w:r w:rsidRPr="00307D96">
        <w:rPr>
          <w:color w:val="000000"/>
          <w:sz w:val="28"/>
          <w:szCs w:val="28"/>
        </w:rPr>
        <w:t xml:space="preserve"> эстафет</w:t>
      </w:r>
      <w:r>
        <w:rPr>
          <w:color w:val="000000"/>
          <w:sz w:val="28"/>
          <w:szCs w:val="28"/>
        </w:rPr>
        <w:t>е в честь</w:t>
      </w:r>
      <w:r w:rsidR="001B594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Дня Победы</w:t>
      </w:r>
      <w:r w:rsidRPr="00307D96">
        <w:rPr>
          <w:color w:val="000000"/>
          <w:sz w:val="28"/>
          <w:szCs w:val="28"/>
        </w:rPr>
        <w:t>.</w:t>
      </w:r>
    </w:p>
    <w:p w14:paraId="124DD406" w14:textId="77777777" w:rsidR="00B537F2" w:rsidRPr="00307D96" w:rsidRDefault="00B537F2" w:rsidP="00B537F2">
      <w:pPr>
        <w:widowControl/>
        <w:numPr>
          <w:ilvl w:val="0"/>
          <w:numId w:val="32"/>
        </w:numPr>
        <w:tabs>
          <w:tab w:val="left" w:pos="851"/>
        </w:tabs>
        <w:spacing w:line="360" w:lineRule="auto"/>
        <w:ind w:left="0"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Ведется ежегодная Спартакиада по адаптивной физической культуре и спорту среди детей и взрослых с участием приглашенных спортсменов из центра </w:t>
      </w:r>
      <w:proofErr w:type="spellStart"/>
      <w:r>
        <w:rPr>
          <w:color w:val="000000"/>
          <w:sz w:val="28"/>
          <w:szCs w:val="28"/>
        </w:rPr>
        <w:t>АФКиС</w:t>
      </w:r>
      <w:proofErr w:type="spellEnd"/>
      <w:r>
        <w:rPr>
          <w:color w:val="000000"/>
          <w:sz w:val="28"/>
          <w:szCs w:val="28"/>
        </w:rPr>
        <w:t xml:space="preserve"> г. Якутска, на которой в 2025 году соревновалось более 70 человек.</w:t>
      </w:r>
    </w:p>
    <w:p w14:paraId="4ECBB003" w14:textId="77777777" w:rsidR="00B537F2" w:rsidRDefault="00B537F2" w:rsidP="00B537F2">
      <w:pPr>
        <w:suppressAutoHyphens/>
        <w:spacing w:line="360" w:lineRule="auto"/>
        <w:ind w:firstLine="708"/>
        <w:jc w:val="both"/>
        <w:rPr>
          <w:color w:val="000000"/>
          <w:kern w:val="1"/>
          <w:sz w:val="28"/>
          <w:szCs w:val="28"/>
        </w:rPr>
      </w:pPr>
      <w:r>
        <w:rPr>
          <w:color w:val="000000"/>
          <w:kern w:val="1"/>
          <w:sz w:val="28"/>
          <w:szCs w:val="28"/>
        </w:rPr>
        <w:t>Вместе с тем, в области организации спорта на территории Ленского района имеются имеется ряд вопросов, требующих дополнительного внимания.</w:t>
      </w:r>
    </w:p>
    <w:p w14:paraId="772C4804" w14:textId="77777777" w:rsidR="00B537F2" w:rsidRDefault="00B537F2" w:rsidP="00B537F2">
      <w:pPr>
        <w:suppressAutoHyphens/>
        <w:spacing w:line="360" w:lineRule="auto"/>
        <w:ind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Так, отмечается острая нехватка профессиональных кадров для подготовки спортсменов различных возрастных категорий. Специалисты из других местностей зачастую отклоняют предложения работать тренерами, по большей части из-за отсутствия достойного жилья и северных надбавок, влекущих низкий уровень заработной платы в первые годы работы. </w:t>
      </w:r>
    </w:p>
    <w:p w14:paraId="78D3B4FD" w14:textId="77777777" w:rsidR="00B537F2" w:rsidRPr="00D84490" w:rsidRDefault="00B537F2" w:rsidP="00B537F2">
      <w:pPr>
        <w:suppressAutoHyphens/>
        <w:spacing w:line="360" w:lineRule="auto"/>
        <w:ind w:firstLine="708"/>
        <w:jc w:val="both"/>
        <w:rPr>
          <w:bCs/>
          <w:sz w:val="28"/>
          <w:szCs w:val="28"/>
        </w:rPr>
      </w:pPr>
      <w:r w:rsidRPr="00D84490">
        <w:rPr>
          <w:bCs/>
          <w:sz w:val="28"/>
          <w:szCs w:val="28"/>
        </w:rPr>
        <w:t>Практически в каждом населенном пункте работают инструкторы МКУ «</w:t>
      </w:r>
      <w:proofErr w:type="spellStart"/>
      <w:r w:rsidRPr="00D84490">
        <w:rPr>
          <w:bCs/>
          <w:sz w:val="28"/>
          <w:szCs w:val="28"/>
        </w:rPr>
        <w:t>КФКиС</w:t>
      </w:r>
      <w:proofErr w:type="spellEnd"/>
      <w:r w:rsidRPr="00D84490">
        <w:rPr>
          <w:bCs/>
          <w:sz w:val="28"/>
          <w:szCs w:val="28"/>
        </w:rPr>
        <w:t>», однако этого недостаточно, так как они, как правило, имеют основное место работы, а в МКУ «</w:t>
      </w:r>
      <w:proofErr w:type="spellStart"/>
      <w:r w:rsidRPr="00D84490">
        <w:rPr>
          <w:bCs/>
          <w:sz w:val="28"/>
          <w:szCs w:val="28"/>
        </w:rPr>
        <w:t>КФКиС</w:t>
      </w:r>
      <w:proofErr w:type="spellEnd"/>
      <w:r w:rsidRPr="00D84490">
        <w:rPr>
          <w:bCs/>
          <w:sz w:val="28"/>
          <w:szCs w:val="28"/>
        </w:rPr>
        <w:t>» числятся внешни</w:t>
      </w:r>
      <w:r>
        <w:rPr>
          <w:bCs/>
          <w:sz w:val="28"/>
          <w:szCs w:val="28"/>
        </w:rPr>
        <w:t>ми</w:t>
      </w:r>
      <w:r w:rsidRPr="00D84490">
        <w:rPr>
          <w:bCs/>
          <w:sz w:val="28"/>
          <w:szCs w:val="28"/>
        </w:rPr>
        <w:t xml:space="preserve"> совместител</w:t>
      </w:r>
      <w:r>
        <w:rPr>
          <w:bCs/>
          <w:sz w:val="28"/>
          <w:szCs w:val="28"/>
        </w:rPr>
        <w:t>ями</w:t>
      </w:r>
      <w:r w:rsidRPr="00D84490">
        <w:rPr>
          <w:bCs/>
          <w:sz w:val="28"/>
          <w:szCs w:val="28"/>
        </w:rPr>
        <w:t>. Необходимо каждому инструктору выделить по полноценной ставке для работы с</w:t>
      </w:r>
      <w:r>
        <w:rPr>
          <w:bCs/>
          <w:sz w:val="28"/>
          <w:szCs w:val="28"/>
        </w:rPr>
        <w:t> </w:t>
      </w:r>
      <w:r w:rsidRPr="00D84490">
        <w:rPr>
          <w:bCs/>
          <w:sz w:val="28"/>
          <w:szCs w:val="28"/>
        </w:rPr>
        <w:t xml:space="preserve">населением в полном объеме. </w:t>
      </w:r>
    </w:p>
    <w:p w14:paraId="6CD351B5" w14:textId="77777777" w:rsidR="00B537F2" w:rsidRDefault="00B537F2" w:rsidP="00B537F2">
      <w:pPr>
        <w:suppressAutoHyphens/>
        <w:spacing w:line="360" w:lineRule="auto"/>
        <w:ind w:firstLine="708"/>
        <w:jc w:val="both"/>
        <w:rPr>
          <w:color w:val="000000"/>
          <w:kern w:val="1"/>
          <w:sz w:val="28"/>
          <w:szCs w:val="28"/>
        </w:rPr>
      </w:pPr>
      <w:r w:rsidRPr="008026E7">
        <w:rPr>
          <w:bCs/>
          <w:sz w:val="28"/>
          <w:szCs w:val="28"/>
        </w:rPr>
        <w:t xml:space="preserve">Оснащённость спортивных залов не везде достаточная, зачастую </w:t>
      </w:r>
      <w:r>
        <w:rPr>
          <w:bCs/>
          <w:sz w:val="28"/>
          <w:szCs w:val="28"/>
        </w:rPr>
        <w:t xml:space="preserve">занятия спортом осуществляются </w:t>
      </w:r>
      <w:r w:rsidRPr="008026E7">
        <w:rPr>
          <w:bCs/>
          <w:sz w:val="28"/>
          <w:szCs w:val="28"/>
        </w:rPr>
        <w:t xml:space="preserve">на базе школы или на объектах культурных учреждений. В целях исполнения указа Президента Российской Федерации </w:t>
      </w:r>
      <w:r w:rsidRPr="008026E7">
        <w:rPr>
          <w:color w:val="000000"/>
          <w:kern w:val="1"/>
          <w:sz w:val="28"/>
          <w:szCs w:val="28"/>
        </w:rPr>
        <w:t>от</w:t>
      </w:r>
      <w:r>
        <w:rPr>
          <w:color w:val="000000"/>
          <w:kern w:val="1"/>
          <w:sz w:val="28"/>
          <w:szCs w:val="28"/>
        </w:rPr>
        <w:t> </w:t>
      </w:r>
      <w:r w:rsidRPr="008026E7">
        <w:rPr>
          <w:color w:val="000000"/>
          <w:kern w:val="1"/>
          <w:sz w:val="28"/>
          <w:szCs w:val="28"/>
        </w:rPr>
        <w:t>21.07.2020 №474 «О национальных целях развития Российской Федерации на</w:t>
      </w:r>
      <w:r>
        <w:rPr>
          <w:color w:val="000000"/>
          <w:kern w:val="1"/>
          <w:sz w:val="28"/>
          <w:szCs w:val="28"/>
        </w:rPr>
        <w:t> </w:t>
      </w:r>
      <w:r w:rsidRPr="008026E7">
        <w:rPr>
          <w:color w:val="000000"/>
          <w:kern w:val="1"/>
          <w:sz w:val="28"/>
          <w:szCs w:val="28"/>
        </w:rPr>
        <w:t>период до 2030 года», а также достижения поставленных целей</w:t>
      </w:r>
      <w:r w:rsidRPr="008026E7">
        <w:rPr>
          <w:bCs/>
          <w:sz w:val="28"/>
          <w:szCs w:val="28"/>
        </w:rPr>
        <w:t xml:space="preserve">, необходимо организовать строительство отдельных спортивных залов в населенных пунктах. </w:t>
      </w:r>
      <w:r w:rsidRPr="008026E7">
        <w:rPr>
          <w:color w:val="000000"/>
          <w:kern w:val="1"/>
          <w:sz w:val="28"/>
          <w:szCs w:val="28"/>
        </w:rPr>
        <w:t>Решение этой проблемы позволит выполнить сразу несколько задач, как Ленского района, так и республики в целом.</w:t>
      </w:r>
    </w:p>
    <w:p w14:paraId="01F27A14" w14:textId="77777777" w:rsidR="00B537F2" w:rsidRDefault="00B537F2" w:rsidP="00B537F2">
      <w:pPr>
        <w:suppressAutoHyphens/>
        <w:spacing w:line="360" w:lineRule="auto"/>
        <w:ind w:firstLine="708"/>
        <w:jc w:val="both"/>
        <w:rPr>
          <w:color w:val="000000"/>
          <w:kern w:val="1"/>
          <w:sz w:val="28"/>
          <w:szCs w:val="28"/>
        </w:rPr>
      </w:pPr>
      <w:r>
        <w:rPr>
          <w:color w:val="000000"/>
          <w:kern w:val="1"/>
          <w:sz w:val="28"/>
          <w:szCs w:val="28"/>
        </w:rPr>
        <w:t xml:space="preserve">Неуклонное увеличение количества лиц, занимающихся физической культурой и спортом, диктует необходимость выполнения предписаний </w:t>
      </w:r>
      <w:r>
        <w:rPr>
          <w:color w:val="000000"/>
          <w:kern w:val="1"/>
          <w:sz w:val="28"/>
          <w:szCs w:val="28"/>
        </w:rPr>
        <w:lastRenderedPageBreak/>
        <w:t>вышеназванного Указа Президента Российской Федерации, влечет потребность в строительстве дополнительных спортивных объектов, ремонте и реконструкции имеющихся.</w:t>
      </w:r>
    </w:p>
    <w:p w14:paraId="4E420557" w14:textId="77777777" w:rsidR="00B537F2" w:rsidRDefault="00B537F2" w:rsidP="00B537F2">
      <w:pPr>
        <w:suppressAutoHyphens/>
        <w:spacing w:line="360" w:lineRule="auto"/>
        <w:ind w:firstLine="708"/>
        <w:jc w:val="both"/>
        <w:rPr>
          <w:color w:val="000000"/>
          <w:kern w:val="1"/>
          <w:sz w:val="28"/>
          <w:szCs w:val="28"/>
        </w:rPr>
      </w:pPr>
      <w:r>
        <w:rPr>
          <w:color w:val="000000"/>
          <w:kern w:val="1"/>
          <w:sz w:val="28"/>
          <w:szCs w:val="28"/>
        </w:rPr>
        <w:t>Так, одним из наиболее острых недостатков Ленского района является отсутствие объектов для занятия водными видами спорта. Дети учатся плавать в теплое время года в естественных водоемах без помощи квалифицированных специалистов.</w:t>
      </w:r>
    </w:p>
    <w:p w14:paraId="55D3BDA9" w14:textId="77777777" w:rsidR="00B537F2" w:rsidRDefault="00B537F2" w:rsidP="00B537F2">
      <w:pPr>
        <w:suppressAutoHyphens/>
        <w:spacing w:line="360" w:lineRule="auto"/>
        <w:ind w:firstLine="708"/>
        <w:jc w:val="both"/>
        <w:rPr>
          <w:color w:val="000000"/>
          <w:kern w:val="1"/>
          <w:sz w:val="28"/>
          <w:szCs w:val="28"/>
        </w:rPr>
      </w:pPr>
      <w:r>
        <w:rPr>
          <w:color w:val="000000"/>
          <w:kern w:val="1"/>
          <w:sz w:val="28"/>
          <w:szCs w:val="28"/>
        </w:rPr>
        <w:t>Лучший в Ленском районе спортивный комплекс «Карат» более 5 лет требует ремонта. Вследствие промерзания стен в зимнее время года температура внутри опускается до 8 градусов. Система водоотведения фактически разрушена, требует особого внимание состояние напольного покрытия как спортивного зала, так и входной группы с раздевалками.</w:t>
      </w:r>
    </w:p>
    <w:p w14:paraId="371FF22F" w14:textId="77777777" w:rsidR="00B537F2" w:rsidRDefault="00B537F2" w:rsidP="00B537F2">
      <w:pPr>
        <w:suppressAutoHyphens/>
        <w:spacing w:line="360" w:lineRule="auto"/>
        <w:ind w:firstLine="708"/>
        <w:jc w:val="both"/>
        <w:rPr>
          <w:color w:val="000000"/>
          <w:kern w:val="1"/>
          <w:sz w:val="28"/>
          <w:szCs w:val="28"/>
        </w:rPr>
      </w:pPr>
      <w:r>
        <w:rPr>
          <w:color w:val="000000"/>
          <w:kern w:val="1"/>
          <w:sz w:val="28"/>
          <w:szCs w:val="28"/>
        </w:rPr>
        <w:t xml:space="preserve">Внутренние помещения спортивного зала «Виктория» после ремонта системы отопления нуждаются в производстве косметического ремонта. Необходимо вернуться к ремонту фасада здания. </w:t>
      </w:r>
    </w:p>
    <w:p w14:paraId="5F9ABD3B" w14:textId="77777777" w:rsidR="00B537F2" w:rsidRDefault="00B537F2" w:rsidP="00B537F2">
      <w:pPr>
        <w:suppressAutoHyphens/>
        <w:spacing w:line="360" w:lineRule="auto"/>
        <w:ind w:firstLine="708"/>
        <w:jc w:val="both"/>
        <w:rPr>
          <w:color w:val="000000"/>
          <w:kern w:val="1"/>
          <w:sz w:val="28"/>
          <w:szCs w:val="28"/>
        </w:rPr>
      </w:pPr>
      <w:r>
        <w:rPr>
          <w:color w:val="000000"/>
          <w:kern w:val="1"/>
          <w:sz w:val="28"/>
          <w:szCs w:val="28"/>
        </w:rPr>
        <w:t xml:space="preserve">В спортивном зале «Темп» также неисправна система водоотведения. </w:t>
      </w:r>
    </w:p>
    <w:p w14:paraId="4E5A5733" w14:textId="77777777" w:rsidR="00B537F2" w:rsidRPr="00B54BF1" w:rsidRDefault="00B537F2" w:rsidP="00B537F2">
      <w:pPr>
        <w:suppressAutoHyphens/>
        <w:spacing w:line="360" w:lineRule="auto"/>
        <w:ind w:firstLine="708"/>
        <w:jc w:val="both"/>
        <w:rPr>
          <w:kern w:val="1"/>
          <w:sz w:val="28"/>
          <w:szCs w:val="28"/>
          <w:lang w:eastAsia="ar-SA"/>
        </w:rPr>
      </w:pPr>
      <w:r w:rsidRPr="00B54BF1">
        <w:rPr>
          <w:kern w:val="1"/>
          <w:sz w:val="28"/>
          <w:szCs w:val="28"/>
          <w:lang w:eastAsia="ar-SA"/>
        </w:rPr>
        <w:t>По результатам анализа развития физической культуры и спорта в Ленском районе выделены следующие сильные (преимущества) и слабые (недостатки/проблемы) стороны:</w:t>
      </w:r>
    </w:p>
    <w:p w14:paraId="7AD02667" w14:textId="77777777" w:rsidR="00B537F2" w:rsidRPr="00B54BF1" w:rsidRDefault="00B537F2" w:rsidP="00B537F2">
      <w:pPr>
        <w:suppressAutoHyphens/>
        <w:spacing w:line="360" w:lineRule="auto"/>
        <w:ind w:firstLine="708"/>
        <w:jc w:val="both"/>
        <w:rPr>
          <w:kern w:val="1"/>
          <w:sz w:val="28"/>
          <w:szCs w:val="28"/>
          <w:lang w:eastAsia="ar-SA"/>
        </w:rPr>
      </w:pPr>
      <w:r w:rsidRPr="00B54BF1">
        <w:rPr>
          <w:kern w:val="1"/>
          <w:sz w:val="28"/>
          <w:szCs w:val="28"/>
          <w:lang w:eastAsia="ar-SA"/>
        </w:rPr>
        <w:t>Таблица 1.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40"/>
        <w:gridCol w:w="5088"/>
      </w:tblGrid>
      <w:tr w:rsidR="00B537F2" w:rsidRPr="00B54BF1" w14:paraId="5E67ADB7" w14:textId="77777777" w:rsidTr="00647375">
        <w:tc>
          <w:tcPr>
            <w:tcW w:w="4757" w:type="dxa"/>
          </w:tcPr>
          <w:p w14:paraId="1E5E2652" w14:textId="77777777" w:rsidR="00B537F2" w:rsidRPr="00B54BF1" w:rsidRDefault="00B537F2" w:rsidP="00647375">
            <w:pPr>
              <w:suppressAutoHyphens/>
              <w:spacing w:line="360" w:lineRule="auto"/>
              <w:ind w:right="-2"/>
              <w:jc w:val="both"/>
              <w:rPr>
                <w:kern w:val="1"/>
                <w:sz w:val="28"/>
                <w:szCs w:val="28"/>
                <w:lang w:eastAsia="ar-SA"/>
              </w:rPr>
            </w:pPr>
            <w:r w:rsidRPr="00B54BF1">
              <w:rPr>
                <w:kern w:val="1"/>
                <w:sz w:val="28"/>
                <w:szCs w:val="28"/>
                <w:lang w:eastAsia="ar-SA"/>
              </w:rPr>
              <w:t>Сильные стороны (</w:t>
            </w:r>
            <w:r w:rsidRPr="00B54BF1">
              <w:rPr>
                <w:kern w:val="1"/>
                <w:sz w:val="28"/>
                <w:szCs w:val="28"/>
                <w:lang w:val="en-US" w:eastAsia="ar-SA"/>
              </w:rPr>
              <w:t>S</w:t>
            </w:r>
            <w:r w:rsidRPr="00B54BF1">
              <w:rPr>
                <w:kern w:val="1"/>
                <w:sz w:val="28"/>
                <w:szCs w:val="28"/>
                <w:lang w:eastAsia="ar-SA"/>
              </w:rPr>
              <w:t>)</w:t>
            </w:r>
          </w:p>
        </w:tc>
        <w:tc>
          <w:tcPr>
            <w:tcW w:w="5274" w:type="dxa"/>
          </w:tcPr>
          <w:p w14:paraId="1CF0D6A8" w14:textId="77777777" w:rsidR="00B537F2" w:rsidRPr="00B54BF1" w:rsidRDefault="00B537F2" w:rsidP="00647375">
            <w:pPr>
              <w:suppressAutoHyphens/>
              <w:spacing w:line="360" w:lineRule="auto"/>
              <w:ind w:right="-2"/>
              <w:jc w:val="both"/>
              <w:rPr>
                <w:kern w:val="1"/>
                <w:sz w:val="28"/>
                <w:szCs w:val="28"/>
                <w:lang w:val="en-US" w:eastAsia="ar-SA"/>
              </w:rPr>
            </w:pPr>
            <w:r w:rsidRPr="00B54BF1">
              <w:rPr>
                <w:kern w:val="1"/>
                <w:sz w:val="28"/>
                <w:szCs w:val="28"/>
                <w:lang w:eastAsia="ar-SA"/>
              </w:rPr>
              <w:t>Слабые стороны</w:t>
            </w:r>
            <w:r w:rsidRPr="00B54BF1">
              <w:rPr>
                <w:kern w:val="1"/>
                <w:sz w:val="28"/>
                <w:szCs w:val="28"/>
                <w:lang w:val="en-US" w:eastAsia="ar-SA"/>
              </w:rPr>
              <w:t xml:space="preserve"> (W)</w:t>
            </w:r>
          </w:p>
        </w:tc>
      </w:tr>
      <w:tr w:rsidR="00B537F2" w:rsidRPr="00B54BF1" w14:paraId="5F2A2960" w14:textId="77777777" w:rsidTr="00647375">
        <w:tc>
          <w:tcPr>
            <w:tcW w:w="4757" w:type="dxa"/>
          </w:tcPr>
          <w:p w14:paraId="4A8038A5" w14:textId="77777777" w:rsidR="00B537F2" w:rsidRPr="00B54BF1" w:rsidRDefault="00B537F2" w:rsidP="00B537F2">
            <w:pPr>
              <w:widowControl/>
              <w:numPr>
                <w:ilvl w:val="0"/>
                <w:numId w:val="24"/>
              </w:numPr>
              <w:tabs>
                <w:tab w:val="left" w:pos="426"/>
              </w:tabs>
              <w:suppressAutoHyphens/>
              <w:autoSpaceDE/>
              <w:autoSpaceDN/>
              <w:adjustRightInd/>
              <w:ind w:left="0" w:right="-2" w:firstLine="131"/>
              <w:jc w:val="both"/>
              <w:rPr>
                <w:kern w:val="1"/>
                <w:sz w:val="28"/>
                <w:szCs w:val="28"/>
                <w:lang w:eastAsia="ar-SA"/>
              </w:rPr>
            </w:pPr>
            <w:r w:rsidRPr="00B54BF1">
              <w:rPr>
                <w:kern w:val="1"/>
                <w:sz w:val="28"/>
                <w:szCs w:val="28"/>
                <w:lang w:eastAsia="ar-SA"/>
              </w:rPr>
              <w:t>Наличие сильного тренерского состава по отдельным видам спорта (лыжные гонки, лёгкая атлетика, бокс, дзюдо, волейбол и др.);</w:t>
            </w:r>
          </w:p>
          <w:p w14:paraId="3409F2C0" w14:textId="77777777" w:rsidR="00B537F2" w:rsidRPr="00B54BF1" w:rsidRDefault="00B537F2" w:rsidP="00B537F2">
            <w:pPr>
              <w:widowControl/>
              <w:numPr>
                <w:ilvl w:val="0"/>
                <w:numId w:val="24"/>
              </w:numPr>
              <w:tabs>
                <w:tab w:val="left" w:pos="426"/>
              </w:tabs>
              <w:suppressAutoHyphens/>
              <w:autoSpaceDE/>
              <w:autoSpaceDN/>
              <w:adjustRightInd/>
              <w:ind w:left="0" w:right="-2" w:firstLine="131"/>
              <w:jc w:val="both"/>
              <w:rPr>
                <w:kern w:val="1"/>
                <w:sz w:val="28"/>
                <w:szCs w:val="28"/>
                <w:lang w:eastAsia="ar-SA"/>
              </w:rPr>
            </w:pPr>
            <w:r w:rsidRPr="00B54BF1">
              <w:rPr>
                <w:kern w:val="1"/>
                <w:sz w:val="28"/>
                <w:szCs w:val="28"/>
                <w:lang w:eastAsia="ar-SA"/>
              </w:rPr>
              <w:t>Наличие квалифицированных судей по видам спорта, культивируемы</w:t>
            </w:r>
            <w:r>
              <w:rPr>
                <w:kern w:val="1"/>
                <w:sz w:val="28"/>
                <w:szCs w:val="28"/>
                <w:lang w:eastAsia="ar-SA"/>
              </w:rPr>
              <w:t>х</w:t>
            </w:r>
            <w:r w:rsidRPr="00B54BF1">
              <w:rPr>
                <w:kern w:val="1"/>
                <w:sz w:val="28"/>
                <w:szCs w:val="28"/>
                <w:lang w:eastAsia="ar-SA"/>
              </w:rPr>
              <w:t xml:space="preserve"> в районе;</w:t>
            </w:r>
          </w:p>
          <w:p w14:paraId="7CB27D4C" w14:textId="77777777" w:rsidR="00B537F2" w:rsidRPr="00B54BF1" w:rsidRDefault="00B537F2" w:rsidP="00B537F2">
            <w:pPr>
              <w:widowControl/>
              <w:numPr>
                <w:ilvl w:val="0"/>
                <w:numId w:val="24"/>
              </w:numPr>
              <w:tabs>
                <w:tab w:val="left" w:pos="426"/>
              </w:tabs>
              <w:suppressAutoHyphens/>
              <w:autoSpaceDE/>
              <w:autoSpaceDN/>
              <w:adjustRightInd/>
              <w:ind w:left="0" w:right="-2" w:firstLine="131"/>
              <w:jc w:val="both"/>
              <w:rPr>
                <w:kern w:val="1"/>
                <w:sz w:val="28"/>
                <w:szCs w:val="28"/>
                <w:lang w:eastAsia="ar-SA"/>
              </w:rPr>
            </w:pPr>
            <w:r w:rsidRPr="00B54BF1">
              <w:rPr>
                <w:kern w:val="1"/>
                <w:sz w:val="28"/>
                <w:szCs w:val="28"/>
                <w:lang w:eastAsia="ar-SA"/>
              </w:rPr>
              <w:t>Ежегодно более 100 детей становятся призёрами республиканских соревнований;</w:t>
            </w:r>
          </w:p>
          <w:p w14:paraId="667DCCBC" w14:textId="77777777" w:rsidR="00B537F2" w:rsidRPr="00B54BF1" w:rsidRDefault="00B537F2" w:rsidP="00B537F2">
            <w:pPr>
              <w:widowControl/>
              <w:numPr>
                <w:ilvl w:val="0"/>
                <w:numId w:val="24"/>
              </w:numPr>
              <w:tabs>
                <w:tab w:val="left" w:pos="426"/>
              </w:tabs>
              <w:suppressAutoHyphens/>
              <w:autoSpaceDE/>
              <w:autoSpaceDN/>
              <w:adjustRightInd/>
              <w:ind w:left="0" w:right="-2" w:firstLine="131"/>
              <w:jc w:val="both"/>
              <w:rPr>
                <w:kern w:val="1"/>
                <w:sz w:val="28"/>
                <w:szCs w:val="28"/>
                <w:lang w:eastAsia="ar-SA"/>
              </w:rPr>
            </w:pPr>
            <w:r w:rsidRPr="00B54BF1">
              <w:rPr>
                <w:kern w:val="1"/>
                <w:sz w:val="28"/>
                <w:szCs w:val="28"/>
                <w:lang w:eastAsia="ar-SA"/>
              </w:rPr>
              <w:t xml:space="preserve">Развитое спартакиадное движение: в течении года </w:t>
            </w:r>
            <w:r w:rsidRPr="00B54BF1">
              <w:rPr>
                <w:kern w:val="1"/>
                <w:sz w:val="28"/>
                <w:szCs w:val="28"/>
                <w:lang w:eastAsia="ar-SA"/>
              </w:rPr>
              <w:lastRenderedPageBreak/>
              <w:t xml:space="preserve">проводится </w:t>
            </w:r>
            <w:r>
              <w:rPr>
                <w:kern w:val="1"/>
                <w:sz w:val="28"/>
                <w:szCs w:val="28"/>
                <w:lang w:eastAsia="ar-SA"/>
              </w:rPr>
              <w:t>6спартакиад районного масштаба.</w:t>
            </w:r>
          </w:p>
          <w:p w14:paraId="03243984" w14:textId="77777777" w:rsidR="00B537F2" w:rsidRPr="00B54BF1" w:rsidRDefault="00B537F2" w:rsidP="00B537F2">
            <w:pPr>
              <w:widowControl/>
              <w:numPr>
                <w:ilvl w:val="0"/>
                <w:numId w:val="24"/>
              </w:numPr>
              <w:tabs>
                <w:tab w:val="left" w:pos="426"/>
              </w:tabs>
              <w:suppressAutoHyphens/>
              <w:autoSpaceDE/>
              <w:autoSpaceDN/>
              <w:adjustRightInd/>
              <w:ind w:left="0" w:right="-2" w:firstLine="131"/>
              <w:jc w:val="both"/>
              <w:rPr>
                <w:kern w:val="1"/>
                <w:sz w:val="28"/>
                <w:szCs w:val="28"/>
                <w:lang w:eastAsia="ar-SA"/>
              </w:rPr>
            </w:pPr>
            <w:r w:rsidRPr="00B54BF1">
              <w:rPr>
                <w:kern w:val="1"/>
                <w:sz w:val="28"/>
                <w:szCs w:val="28"/>
                <w:lang w:eastAsia="ar-SA"/>
              </w:rPr>
              <w:t xml:space="preserve">Отлаженная работа федераций по видам спорта: федерация </w:t>
            </w:r>
            <w:proofErr w:type="spellStart"/>
            <w:r w:rsidRPr="00B54BF1">
              <w:rPr>
                <w:kern w:val="1"/>
                <w:sz w:val="28"/>
                <w:szCs w:val="28"/>
                <w:lang w:eastAsia="ar-SA"/>
              </w:rPr>
              <w:t>киокусинкай</w:t>
            </w:r>
            <w:proofErr w:type="spellEnd"/>
            <w:r w:rsidRPr="00B54BF1">
              <w:rPr>
                <w:kern w:val="1"/>
                <w:sz w:val="28"/>
                <w:szCs w:val="28"/>
                <w:lang w:eastAsia="ar-SA"/>
              </w:rPr>
              <w:t xml:space="preserve"> карате</w:t>
            </w:r>
            <w:r>
              <w:rPr>
                <w:kern w:val="1"/>
                <w:sz w:val="28"/>
                <w:szCs w:val="28"/>
                <w:lang w:eastAsia="ar-SA"/>
              </w:rPr>
              <w:t>,</w:t>
            </w:r>
            <w:r w:rsidRPr="00B54BF1">
              <w:rPr>
                <w:kern w:val="1"/>
                <w:sz w:val="28"/>
                <w:szCs w:val="28"/>
                <w:lang w:eastAsia="ar-SA"/>
              </w:rPr>
              <w:t xml:space="preserve"> федерации бокса и стрельбы из лука. В 2020 году создана федерация </w:t>
            </w:r>
            <w:proofErr w:type="spellStart"/>
            <w:r w:rsidRPr="00B54BF1">
              <w:rPr>
                <w:kern w:val="1"/>
                <w:sz w:val="28"/>
                <w:szCs w:val="28"/>
                <w:lang w:eastAsia="ar-SA"/>
              </w:rPr>
              <w:t>мас-рестлинга</w:t>
            </w:r>
            <w:proofErr w:type="spellEnd"/>
            <w:r w:rsidRPr="00B54BF1">
              <w:rPr>
                <w:kern w:val="1"/>
                <w:sz w:val="28"/>
                <w:szCs w:val="28"/>
                <w:lang w:eastAsia="ar-SA"/>
              </w:rPr>
              <w:t>, в</w:t>
            </w:r>
            <w:r>
              <w:rPr>
                <w:kern w:val="1"/>
                <w:sz w:val="28"/>
                <w:szCs w:val="28"/>
                <w:lang w:eastAsia="ar-SA"/>
              </w:rPr>
              <w:t> </w:t>
            </w:r>
            <w:r w:rsidRPr="00B54BF1">
              <w:rPr>
                <w:kern w:val="1"/>
                <w:sz w:val="28"/>
                <w:szCs w:val="28"/>
                <w:lang w:eastAsia="ar-SA"/>
              </w:rPr>
              <w:t>2023 году федерация шахмат и</w:t>
            </w:r>
            <w:r>
              <w:rPr>
                <w:kern w:val="1"/>
                <w:sz w:val="28"/>
                <w:szCs w:val="28"/>
                <w:lang w:eastAsia="ar-SA"/>
              </w:rPr>
              <w:t> </w:t>
            </w:r>
            <w:r w:rsidRPr="00B54BF1">
              <w:rPr>
                <w:kern w:val="1"/>
                <w:sz w:val="28"/>
                <w:szCs w:val="28"/>
                <w:lang w:eastAsia="ar-SA"/>
              </w:rPr>
              <w:t>шашек</w:t>
            </w:r>
            <w:r>
              <w:rPr>
                <w:kern w:val="1"/>
                <w:sz w:val="28"/>
                <w:szCs w:val="28"/>
                <w:lang w:eastAsia="ar-SA"/>
              </w:rPr>
              <w:t xml:space="preserve"> и федерация вольной борьбы, в 2024 году федерации по футболу и лыжным гонкам.</w:t>
            </w:r>
          </w:p>
          <w:p w14:paraId="1FBF420A" w14:textId="77777777" w:rsidR="00B537F2" w:rsidRPr="00B54BF1" w:rsidRDefault="00B537F2" w:rsidP="00B537F2">
            <w:pPr>
              <w:widowControl/>
              <w:numPr>
                <w:ilvl w:val="0"/>
                <w:numId w:val="24"/>
              </w:numPr>
              <w:tabs>
                <w:tab w:val="left" w:pos="426"/>
              </w:tabs>
              <w:suppressAutoHyphens/>
              <w:autoSpaceDE/>
              <w:autoSpaceDN/>
              <w:adjustRightInd/>
              <w:ind w:left="0" w:right="-2" w:firstLine="131"/>
              <w:jc w:val="both"/>
              <w:rPr>
                <w:kern w:val="1"/>
                <w:sz w:val="28"/>
                <w:szCs w:val="28"/>
                <w:lang w:eastAsia="ar-SA"/>
              </w:rPr>
            </w:pPr>
            <w:r>
              <w:rPr>
                <w:kern w:val="1"/>
                <w:sz w:val="28"/>
                <w:szCs w:val="28"/>
                <w:lang w:eastAsia="ar-SA"/>
              </w:rPr>
              <w:t>Ввод в эксплуатацию в ноябре 2023 года</w:t>
            </w:r>
            <w:r w:rsidRPr="00B54BF1">
              <w:rPr>
                <w:kern w:val="1"/>
                <w:sz w:val="28"/>
                <w:szCs w:val="28"/>
                <w:lang w:eastAsia="ar-SA"/>
              </w:rPr>
              <w:t xml:space="preserve"> зала по Адаптивной физической культуре и спорту.</w:t>
            </w:r>
          </w:p>
          <w:p w14:paraId="07553F3F" w14:textId="77777777" w:rsidR="00B537F2" w:rsidRPr="00B54BF1" w:rsidRDefault="00B537F2" w:rsidP="00B537F2">
            <w:pPr>
              <w:widowControl/>
              <w:numPr>
                <w:ilvl w:val="0"/>
                <w:numId w:val="24"/>
              </w:numPr>
              <w:tabs>
                <w:tab w:val="left" w:pos="426"/>
              </w:tabs>
              <w:suppressAutoHyphens/>
              <w:autoSpaceDE/>
              <w:autoSpaceDN/>
              <w:adjustRightInd/>
              <w:ind w:left="0" w:right="-2" w:firstLine="131"/>
              <w:jc w:val="both"/>
              <w:rPr>
                <w:kern w:val="1"/>
                <w:sz w:val="28"/>
                <w:szCs w:val="28"/>
                <w:lang w:eastAsia="ar-SA"/>
              </w:rPr>
            </w:pPr>
            <w:r w:rsidRPr="00B54BF1">
              <w:rPr>
                <w:kern w:val="1"/>
                <w:sz w:val="28"/>
                <w:szCs w:val="28"/>
                <w:lang w:eastAsia="ar-SA"/>
              </w:rPr>
              <w:t xml:space="preserve">Ввод </w:t>
            </w:r>
            <w:r>
              <w:rPr>
                <w:kern w:val="1"/>
                <w:sz w:val="28"/>
                <w:szCs w:val="28"/>
                <w:lang w:eastAsia="ar-SA"/>
              </w:rPr>
              <w:t xml:space="preserve">в эксплуатацию спортивного зала «Лидер» в п. </w:t>
            </w:r>
            <w:proofErr w:type="spellStart"/>
            <w:r>
              <w:rPr>
                <w:kern w:val="1"/>
                <w:sz w:val="28"/>
                <w:szCs w:val="28"/>
                <w:lang w:eastAsia="ar-SA"/>
              </w:rPr>
              <w:t>Пеледуй</w:t>
            </w:r>
            <w:proofErr w:type="spellEnd"/>
            <w:r>
              <w:rPr>
                <w:kern w:val="1"/>
                <w:sz w:val="28"/>
                <w:szCs w:val="28"/>
                <w:lang w:eastAsia="ar-SA"/>
              </w:rPr>
              <w:t xml:space="preserve"> в 3 квартале 2024</w:t>
            </w:r>
            <w:r w:rsidRPr="00B54BF1">
              <w:rPr>
                <w:kern w:val="1"/>
                <w:sz w:val="28"/>
                <w:szCs w:val="28"/>
                <w:lang w:eastAsia="ar-SA"/>
              </w:rPr>
              <w:t xml:space="preserve"> год</w:t>
            </w:r>
            <w:r>
              <w:rPr>
                <w:kern w:val="1"/>
                <w:sz w:val="28"/>
                <w:szCs w:val="28"/>
                <w:lang w:eastAsia="ar-SA"/>
              </w:rPr>
              <w:t>а</w:t>
            </w:r>
            <w:r w:rsidRPr="00B54BF1">
              <w:rPr>
                <w:kern w:val="1"/>
                <w:sz w:val="28"/>
                <w:szCs w:val="28"/>
                <w:lang w:eastAsia="ar-SA"/>
              </w:rPr>
              <w:t xml:space="preserve">. </w:t>
            </w:r>
          </w:p>
        </w:tc>
        <w:tc>
          <w:tcPr>
            <w:tcW w:w="5274" w:type="dxa"/>
          </w:tcPr>
          <w:p w14:paraId="6C68148C" w14:textId="77777777" w:rsidR="00B537F2" w:rsidRPr="003C4251" w:rsidRDefault="00B537F2" w:rsidP="00B537F2">
            <w:pPr>
              <w:widowControl/>
              <w:numPr>
                <w:ilvl w:val="0"/>
                <w:numId w:val="24"/>
              </w:numPr>
              <w:tabs>
                <w:tab w:val="left" w:pos="286"/>
              </w:tabs>
              <w:suppressAutoHyphens/>
              <w:autoSpaceDE/>
              <w:autoSpaceDN/>
              <w:adjustRightInd/>
              <w:ind w:left="0" w:firstLine="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>Уменьшение финансирования мероприятий по физической культуре и спорту;</w:t>
            </w:r>
          </w:p>
          <w:p w14:paraId="6FE935B1" w14:textId="77777777" w:rsidR="00B537F2" w:rsidRDefault="00B537F2" w:rsidP="00B537F2">
            <w:pPr>
              <w:widowControl/>
              <w:numPr>
                <w:ilvl w:val="0"/>
                <w:numId w:val="24"/>
              </w:numPr>
              <w:tabs>
                <w:tab w:val="left" w:pos="286"/>
              </w:tabs>
              <w:suppressAutoHyphens/>
              <w:autoSpaceDE/>
              <w:autoSpaceDN/>
              <w:adjustRightInd/>
              <w:ind w:left="0" w:firstLine="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Отсутствие в Ленском районе объектов для круглогодичного занятия водными видами спорта;</w:t>
            </w:r>
          </w:p>
          <w:p w14:paraId="60BDCACC" w14:textId="77777777" w:rsidR="00B537F2" w:rsidRPr="00B54BF1" w:rsidRDefault="00B537F2" w:rsidP="00B537F2">
            <w:pPr>
              <w:widowControl/>
              <w:numPr>
                <w:ilvl w:val="0"/>
                <w:numId w:val="24"/>
              </w:numPr>
              <w:tabs>
                <w:tab w:val="left" w:pos="286"/>
              </w:tabs>
              <w:suppressAutoHyphens/>
              <w:autoSpaceDE/>
              <w:autoSpaceDN/>
              <w:adjustRightInd/>
              <w:ind w:left="0" w:firstLine="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B54BF1">
              <w:rPr>
                <w:rFonts w:eastAsia="Calibri"/>
                <w:color w:val="000000"/>
                <w:sz w:val="28"/>
                <w:szCs w:val="28"/>
                <w:lang w:eastAsia="en-US"/>
              </w:rPr>
              <w:t>Отсутствие в сёлах района стандартных спортивных залов и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 </w:t>
            </w:r>
            <w:r w:rsidRPr="00B54BF1">
              <w:rPr>
                <w:rFonts w:eastAsia="Calibri"/>
                <w:color w:val="000000"/>
                <w:sz w:val="28"/>
                <w:szCs w:val="28"/>
                <w:lang w:eastAsia="en-US"/>
              </w:rPr>
              <w:t>площадок для проведения занятий спорт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ом</w:t>
            </w:r>
            <w:r w:rsidRPr="00B54BF1">
              <w:rPr>
                <w:rFonts w:eastAsia="Calibri"/>
                <w:color w:val="000000"/>
                <w:sz w:val="28"/>
                <w:szCs w:val="28"/>
                <w:lang w:eastAsia="en-US"/>
              </w:rPr>
              <w:t>;</w:t>
            </w:r>
          </w:p>
          <w:p w14:paraId="6C19EBEB" w14:textId="77777777" w:rsidR="00B537F2" w:rsidRPr="00B54BF1" w:rsidRDefault="00B537F2" w:rsidP="00B537F2">
            <w:pPr>
              <w:widowControl/>
              <w:numPr>
                <w:ilvl w:val="0"/>
                <w:numId w:val="24"/>
              </w:numPr>
              <w:tabs>
                <w:tab w:val="left" w:pos="286"/>
              </w:tabs>
              <w:suppressAutoHyphens/>
              <w:autoSpaceDE/>
              <w:autoSpaceDN/>
              <w:adjustRightInd/>
              <w:ind w:left="0" w:firstLine="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B54BF1">
              <w:rPr>
                <w:rFonts w:eastAsia="Calibri"/>
                <w:color w:val="000000"/>
                <w:sz w:val="28"/>
                <w:szCs w:val="28"/>
                <w:lang w:eastAsia="en-US"/>
              </w:rPr>
              <w:t xml:space="preserve">Отсутствие или недостаточное количество высококвалифицированных тренеров по многим видам спорта в том </w:t>
            </w:r>
            <w:r w:rsidRPr="00B54BF1">
              <w:rPr>
                <w:rFonts w:eastAsia="Calibri"/>
                <w:color w:val="000000"/>
                <w:sz w:val="28"/>
                <w:szCs w:val="28"/>
                <w:lang w:eastAsia="en-US"/>
              </w:rPr>
              <w:lastRenderedPageBreak/>
              <w:t>числе: национальным видам, адаптивной физической культуре, гиревому спорту, вольной борьбе и др.;</w:t>
            </w:r>
          </w:p>
          <w:p w14:paraId="397C8138" w14:textId="77777777" w:rsidR="00B537F2" w:rsidRPr="00B54BF1" w:rsidRDefault="00B537F2" w:rsidP="00B537F2">
            <w:pPr>
              <w:widowControl/>
              <w:numPr>
                <w:ilvl w:val="0"/>
                <w:numId w:val="24"/>
              </w:numPr>
              <w:tabs>
                <w:tab w:val="left" w:pos="286"/>
              </w:tabs>
              <w:suppressAutoHyphens/>
              <w:autoSpaceDE/>
              <w:autoSpaceDN/>
              <w:adjustRightInd/>
              <w:ind w:left="0" w:firstLine="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B54BF1">
              <w:rPr>
                <w:rFonts w:eastAsia="Calibri"/>
                <w:color w:val="000000"/>
                <w:sz w:val="28"/>
                <w:szCs w:val="28"/>
                <w:lang w:eastAsia="en-US"/>
              </w:rPr>
              <w:t>Большой отток спортсменов школьного возраста из района после окончания школы;</w:t>
            </w:r>
          </w:p>
          <w:p w14:paraId="78761C14" w14:textId="77777777" w:rsidR="00B537F2" w:rsidRPr="00B54BF1" w:rsidRDefault="00B537F2" w:rsidP="00B537F2">
            <w:pPr>
              <w:widowControl/>
              <w:numPr>
                <w:ilvl w:val="0"/>
                <w:numId w:val="24"/>
              </w:numPr>
              <w:tabs>
                <w:tab w:val="left" w:pos="286"/>
              </w:tabs>
              <w:suppressAutoHyphens/>
              <w:autoSpaceDE/>
              <w:autoSpaceDN/>
              <w:adjustRightInd/>
              <w:ind w:left="0" w:firstLine="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B54BF1">
              <w:rPr>
                <w:rFonts w:eastAsia="Calibri"/>
                <w:color w:val="000000"/>
                <w:sz w:val="28"/>
                <w:szCs w:val="28"/>
                <w:lang w:eastAsia="en-US"/>
              </w:rPr>
              <w:t>Низкий уровень методического обеспечения, отсутствие отлаженной системы переподготовки кадров;</w:t>
            </w:r>
          </w:p>
          <w:p w14:paraId="66202A31" w14:textId="77777777" w:rsidR="00B537F2" w:rsidRPr="00B54BF1" w:rsidRDefault="00B537F2" w:rsidP="00B537F2">
            <w:pPr>
              <w:widowControl/>
              <w:numPr>
                <w:ilvl w:val="0"/>
                <w:numId w:val="24"/>
              </w:numPr>
              <w:tabs>
                <w:tab w:val="left" w:pos="286"/>
              </w:tabs>
              <w:suppressAutoHyphens/>
              <w:autoSpaceDE/>
              <w:autoSpaceDN/>
              <w:adjustRightInd/>
              <w:ind w:left="0" w:firstLine="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B54BF1">
              <w:rPr>
                <w:rFonts w:eastAsia="Calibri"/>
                <w:color w:val="000000"/>
                <w:sz w:val="28"/>
                <w:szCs w:val="28"/>
                <w:lang w:eastAsia="en-US"/>
              </w:rPr>
              <w:t>Слабое развитие частных коммерческих клубов спортивной и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 </w:t>
            </w:r>
            <w:r w:rsidRPr="00B54BF1">
              <w:rPr>
                <w:rFonts w:eastAsia="Calibri"/>
                <w:color w:val="000000"/>
                <w:sz w:val="28"/>
                <w:szCs w:val="28"/>
                <w:lang w:eastAsia="en-US"/>
              </w:rPr>
              <w:t>оздоровительной направленности;</w:t>
            </w:r>
          </w:p>
          <w:p w14:paraId="7AFF8E9C" w14:textId="77777777" w:rsidR="00B537F2" w:rsidRPr="00B54BF1" w:rsidRDefault="00B537F2" w:rsidP="00B537F2">
            <w:pPr>
              <w:widowControl/>
              <w:numPr>
                <w:ilvl w:val="0"/>
                <w:numId w:val="24"/>
              </w:numPr>
              <w:tabs>
                <w:tab w:val="left" w:pos="286"/>
              </w:tabs>
              <w:suppressAutoHyphens/>
              <w:autoSpaceDE/>
              <w:autoSpaceDN/>
              <w:adjustRightInd/>
              <w:ind w:left="0" w:firstLine="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B54BF1">
              <w:rPr>
                <w:rFonts w:eastAsia="Calibri"/>
                <w:color w:val="000000"/>
                <w:sz w:val="28"/>
                <w:szCs w:val="28"/>
                <w:lang w:eastAsia="en-US"/>
              </w:rPr>
              <w:t>Отсутствие профессиональных кадров по работе с лицами с ограниченными возможностями и инвалидами;</w:t>
            </w:r>
          </w:p>
          <w:p w14:paraId="390EFDB2" w14:textId="77777777" w:rsidR="00B537F2" w:rsidRPr="00B54BF1" w:rsidRDefault="00B537F2" w:rsidP="00B537F2">
            <w:pPr>
              <w:widowControl/>
              <w:numPr>
                <w:ilvl w:val="0"/>
                <w:numId w:val="24"/>
              </w:numPr>
              <w:tabs>
                <w:tab w:val="left" w:pos="286"/>
              </w:tabs>
              <w:suppressAutoHyphens/>
              <w:autoSpaceDE/>
              <w:autoSpaceDN/>
              <w:adjustRightInd/>
              <w:ind w:left="0" w:firstLine="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B54BF1">
              <w:rPr>
                <w:rFonts w:eastAsia="Calibri"/>
                <w:color w:val="000000"/>
                <w:sz w:val="28"/>
                <w:szCs w:val="28"/>
                <w:lang w:eastAsia="en-US"/>
              </w:rPr>
              <w:t>Отсутствие организованных оздоровительных групп, фитнес-центра и</w:t>
            </w:r>
            <w:r>
              <w:rPr>
                <w:rFonts w:eastAsia="Calibri"/>
                <w:color w:val="000000"/>
                <w:sz w:val="28"/>
                <w:szCs w:val="28"/>
                <w:lang w:eastAsia="en-US"/>
              </w:rPr>
              <w:t> </w:t>
            </w:r>
            <w:r w:rsidRPr="00B54BF1">
              <w:rPr>
                <w:rFonts w:eastAsia="Calibri"/>
                <w:color w:val="000000"/>
                <w:sz w:val="28"/>
                <w:szCs w:val="28"/>
                <w:lang w:eastAsia="en-US"/>
              </w:rPr>
              <w:t>др. форм самостоятельных занятий граждан физической культурой и спортом</w:t>
            </w:r>
          </w:p>
          <w:p w14:paraId="0F27556E" w14:textId="77777777" w:rsidR="00B537F2" w:rsidRPr="00B54BF1" w:rsidRDefault="00B537F2" w:rsidP="00B537F2">
            <w:pPr>
              <w:widowControl/>
              <w:numPr>
                <w:ilvl w:val="0"/>
                <w:numId w:val="24"/>
              </w:numPr>
              <w:tabs>
                <w:tab w:val="left" w:pos="286"/>
              </w:tabs>
              <w:suppressAutoHyphens/>
              <w:autoSpaceDE/>
              <w:autoSpaceDN/>
              <w:adjustRightInd/>
              <w:ind w:left="0" w:firstLine="0"/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  <w:r w:rsidRPr="00B54BF1">
              <w:rPr>
                <w:rFonts w:eastAsia="Calibri"/>
                <w:color w:val="000000"/>
                <w:sz w:val="28"/>
                <w:szCs w:val="28"/>
                <w:lang w:eastAsia="en-US"/>
              </w:rPr>
              <w:t>Нежелание руководителей предприятий освобождать работников от работы для участия в республиканских соревнованиях в составе сборной района.</w:t>
            </w:r>
          </w:p>
          <w:p w14:paraId="7305268A" w14:textId="77777777" w:rsidR="00B537F2" w:rsidRPr="00B54BF1" w:rsidRDefault="00B537F2" w:rsidP="00B537F2">
            <w:pPr>
              <w:widowControl/>
              <w:numPr>
                <w:ilvl w:val="0"/>
                <w:numId w:val="24"/>
              </w:numPr>
              <w:tabs>
                <w:tab w:val="left" w:pos="286"/>
              </w:tabs>
              <w:suppressAutoHyphens/>
              <w:autoSpaceDE/>
              <w:autoSpaceDN/>
              <w:adjustRightInd/>
              <w:ind w:left="0" w:firstLine="0"/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B54BF1">
              <w:rPr>
                <w:rFonts w:eastAsia="Calibri"/>
                <w:color w:val="000000"/>
                <w:sz w:val="28"/>
                <w:szCs w:val="28"/>
              </w:rPr>
              <w:t xml:space="preserve">Отсутствие и недостаточное количество высококвалифицированных тренеров по видам спорта: </w:t>
            </w:r>
          </w:p>
          <w:p w14:paraId="27A46436" w14:textId="77777777" w:rsidR="00B537F2" w:rsidRPr="00B54BF1" w:rsidRDefault="00B537F2" w:rsidP="00B537F2">
            <w:pPr>
              <w:pStyle w:val="a5"/>
              <w:widowControl/>
              <w:numPr>
                <w:ilvl w:val="0"/>
                <w:numId w:val="30"/>
              </w:numPr>
              <w:tabs>
                <w:tab w:val="left" w:pos="286"/>
              </w:tabs>
              <w:suppressAutoHyphens/>
              <w:autoSpaceDE/>
              <w:autoSpaceDN/>
              <w:adjustRightInd/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B54BF1">
              <w:rPr>
                <w:rFonts w:eastAsia="Calibri"/>
                <w:color w:val="000000"/>
                <w:sz w:val="28"/>
                <w:szCs w:val="28"/>
              </w:rPr>
              <w:t xml:space="preserve">Хоккей – </w:t>
            </w:r>
            <w:r>
              <w:rPr>
                <w:rFonts w:eastAsia="Calibri"/>
                <w:color w:val="000000"/>
                <w:sz w:val="28"/>
                <w:szCs w:val="28"/>
              </w:rPr>
              <w:t>2;</w:t>
            </w:r>
          </w:p>
          <w:p w14:paraId="68A52AA1" w14:textId="77777777" w:rsidR="00B537F2" w:rsidRDefault="00B537F2" w:rsidP="00B537F2">
            <w:pPr>
              <w:pStyle w:val="a5"/>
              <w:widowControl/>
              <w:numPr>
                <w:ilvl w:val="0"/>
                <w:numId w:val="30"/>
              </w:numPr>
              <w:tabs>
                <w:tab w:val="left" w:pos="286"/>
              </w:tabs>
              <w:suppressAutoHyphens/>
              <w:autoSpaceDE/>
              <w:autoSpaceDN/>
              <w:adjustRightInd/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B54BF1">
              <w:rPr>
                <w:rFonts w:eastAsia="Calibri"/>
                <w:color w:val="000000"/>
                <w:sz w:val="28"/>
                <w:szCs w:val="28"/>
              </w:rPr>
              <w:t>Горные лыжи – 1</w:t>
            </w:r>
          </w:p>
          <w:p w14:paraId="2361597A" w14:textId="77777777" w:rsidR="00B537F2" w:rsidRPr="00B54BF1" w:rsidRDefault="00B537F2" w:rsidP="00B537F2">
            <w:pPr>
              <w:pStyle w:val="a5"/>
              <w:widowControl/>
              <w:numPr>
                <w:ilvl w:val="0"/>
                <w:numId w:val="30"/>
              </w:numPr>
              <w:tabs>
                <w:tab w:val="left" w:pos="286"/>
              </w:tabs>
              <w:suppressAutoHyphens/>
              <w:autoSpaceDE/>
              <w:autoSpaceDN/>
              <w:adjustRightInd/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Лыжные гонки – 1</w:t>
            </w:r>
          </w:p>
          <w:p w14:paraId="68B261E1" w14:textId="77777777" w:rsidR="00B537F2" w:rsidRPr="00B54BF1" w:rsidRDefault="00B537F2" w:rsidP="00B537F2">
            <w:pPr>
              <w:pStyle w:val="a5"/>
              <w:widowControl/>
              <w:numPr>
                <w:ilvl w:val="0"/>
                <w:numId w:val="30"/>
              </w:numPr>
              <w:tabs>
                <w:tab w:val="left" w:pos="286"/>
              </w:tabs>
              <w:suppressAutoHyphens/>
              <w:autoSpaceDE/>
              <w:autoSpaceDN/>
              <w:adjustRightInd/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B54BF1">
              <w:rPr>
                <w:rFonts w:eastAsia="Calibri"/>
                <w:color w:val="000000"/>
                <w:sz w:val="28"/>
                <w:szCs w:val="28"/>
              </w:rPr>
              <w:t xml:space="preserve">Адаптивная физкультура – </w:t>
            </w:r>
            <w:r>
              <w:rPr>
                <w:rFonts w:eastAsia="Calibri"/>
                <w:color w:val="000000"/>
                <w:sz w:val="28"/>
                <w:szCs w:val="28"/>
              </w:rPr>
              <w:t>1</w:t>
            </w:r>
          </w:p>
          <w:p w14:paraId="1E61D64C" w14:textId="77777777" w:rsidR="00B537F2" w:rsidRDefault="00B537F2" w:rsidP="00B537F2">
            <w:pPr>
              <w:pStyle w:val="a5"/>
              <w:widowControl/>
              <w:numPr>
                <w:ilvl w:val="0"/>
                <w:numId w:val="30"/>
              </w:numPr>
              <w:tabs>
                <w:tab w:val="left" w:pos="286"/>
              </w:tabs>
              <w:suppressAutoHyphens/>
              <w:autoSpaceDE/>
              <w:autoSpaceDN/>
              <w:adjustRightInd/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Дзюдо – 1</w:t>
            </w:r>
          </w:p>
          <w:p w14:paraId="2A66E81E" w14:textId="77777777" w:rsidR="00B537F2" w:rsidRDefault="00B537F2" w:rsidP="00B537F2">
            <w:pPr>
              <w:pStyle w:val="a5"/>
              <w:widowControl/>
              <w:numPr>
                <w:ilvl w:val="0"/>
                <w:numId w:val="30"/>
              </w:numPr>
              <w:tabs>
                <w:tab w:val="left" w:pos="286"/>
              </w:tabs>
              <w:suppressAutoHyphens/>
              <w:autoSpaceDE/>
              <w:autoSpaceDN/>
              <w:adjustRightInd/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Вольная борьба – 1.</w:t>
            </w:r>
          </w:p>
          <w:p w14:paraId="48E39DD1" w14:textId="77777777" w:rsidR="00B537F2" w:rsidRPr="001C7586" w:rsidRDefault="00B537F2" w:rsidP="00647375">
            <w:pPr>
              <w:pStyle w:val="a5"/>
              <w:tabs>
                <w:tab w:val="left" w:pos="286"/>
              </w:tabs>
              <w:suppressAutoHyphens/>
              <w:ind w:left="0"/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- Отсутствие достойного жилья и заработной платы для персонала МКУ «</w:t>
            </w:r>
            <w:proofErr w:type="spellStart"/>
            <w:r>
              <w:rPr>
                <w:rFonts w:eastAsia="Calibri"/>
                <w:color w:val="000000"/>
                <w:sz w:val="28"/>
                <w:szCs w:val="28"/>
              </w:rPr>
              <w:t>КФКиС</w:t>
            </w:r>
            <w:proofErr w:type="spellEnd"/>
            <w:r>
              <w:rPr>
                <w:rFonts w:eastAsia="Calibri"/>
                <w:color w:val="000000"/>
                <w:sz w:val="28"/>
                <w:szCs w:val="28"/>
              </w:rPr>
              <w:t>».</w:t>
            </w:r>
          </w:p>
        </w:tc>
      </w:tr>
      <w:tr w:rsidR="00B537F2" w:rsidRPr="00B54BF1" w14:paraId="6375C4AE" w14:textId="77777777" w:rsidTr="00647375"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22888" w14:textId="77777777" w:rsidR="00B537F2" w:rsidRPr="00B54BF1" w:rsidRDefault="00B537F2" w:rsidP="00647375">
            <w:pPr>
              <w:tabs>
                <w:tab w:val="left" w:pos="426"/>
              </w:tabs>
              <w:suppressAutoHyphens/>
              <w:ind w:right="-2" w:firstLine="131"/>
              <w:jc w:val="both"/>
              <w:rPr>
                <w:kern w:val="1"/>
                <w:sz w:val="28"/>
                <w:szCs w:val="28"/>
                <w:lang w:val="en-US" w:eastAsia="ar-SA"/>
              </w:rPr>
            </w:pPr>
            <w:r w:rsidRPr="00B54BF1">
              <w:rPr>
                <w:kern w:val="1"/>
                <w:sz w:val="28"/>
                <w:szCs w:val="28"/>
                <w:lang w:eastAsia="ar-SA"/>
              </w:rPr>
              <w:lastRenderedPageBreak/>
              <w:t>Возможности</w:t>
            </w:r>
            <w:r w:rsidRPr="00B54BF1">
              <w:rPr>
                <w:kern w:val="1"/>
                <w:sz w:val="28"/>
                <w:szCs w:val="28"/>
                <w:lang w:val="en-US" w:eastAsia="ar-SA"/>
              </w:rPr>
              <w:t xml:space="preserve"> (O)</w:t>
            </w:r>
          </w:p>
        </w:tc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9CF62" w14:textId="77777777" w:rsidR="00B537F2" w:rsidRPr="00B54BF1" w:rsidRDefault="00B537F2" w:rsidP="00647375">
            <w:pPr>
              <w:tabs>
                <w:tab w:val="left" w:pos="286"/>
              </w:tabs>
              <w:jc w:val="both"/>
              <w:rPr>
                <w:rFonts w:eastAsia="Calibri"/>
                <w:color w:val="000000"/>
                <w:sz w:val="28"/>
                <w:szCs w:val="28"/>
                <w:lang w:val="en-US" w:eastAsia="en-US"/>
              </w:rPr>
            </w:pPr>
            <w:r w:rsidRPr="00B54BF1">
              <w:rPr>
                <w:rFonts w:eastAsia="Calibri"/>
                <w:color w:val="000000"/>
                <w:sz w:val="28"/>
                <w:szCs w:val="28"/>
                <w:lang w:eastAsia="en-US"/>
              </w:rPr>
              <w:t>Угрозы</w:t>
            </w:r>
            <w:r w:rsidRPr="00B54BF1">
              <w:rPr>
                <w:rFonts w:eastAsia="Calibri"/>
                <w:color w:val="000000"/>
                <w:sz w:val="28"/>
                <w:szCs w:val="28"/>
                <w:lang w:val="en-US" w:eastAsia="en-US"/>
              </w:rPr>
              <w:t xml:space="preserve"> (T)</w:t>
            </w:r>
          </w:p>
        </w:tc>
      </w:tr>
      <w:tr w:rsidR="00B537F2" w:rsidRPr="00B54BF1" w14:paraId="41348226" w14:textId="77777777" w:rsidTr="00647375">
        <w:tc>
          <w:tcPr>
            <w:tcW w:w="4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73E93" w14:textId="77777777" w:rsidR="00B537F2" w:rsidRPr="00B54BF1" w:rsidRDefault="00B537F2" w:rsidP="00647375">
            <w:pPr>
              <w:tabs>
                <w:tab w:val="left" w:pos="175"/>
              </w:tabs>
              <w:suppressAutoHyphens/>
              <w:ind w:right="-2"/>
              <w:jc w:val="both"/>
              <w:rPr>
                <w:kern w:val="1"/>
                <w:sz w:val="28"/>
                <w:szCs w:val="28"/>
                <w:lang w:eastAsia="ar-SA"/>
              </w:rPr>
            </w:pPr>
            <w:r w:rsidRPr="00B54BF1">
              <w:rPr>
                <w:kern w:val="1"/>
                <w:sz w:val="28"/>
                <w:szCs w:val="28"/>
                <w:lang w:eastAsia="ar-SA"/>
              </w:rPr>
              <w:t>Наличие спортивных объектов, позволяющих проводить работу по физическому воспитанию подрастающего поколения, готовить спортсменов высокого уровня.</w:t>
            </w:r>
          </w:p>
          <w:p w14:paraId="08F84E72" w14:textId="77777777" w:rsidR="00B537F2" w:rsidRPr="00B54BF1" w:rsidRDefault="00B537F2" w:rsidP="00647375">
            <w:pPr>
              <w:tabs>
                <w:tab w:val="left" w:pos="175"/>
              </w:tabs>
              <w:suppressAutoHyphens/>
              <w:ind w:right="-2"/>
              <w:jc w:val="both"/>
              <w:rPr>
                <w:kern w:val="1"/>
                <w:sz w:val="28"/>
                <w:szCs w:val="28"/>
                <w:lang w:eastAsia="ar-SA"/>
              </w:rPr>
            </w:pPr>
            <w:r w:rsidRPr="00B54BF1">
              <w:rPr>
                <w:kern w:val="1"/>
                <w:sz w:val="28"/>
                <w:szCs w:val="28"/>
                <w:lang w:eastAsia="ar-SA"/>
              </w:rPr>
              <w:t xml:space="preserve">Наличие квалифицированного тренерского и инструкторского </w:t>
            </w:r>
            <w:r w:rsidRPr="00B54BF1">
              <w:rPr>
                <w:kern w:val="1"/>
                <w:sz w:val="28"/>
                <w:szCs w:val="28"/>
                <w:lang w:eastAsia="ar-SA"/>
              </w:rPr>
              <w:lastRenderedPageBreak/>
              <w:t>состава.</w:t>
            </w:r>
          </w:p>
          <w:p w14:paraId="38E61201" w14:textId="77777777" w:rsidR="00B537F2" w:rsidRPr="00B54BF1" w:rsidRDefault="00B537F2" w:rsidP="00647375">
            <w:pPr>
              <w:tabs>
                <w:tab w:val="left" w:pos="175"/>
              </w:tabs>
              <w:suppressAutoHyphens/>
              <w:ind w:right="-2"/>
              <w:jc w:val="both"/>
              <w:rPr>
                <w:kern w:val="1"/>
                <w:sz w:val="28"/>
                <w:szCs w:val="28"/>
                <w:lang w:eastAsia="ar-SA"/>
              </w:rPr>
            </w:pPr>
            <w:r w:rsidRPr="00B54BF1">
              <w:rPr>
                <w:kern w:val="1"/>
                <w:sz w:val="28"/>
                <w:szCs w:val="28"/>
                <w:lang w:eastAsia="ar-SA"/>
              </w:rPr>
              <w:t>Усиление взаимодействия структур, отвечающих за развитие физической культуры и спорта в районе</w:t>
            </w:r>
          </w:p>
          <w:p w14:paraId="6D4D78BE" w14:textId="77777777" w:rsidR="00B537F2" w:rsidRPr="00B54BF1" w:rsidRDefault="00B537F2" w:rsidP="00647375">
            <w:pPr>
              <w:tabs>
                <w:tab w:val="left" w:pos="175"/>
              </w:tabs>
              <w:suppressAutoHyphens/>
              <w:ind w:right="-2"/>
              <w:jc w:val="both"/>
              <w:rPr>
                <w:kern w:val="1"/>
                <w:sz w:val="28"/>
                <w:szCs w:val="28"/>
                <w:lang w:eastAsia="ar-SA"/>
              </w:rPr>
            </w:pPr>
            <w:r w:rsidRPr="00B54BF1">
              <w:rPr>
                <w:kern w:val="1"/>
                <w:sz w:val="28"/>
                <w:szCs w:val="28"/>
                <w:lang w:eastAsia="ar-SA"/>
              </w:rPr>
              <w:t>Привлечение и закрепление квалифицированных тренеров.</w:t>
            </w:r>
          </w:p>
          <w:p w14:paraId="501DFCB2" w14:textId="77777777" w:rsidR="00B537F2" w:rsidRPr="00B54BF1" w:rsidRDefault="00B537F2" w:rsidP="00647375">
            <w:pPr>
              <w:pStyle w:val="a5"/>
              <w:tabs>
                <w:tab w:val="left" w:pos="175"/>
              </w:tabs>
              <w:suppressAutoHyphens/>
              <w:spacing w:after="160" w:line="259" w:lineRule="auto"/>
              <w:ind w:left="0" w:right="-2"/>
              <w:jc w:val="both"/>
              <w:rPr>
                <w:kern w:val="1"/>
                <w:sz w:val="28"/>
                <w:szCs w:val="28"/>
                <w:lang w:eastAsia="ar-SA"/>
              </w:rPr>
            </w:pPr>
            <w:r w:rsidRPr="00B54BF1">
              <w:rPr>
                <w:kern w:val="1"/>
                <w:sz w:val="28"/>
                <w:szCs w:val="28"/>
                <w:lang w:eastAsia="ar-SA"/>
              </w:rPr>
              <w:t xml:space="preserve">Организация адаптивного спорта в поселке </w:t>
            </w:r>
            <w:proofErr w:type="spellStart"/>
            <w:r w:rsidRPr="00B54BF1">
              <w:rPr>
                <w:kern w:val="1"/>
                <w:sz w:val="28"/>
                <w:szCs w:val="28"/>
                <w:lang w:eastAsia="ar-SA"/>
              </w:rPr>
              <w:t>Пеледуй</w:t>
            </w:r>
            <w:proofErr w:type="spellEnd"/>
            <w:r w:rsidRPr="00B54BF1">
              <w:rPr>
                <w:kern w:val="1"/>
                <w:sz w:val="28"/>
                <w:szCs w:val="28"/>
                <w:lang w:eastAsia="ar-SA"/>
              </w:rPr>
              <w:t xml:space="preserve"> </w:t>
            </w:r>
            <w:r>
              <w:rPr>
                <w:kern w:val="1"/>
                <w:sz w:val="28"/>
                <w:szCs w:val="28"/>
                <w:lang w:eastAsia="ar-SA"/>
              </w:rPr>
              <w:t>в спортивном комплексе «Лидер»</w:t>
            </w:r>
            <w:r w:rsidRPr="00B54BF1">
              <w:rPr>
                <w:kern w:val="1"/>
                <w:sz w:val="28"/>
                <w:szCs w:val="28"/>
                <w:lang w:eastAsia="ar-SA"/>
              </w:rPr>
              <w:t>.</w:t>
            </w:r>
          </w:p>
        </w:tc>
        <w:tc>
          <w:tcPr>
            <w:tcW w:w="5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41341" w14:textId="77777777" w:rsidR="00B537F2" w:rsidRPr="00B54BF1" w:rsidRDefault="00B537F2" w:rsidP="00647375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B54BF1">
              <w:rPr>
                <w:rFonts w:eastAsia="Calibri"/>
                <w:color w:val="000000"/>
                <w:sz w:val="28"/>
                <w:szCs w:val="28"/>
              </w:rPr>
              <w:lastRenderedPageBreak/>
              <w:t xml:space="preserve">Отток </w:t>
            </w:r>
            <w:r>
              <w:rPr>
                <w:rFonts w:eastAsia="Calibri"/>
                <w:color w:val="000000"/>
                <w:sz w:val="28"/>
                <w:szCs w:val="28"/>
              </w:rPr>
              <w:t>работников</w:t>
            </w:r>
            <w:r w:rsidRPr="00B54BF1">
              <w:rPr>
                <w:rFonts w:eastAsia="Calibri"/>
                <w:color w:val="000000"/>
                <w:sz w:val="28"/>
                <w:szCs w:val="28"/>
              </w:rPr>
              <w:t xml:space="preserve"> физической культур</w:t>
            </w:r>
            <w:r>
              <w:rPr>
                <w:rFonts w:eastAsia="Calibri"/>
                <w:color w:val="000000"/>
                <w:sz w:val="28"/>
                <w:szCs w:val="28"/>
              </w:rPr>
              <w:t>ы</w:t>
            </w:r>
            <w:r w:rsidRPr="00B54BF1">
              <w:rPr>
                <w:rFonts w:eastAsia="Calibri"/>
                <w:color w:val="000000"/>
                <w:sz w:val="28"/>
                <w:szCs w:val="28"/>
              </w:rPr>
              <w:t xml:space="preserve"> и спорт</w:t>
            </w:r>
            <w:r>
              <w:rPr>
                <w:rFonts w:eastAsia="Calibri"/>
                <w:color w:val="000000"/>
                <w:sz w:val="28"/>
                <w:szCs w:val="28"/>
              </w:rPr>
              <w:t xml:space="preserve">а, </w:t>
            </w:r>
            <w:r w:rsidRPr="00B54BF1">
              <w:rPr>
                <w:rFonts w:eastAsia="Calibri"/>
                <w:color w:val="000000"/>
                <w:sz w:val="28"/>
                <w:szCs w:val="28"/>
              </w:rPr>
              <w:t xml:space="preserve">в </w:t>
            </w:r>
            <w:r>
              <w:rPr>
                <w:rFonts w:eastAsia="Calibri"/>
                <w:color w:val="000000"/>
                <w:sz w:val="28"/>
                <w:szCs w:val="28"/>
              </w:rPr>
              <w:t>случае</w:t>
            </w:r>
            <w:r w:rsidRPr="00B54BF1">
              <w:rPr>
                <w:rFonts w:eastAsia="Calibri"/>
                <w:color w:val="000000"/>
                <w:sz w:val="28"/>
                <w:szCs w:val="28"/>
              </w:rPr>
              <w:t xml:space="preserve"> недостаточн</w:t>
            </w:r>
            <w:r>
              <w:rPr>
                <w:rFonts w:eastAsia="Calibri"/>
                <w:color w:val="000000"/>
                <w:sz w:val="28"/>
                <w:szCs w:val="28"/>
              </w:rPr>
              <w:t>ого</w:t>
            </w:r>
            <w:r w:rsidRPr="00B54BF1">
              <w:rPr>
                <w:rFonts w:eastAsia="Calibri"/>
                <w:color w:val="000000"/>
                <w:sz w:val="28"/>
                <w:szCs w:val="28"/>
              </w:rPr>
              <w:t xml:space="preserve"> финансировани</w:t>
            </w:r>
            <w:r>
              <w:rPr>
                <w:rFonts w:eastAsia="Calibri"/>
                <w:color w:val="000000"/>
                <w:sz w:val="28"/>
                <w:szCs w:val="28"/>
              </w:rPr>
              <w:t>я</w:t>
            </w:r>
            <w:r w:rsidRPr="00B54BF1">
              <w:rPr>
                <w:rFonts w:eastAsia="Calibri"/>
                <w:color w:val="000000"/>
                <w:sz w:val="28"/>
                <w:szCs w:val="28"/>
              </w:rPr>
              <w:t xml:space="preserve"> физкультурно-</w:t>
            </w:r>
            <w:r>
              <w:rPr>
                <w:rFonts w:eastAsia="Calibri"/>
                <w:color w:val="000000"/>
                <w:sz w:val="28"/>
                <w:szCs w:val="28"/>
              </w:rPr>
              <w:t xml:space="preserve"> массовых и </w:t>
            </w:r>
            <w:r w:rsidRPr="00B54BF1">
              <w:rPr>
                <w:rFonts w:eastAsia="Calibri"/>
                <w:color w:val="000000"/>
                <w:sz w:val="28"/>
                <w:szCs w:val="28"/>
              </w:rPr>
              <w:t>спортивных мероприятий</w:t>
            </w:r>
            <w:r>
              <w:rPr>
                <w:rFonts w:eastAsia="Calibri"/>
                <w:color w:val="000000"/>
                <w:sz w:val="28"/>
                <w:szCs w:val="28"/>
              </w:rPr>
              <w:t>, низкой заработной платы.</w:t>
            </w:r>
          </w:p>
          <w:p w14:paraId="65136F3D" w14:textId="77777777" w:rsidR="00B537F2" w:rsidRPr="00B54BF1" w:rsidRDefault="00B537F2" w:rsidP="00647375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 xml:space="preserve">Недостаточность финансирования </w:t>
            </w:r>
            <w:r w:rsidRPr="00B54BF1">
              <w:rPr>
                <w:rFonts w:eastAsia="Calibri"/>
                <w:color w:val="000000"/>
                <w:sz w:val="28"/>
                <w:szCs w:val="28"/>
              </w:rPr>
              <w:t xml:space="preserve">для ремонта и реконструкции спортивных </w:t>
            </w:r>
            <w:r w:rsidRPr="00B54BF1">
              <w:rPr>
                <w:rFonts w:eastAsia="Calibri"/>
                <w:color w:val="000000"/>
                <w:sz w:val="28"/>
                <w:szCs w:val="28"/>
              </w:rPr>
              <w:lastRenderedPageBreak/>
              <w:t>объектов.</w:t>
            </w:r>
          </w:p>
          <w:p w14:paraId="359F7411" w14:textId="77777777" w:rsidR="00B537F2" w:rsidRPr="00B54BF1" w:rsidRDefault="00B537F2" w:rsidP="00647375">
            <w:pPr>
              <w:jc w:val="both"/>
              <w:rPr>
                <w:rFonts w:eastAsia="Calibri"/>
                <w:color w:val="000000"/>
                <w:sz w:val="28"/>
                <w:szCs w:val="28"/>
                <w:lang w:eastAsia="en-US"/>
              </w:rPr>
            </w:pPr>
          </w:p>
        </w:tc>
      </w:tr>
    </w:tbl>
    <w:p w14:paraId="1671BAB5" w14:textId="77777777" w:rsidR="00B537F2" w:rsidRDefault="00B537F2" w:rsidP="00B537F2">
      <w:pPr>
        <w:suppressAutoHyphens/>
        <w:spacing w:line="360" w:lineRule="auto"/>
        <w:ind w:firstLine="708"/>
        <w:jc w:val="both"/>
        <w:rPr>
          <w:bCs/>
          <w:sz w:val="28"/>
          <w:szCs w:val="28"/>
        </w:rPr>
      </w:pPr>
    </w:p>
    <w:p w14:paraId="24146F7F" w14:textId="77777777" w:rsidR="00B537F2" w:rsidRDefault="00B537F2" w:rsidP="00B537F2">
      <w:pPr>
        <w:suppressAutoHyphens/>
        <w:spacing w:line="360" w:lineRule="auto"/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 Цели, задачи и мероприятия муниципальной Программы</w:t>
      </w:r>
    </w:p>
    <w:p w14:paraId="3F062863" w14:textId="77777777" w:rsidR="00B537F2" w:rsidRDefault="00B537F2" w:rsidP="00B537F2">
      <w:pPr>
        <w:suppressAutoHyphens/>
        <w:spacing w:line="360" w:lineRule="auto"/>
        <w:ind w:firstLine="708"/>
        <w:jc w:val="both"/>
        <w:rPr>
          <w:kern w:val="2"/>
          <w:sz w:val="28"/>
          <w:szCs w:val="28"/>
          <w:lang w:eastAsia="ar-SA"/>
        </w:rPr>
      </w:pPr>
      <w:r>
        <w:rPr>
          <w:kern w:val="2"/>
          <w:sz w:val="28"/>
          <w:szCs w:val="28"/>
          <w:lang w:eastAsia="ar-SA"/>
        </w:rPr>
        <w:t>Основной целью муниципальной программы является: формирование здорового образа жизни, сохранение здоровья и повышение двигательной активности населения путем регулярных занятий спортом.</w:t>
      </w:r>
    </w:p>
    <w:p w14:paraId="71213987" w14:textId="77777777" w:rsidR="00867D87" w:rsidRDefault="00867D87" w:rsidP="00B537F2">
      <w:pPr>
        <w:suppressAutoHyphens/>
        <w:spacing w:line="360" w:lineRule="auto"/>
        <w:ind w:firstLine="708"/>
        <w:jc w:val="center"/>
        <w:rPr>
          <w:b/>
          <w:kern w:val="2"/>
          <w:sz w:val="28"/>
          <w:szCs w:val="28"/>
          <w:lang w:eastAsia="ar-SA"/>
        </w:rPr>
      </w:pPr>
    </w:p>
    <w:p w14:paraId="22A8F26C" w14:textId="77777777" w:rsidR="00B537F2" w:rsidRDefault="00B537F2" w:rsidP="00B537F2">
      <w:pPr>
        <w:suppressAutoHyphens/>
        <w:spacing w:line="360" w:lineRule="auto"/>
        <w:ind w:firstLine="708"/>
        <w:jc w:val="center"/>
        <w:rPr>
          <w:b/>
          <w:kern w:val="2"/>
          <w:sz w:val="28"/>
          <w:szCs w:val="28"/>
          <w:lang w:eastAsia="ar-SA"/>
        </w:rPr>
      </w:pPr>
      <w:r>
        <w:rPr>
          <w:b/>
          <w:kern w:val="2"/>
          <w:sz w:val="28"/>
          <w:szCs w:val="28"/>
          <w:lang w:eastAsia="ar-SA"/>
        </w:rPr>
        <w:t>Задачи и мероприятия</w:t>
      </w:r>
    </w:p>
    <w:p w14:paraId="4668CECF" w14:textId="77777777" w:rsidR="00B537F2" w:rsidRPr="00526278" w:rsidRDefault="00B537F2" w:rsidP="00B537F2">
      <w:pPr>
        <w:suppressAutoHyphens/>
        <w:spacing w:line="360" w:lineRule="auto"/>
        <w:jc w:val="both"/>
        <w:rPr>
          <w:kern w:val="2"/>
          <w:sz w:val="28"/>
          <w:szCs w:val="28"/>
          <w:lang w:eastAsia="ar-SA"/>
        </w:rPr>
      </w:pPr>
      <w:r w:rsidRPr="00526278">
        <w:rPr>
          <w:kern w:val="2"/>
          <w:sz w:val="28"/>
          <w:szCs w:val="28"/>
          <w:lang w:eastAsia="ar-SA"/>
        </w:rPr>
        <w:t xml:space="preserve">           1. </w:t>
      </w:r>
      <w:r w:rsidRPr="00526278">
        <w:rPr>
          <w:color w:val="000000"/>
          <w:sz w:val="28"/>
          <w:szCs w:val="28"/>
        </w:rPr>
        <w:t>Развитие инфраструктуры физической культуры и спорта для всех групп населения.</w:t>
      </w:r>
    </w:p>
    <w:p w14:paraId="3DD2B02B" w14:textId="77777777" w:rsidR="00B537F2" w:rsidRPr="00526278" w:rsidRDefault="00B537F2" w:rsidP="00B537F2">
      <w:pPr>
        <w:suppressAutoHyphens/>
        <w:spacing w:line="360" w:lineRule="auto"/>
        <w:jc w:val="both"/>
        <w:rPr>
          <w:kern w:val="2"/>
          <w:sz w:val="28"/>
          <w:szCs w:val="28"/>
          <w:lang w:eastAsia="ar-SA"/>
        </w:rPr>
      </w:pPr>
      <w:r w:rsidRPr="00526278">
        <w:rPr>
          <w:kern w:val="2"/>
          <w:sz w:val="28"/>
          <w:szCs w:val="28"/>
          <w:lang w:eastAsia="ar-SA"/>
        </w:rPr>
        <w:t xml:space="preserve">           2. </w:t>
      </w:r>
      <w:r w:rsidRPr="00526278">
        <w:rPr>
          <w:sz w:val="28"/>
          <w:szCs w:val="28"/>
        </w:rPr>
        <w:t>Повышение вовлеченности населения в массовый и школьный спорт, систематические занятия физической культурой и спортом.</w:t>
      </w:r>
    </w:p>
    <w:p w14:paraId="56BD3AB6" w14:textId="77777777" w:rsidR="00B537F2" w:rsidRPr="00526278" w:rsidRDefault="00B537F2" w:rsidP="00B537F2">
      <w:pPr>
        <w:suppressAutoHyphens/>
        <w:spacing w:line="360" w:lineRule="auto"/>
        <w:jc w:val="both"/>
        <w:rPr>
          <w:sz w:val="28"/>
          <w:szCs w:val="28"/>
        </w:rPr>
      </w:pPr>
      <w:r w:rsidRPr="00526278">
        <w:rPr>
          <w:kern w:val="2"/>
          <w:sz w:val="28"/>
          <w:szCs w:val="28"/>
          <w:lang w:eastAsia="ar-SA"/>
        </w:rPr>
        <w:t xml:space="preserve">           3.  </w:t>
      </w:r>
      <w:r w:rsidRPr="00526278">
        <w:rPr>
          <w:sz w:val="28"/>
          <w:szCs w:val="28"/>
        </w:rPr>
        <w:t>Создание условий для подготовки спортивного резерва сборных команд Ленского района по видам спорта.</w:t>
      </w:r>
    </w:p>
    <w:p w14:paraId="7748001F" w14:textId="18F5C7C8" w:rsidR="00B537F2" w:rsidRPr="00641282" w:rsidRDefault="00BE6004" w:rsidP="00B537F2">
      <w:pPr>
        <w:suppressAutoHyphens/>
        <w:spacing w:line="360" w:lineRule="auto"/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Н</w:t>
      </w:r>
      <w:r w:rsidR="00B537F2" w:rsidRPr="00641282">
        <w:rPr>
          <w:b/>
          <w:sz w:val="28"/>
          <w:szCs w:val="28"/>
        </w:rPr>
        <w:t xml:space="preserve">еобходимо проведение следующих мероприятий: </w:t>
      </w:r>
    </w:p>
    <w:p w14:paraId="2039AEAF" w14:textId="77777777" w:rsidR="00B537F2" w:rsidRPr="00526278" w:rsidRDefault="00B537F2" w:rsidP="00B537F2">
      <w:pPr>
        <w:widowControl/>
        <w:numPr>
          <w:ilvl w:val="0"/>
          <w:numId w:val="26"/>
        </w:numPr>
        <w:suppressAutoHyphens/>
        <w:autoSpaceDN/>
        <w:adjustRightInd/>
        <w:spacing w:line="360" w:lineRule="auto"/>
        <w:ind w:left="0" w:firstLine="708"/>
        <w:jc w:val="both"/>
        <w:rPr>
          <w:bCs/>
          <w:sz w:val="28"/>
          <w:szCs w:val="28"/>
        </w:rPr>
      </w:pPr>
      <w:r w:rsidRPr="00526278">
        <w:rPr>
          <w:bCs/>
          <w:sz w:val="28"/>
          <w:szCs w:val="28"/>
        </w:rPr>
        <w:t>Ввод в эксплуатацию, реконструкция и проведение капитальных и</w:t>
      </w:r>
      <w:r>
        <w:rPr>
          <w:bCs/>
          <w:sz w:val="28"/>
          <w:szCs w:val="28"/>
        </w:rPr>
        <w:t> </w:t>
      </w:r>
      <w:r w:rsidRPr="00526278">
        <w:rPr>
          <w:bCs/>
          <w:sz w:val="28"/>
          <w:szCs w:val="28"/>
        </w:rPr>
        <w:t>текущих ремонтов спортивных объектов:</w:t>
      </w:r>
    </w:p>
    <w:p w14:paraId="5FEF2825" w14:textId="77777777" w:rsidR="00B537F2" w:rsidRDefault="00B537F2" w:rsidP="00B537F2">
      <w:pPr>
        <w:widowControl/>
        <w:numPr>
          <w:ilvl w:val="1"/>
          <w:numId w:val="27"/>
        </w:numPr>
        <w:suppressAutoHyphens/>
        <w:autoSpaceDN/>
        <w:adjustRightInd/>
        <w:spacing w:line="360" w:lineRule="auto"/>
        <w:ind w:left="0"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Строительство второго этажа административного здания МКУ «</w:t>
      </w:r>
      <w:proofErr w:type="spellStart"/>
      <w:r>
        <w:rPr>
          <w:bCs/>
          <w:sz w:val="28"/>
          <w:szCs w:val="28"/>
        </w:rPr>
        <w:t>КФКиС</w:t>
      </w:r>
      <w:proofErr w:type="spellEnd"/>
      <w:r>
        <w:rPr>
          <w:bCs/>
          <w:sz w:val="28"/>
          <w:szCs w:val="28"/>
        </w:rPr>
        <w:t>»;</w:t>
      </w:r>
    </w:p>
    <w:p w14:paraId="74E3F299" w14:textId="35E586FE" w:rsidR="00B537F2" w:rsidRPr="004114F8" w:rsidRDefault="00B537F2" w:rsidP="00B537F2">
      <w:pPr>
        <w:widowControl/>
        <w:numPr>
          <w:ilvl w:val="1"/>
          <w:numId w:val="27"/>
        </w:numPr>
        <w:suppressAutoHyphens/>
        <w:autoSpaceDN/>
        <w:adjustRightInd/>
        <w:spacing w:line="360" w:lineRule="auto"/>
        <w:ind w:left="0"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Реконструкция стадиона «Алмаз» в соответствии с проектом – </w:t>
      </w:r>
      <w:r w:rsidRPr="004114F8">
        <w:rPr>
          <w:bCs/>
          <w:sz w:val="28"/>
          <w:szCs w:val="28"/>
        </w:rPr>
        <w:t>202</w:t>
      </w:r>
      <w:r w:rsidR="004B13E6">
        <w:rPr>
          <w:bCs/>
          <w:sz w:val="28"/>
          <w:szCs w:val="28"/>
        </w:rPr>
        <w:t>7</w:t>
      </w:r>
      <w:r w:rsidRPr="004114F8">
        <w:rPr>
          <w:bCs/>
          <w:sz w:val="28"/>
          <w:szCs w:val="28"/>
        </w:rPr>
        <w:t xml:space="preserve"> – 202</w:t>
      </w:r>
      <w:r w:rsidR="004B13E6">
        <w:rPr>
          <w:bCs/>
          <w:sz w:val="28"/>
          <w:szCs w:val="28"/>
        </w:rPr>
        <w:t>9</w:t>
      </w:r>
      <w:r w:rsidRPr="004114F8">
        <w:rPr>
          <w:bCs/>
          <w:sz w:val="28"/>
          <w:szCs w:val="28"/>
        </w:rPr>
        <w:t xml:space="preserve"> гг.;</w:t>
      </w:r>
    </w:p>
    <w:p w14:paraId="67DECBA5" w14:textId="77777777" w:rsidR="00B537F2" w:rsidRDefault="00B537F2" w:rsidP="00B537F2">
      <w:pPr>
        <w:widowControl/>
        <w:numPr>
          <w:ilvl w:val="1"/>
          <w:numId w:val="27"/>
        </w:numPr>
        <w:suppressAutoHyphens/>
        <w:autoSpaceDN/>
        <w:adjustRightInd/>
        <w:spacing w:line="360" w:lineRule="auto"/>
        <w:ind w:left="0"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Разработка проектно-сметной документации и строительство на территории стадиона «Алмаз» манежа для занятий легкой атлетикой, стрельбы из лука и пулевой стрельбы;</w:t>
      </w:r>
    </w:p>
    <w:p w14:paraId="693760B7" w14:textId="2DF4ADFE" w:rsidR="00B537F2" w:rsidRDefault="00B537F2" w:rsidP="00B537F2">
      <w:pPr>
        <w:widowControl/>
        <w:numPr>
          <w:ilvl w:val="1"/>
          <w:numId w:val="27"/>
        </w:numPr>
        <w:suppressAutoHyphens/>
        <w:autoSpaceDN/>
        <w:adjustRightInd/>
        <w:spacing w:line="360" w:lineRule="auto"/>
        <w:ind w:left="0"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Реконструкция лыжной базы в соответствии с проектом – 202</w:t>
      </w:r>
      <w:r w:rsidR="004B13E6">
        <w:rPr>
          <w:bCs/>
          <w:sz w:val="28"/>
          <w:szCs w:val="28"/>
        </w:rPr>
        <w:t>7</w:t>
      </w:r>
      <w:r>
        <w:rPr>
          <w:bCs/>
          <w:sz w:val="28"/>
          <w:szCs w:val="28"/>
        </w:rPr>
        <w:t xml:space="preserve"> – 202</w:t>
      </w:r>
      <w:r w:rsidR="004B13E6">
        <w:rPr>
          <w:bCs/>
          <w:sz w:val="28"/>
          <w:szCs w:val="28"/>
        </w:rPr>
        <w:t>9</w:t>
      </w:r>
      <w:r>
        <w:rPr>
          <w:bCs/>
          <w:sz w:val="28"/>
          <w:szCs w:val="28"/>
        </w:rPr>
        <w:t> гг.;</w:t>
      </w:r>
    </w:p>
    <w:p w14:paraId="0C863C47" w14:textId="46D2AF18" w:rsidR="00B537F2" w:rsidRDefault="00B537F2" w:rsidP="00B537F2">
      <w:pPr>
        <w:widowControl/>
        <w:numPr>
          <w:ilvl w:val="1"/>
          <w:numId w:val="27"/>
        </w:numPr>
        <w:suppressAutoHyphens/>
        <w:autoSpaceDN/>
        <w:adjustRightInd/>
        <w:spacing w:line="360" w:lineRule="auto"/>
        <w:ind w:left="0"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Благоустройство прилегающей территории спортивного зала «Олимп» - 202</w:t>
      </w:r>
      <w:r w:rsidR="004B13E6">
        <w:rPr>
          <w:bCs/>
          <w:sz w:val="28"/>
          <w:szCs w:val="28"/>
        </w:rPr>
        <w:t>7</w:t>
      </w:r>
      <w:r>
        <w:rPr>
          <w:bCs/>
          <w:sz w:val="28"/>
          <w:szCs w:val="28"/>
        </w:rPr>
        <w:t xml:space="preserve"> – 202</w:t>
      </w:r>
      <w:r w:rsidR="004B13E6">
        <w:rPr>
          <w:bCs/>
          <w:sz w:val="28"/>
          <w:szCs w:val="28"/>
        </w:rPr>
        <w:t>9</w:t>
      </w:r>
      <w:r>
        <w:rPr>
          <w:bCs/>
          <w:sz w:val="28"/>
          <w:szCs w:val="28"/>
        </w:rPr>
        <w:t xml:space="preserve"> гг.;</w:t>
      </w:r>
    </w:p>
    <w:p w14:paraId="14C32392" w14:textId="540A5004" w:rsidR="00B537F2" w:rsidRDefault="00B537F2" w:rsidP="00B537F2">
      <w:pPr>
        <w:widowControl/>
        <w:numPr>
          <w:ilvl w:val="1"/>
          <w:numId w:val="27"/>
        </w:numPr>
        <w:suppressAutoHyphens/>
        <w:autoSpaceDN/>
        <w:adjustRightInd/>
        <w:spacing w:line="360" w:lineRule="auto"/>
        <w:ind w:left="0"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Ремонт фасада здания спортивного зала «Олимп» - 202</w:t>
      </w:r>
      <w:r w:rsidR="00BE6004">
        <w:rPr>
          <w:bCs/>
          <w:sz w:val="28"/>
          <w:szCs w:val="28"/>
        </w:rPr>
        <w:t>7</w:t>
      </w:r>
      <w:r>
        <w:rPr>
          <w:bCs/>
          <w:sz w:val="28"/>
          <w:szCs w:val="28"/>
        </w:rPr>
        <w:t xml:space="preserve"> г.;</w:t>
      </w:r>
    </w:p>
    <w:p w14:paraId="1D385F39" w14:textId="77777777" w:rsidR="00B537F2" w:rsidRDefault="00B537F2" w:rsidP="00B537F2">
      <w:pPr>
        <w:widowControl/>
        <w:numPr>
          <w:ilvl w:val="1"/>
          <w:numId w:val="27"/>
        </w:numPr>
        <w:suppressAutoHyphens/>
        <w:autoSpaceDN/>
        <w:adjustRightInd/>
        <w:spacing w:line="360" w:lineRule="auto"/>
        <w:ind w:left="0"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Реконструкция и капитальный ремонт внутренних помещений спортивного зала «Олимп»;</w:t>
      </w:r>
    </w:p>
    <w:p w14:paraId="16A9D69D" w14:textId="77777777" w:rsidR="00B537F2" w:rsidRDefault="00B537F2" w:rsidP="00B537F2">
      <w:pPr>
        <w:widowControl/>
        <w:numPr>
          <w:ilvl w:val="1"/>
          <w:numId w:val="27"/>
        </w:numPr>
        <w:suppressAutoHyphens/>
        <w:autoSpaceDN/>
        <w:adjustRightInd/>
        <w:spacing w:line="360" w:lineRule="auto"/>
        <w:ind w:left="0"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Капитальный ремонт внутренних помещений спортивного зала «Виктория»;</w:t>
      </w:r>
    </w:p>
    <w:p w14:paraId="0C9B14C3" w14:textId="77777777" w:rsidR="00B537F2" w:rsidRPr="00870B92" w:rsidRDefault="00B537F2" w:rsidP="00B537F2">
      <w:pPr>
        <w:widowControl/>
        <w:numPr>
          <w:ilvl w:val="1"/>
          <w:numId w:val="27"/>
        </w:numPr>
        <w:suppressAutoHyphens/>
        <w:autoSpaceDN/>
        <w:adjustRightInd/>
        <w:spacing w:line="360" w:lineRule="auto"/>
        <w:ind w:left="0"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Ремонт фасада спортивного зала «Виктория»;</w:t>
      </w:r>
    </w:p>
    <w:p w14:paraId="03695383" w14:textId="77777777" w:rsidR="00B537F2" w:rsidRDefault="00B537F2" w:rsidP="00B537F2">
      <w:pPr>
        <w:widowControl/>
        <w:numPr>
          <w:ilvl w:val="1"/>
          <w:numId w:val="27"/>
        </w:numPr>
        <w:suppressAutoHyphens/>
        <w:autoSpaceDN/>
        <w:adjustRightInd/>
        <w:spacing w:line="360" w:lineRule="auto"/>
        <w:ind w:left="0"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Монтаж узлов учета тепловой энергии на объектах административного здания стадиона «Алмаз», ДЮСШ и спортивного зала «Темп»;</w:t>
      </w:r>
    </w:p>
    <w:p w14:paraId="7AB58A99" w14:textId="4C1FC04D" w:rsidR="00B537F2" w:rsidRPr="00EF1E63" w:rsidRDefault="00B537F2" w:rsidP="00B537F2">
      <w:pPr>
        <w:widowControl/>
        <w:numPr>
          <w:ilvl w:val="1"/>
          <w:numId w:val="27"/>
        </w:numPr>
        <w:suppressAutoHyphens/>
        <w:autoSpaceDN/>
        <w:adjustRightInd/>
        <w:spacing w:line="360" w:lineRule="auto"/>
        <w:ind w:left="0" w:firstLine="708"/>
        <w:jc w:val="both"/>
        <w:rPr>
          <w:bCs/>
          <w:sz w:val="28"/>
          <w:szCs w:val="28"/>
        </w:rPr>
      </w:pPr>
      <w:r w:rsidRPr="00EF1E63">
        <w:rPr>
          <w:bCs/>
          <w:sz w:val="28"/>
          <w:szCs w:val="28"/>
        </w:rPr>
        <w:t>Обследование конструкции спортивного комплекса «Карат» на</w:t>
      </w:r>
      <w:r>
        <w:rPr>
          <w:bCs/>
          <w:sz w:val="28"/>
          <w:szCs w:val="28"/>
        </w:rPr>
        <w:t> </w:t>
      </w:r>
      <w:r w:rsidRPr="00EF1E63">
        <w:rPr>
          <w:bCs/>
          <w:sz w:val="28"/>
          <w:szCs w:val="28"/>
        </w:rPr>
        <w:t xml:space="preserve">предмет достаточности теплоизоляционных свойств стен, по результатам которого </w:t>
      </w:r>
      <w:r w:rsidR="00BE6004">
        <w:rPr>
          <w:bCs/>
          <w:sz w:val="28"/>
          <w:szCs w:val="28"/>
        </w:rPr>
        <w:t>будет разработан</w:t>
      </w:r>
      <w:r w:rsidRPr="00EF1E63">
        <w:rPr>
          <w:bCs/>
          <w:sz w:val="28"/>
          <w:szCs w:val="28"/>
        </w:rPr>
        <w:t xml:space="preserve"> проект работ по утеплению объекта;</w:t>
      </w:r>
    </w:p>
    <w:p w14:paraId="219310C3" w14:textId="77777777" w:rsidR="00B537F2" w:rsidRDefault="00B537F2" w:rsidP="00B537F2">
      <w:pPr>
        <w:widowControl/>
        <w:numPr>
          <w:ilvl w:val="1"/>
          <w:numId w:val="27"/>
        </w:numPr>
        <w:suppressAutoHyphens/>
        <w:autoSpaceDN/>
        <w:adjustRightInd/>
        <w:spacing w:line="360" w:lineRule="auto"/>
        <w:ind w:left="0" w:firstLine="708"/>
        <w:jc w:val="both"/>
        <w:rPr>
          <w:bCs/>
          <w:sz w:val="28"/>
          <w:szCs w:val="28"/>
        </w:rPr>
      </w:pPr>
      <w:r w:rsidRPr="00641282">
        <w:rPr>
          <w:bCs/>
          <w:sz w:val="28"/>
          <w:szCs w:val="28"/>
        </w:rPr>
        <w:t>Реконструкция здания столовой в п. Витим под цели зала борьбы и тренажерного зала.</w:t>
      </w:r>
    </w:p>
    <w:p w14:paraId="127DB746" w14:textId="77777777" w:rsidR="00B537F2" w:rsidRPr="00641282" w:rsidRDefault="00B537F2" w:rsidP="00B537F2">
      <w:pPr>
        <w:widowControl/>
        <w:numPr>
          <w:ilvl w:val="1"/>
          <w:numId w:val="27"/>
        </w:numPr>
        <w:suppressAutoHyphens/>
        <w:autoSpaceDN/>
        <w:adjustRightInd/>
        <w:spacing w:line="360" w:lineRule="auto"/>
        <w:ind w:left="0"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Газификация объектов спорта в Ленском районе</w:t>
      </w:r>
      <w:r w:rsidRPr="00641282">
        <w:rPr>
          <w:bCs/>
          <w:sz w:val="28"/>
          <w:szCs w:val="28"/>
        </w:rPr>
        <w:t xml:space="preserve">. </w:t>
      </w:r>
    </w:p>
    <w:p w14:paraId="7BECA529" w14:textId="1B93FAD9" w:rsidR="00B537F2" w:rsidRDefault="00B537F2" w:rsidP="00B537F2">
      <w:pPr>
        <w:widowControl/>
        <w:numPr>
          <w:ilvl w:val="0"/>
          <w:numId w:val="26"/>
        </w:numPr>
        <w:suppressAutoHyphens/>
        <w:autoSpaceDN/>
        <w:adjustRightInd/>
        <w:spacing w:line="360" w:lineRule="auto"/>
        <w:ind w:left="142" w:firstLine="56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Ежегодное проведение чемпионатов Республики Саха (Якутия)</w:t>
      </w:r>
      <w:r w:rsidR="004B13E6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в Ленском районе;</w:t>
      </w:r>
    </w:p>
    <w:p w14:paraId="40890098" w14:textId="77777777" w:rsidR="00B537F2" w:rsidRDefault="00B537F2" w:rsidP="00B537F2">
      <w:pPr>
        <w:widowControl/>
        <w:numPr>
          <w:ilvl w:val="0"/>
          <w:numId w:val="26"/>
        </w:numPr>
        <w:suppressAutoHyphens/>
        <w:autoSpaceDN/>
        <w:adjustRightInd/>
        <w:spacing w:line="360" w:lineRule="auto"/>
        <w:ind w:left="142" w:firstLine="56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Ежегодная организация спартакиады для лиц с ОВЗ с участием приглашенных специалистов для проведения мастер-классов по адаптивным видам спорта. </w:t>
      </w:r>
    </w:p>
    <w:p w14:paraId="62E893DE" w14:textId="77777777" w:rsidR="00B537F2" w:rsidRDefault="00B537F2" w:rsidP="00B537F2">
      <w:pPr>
        <w:widowControl/>
        <w:numPr>
          <w:ilvl w:val="0"/>
          <w:numId w:val="26"/>
        </w:numPr>
        <w:suppressAutoHyphens/>
        <w:autoSpaceDN/>
        <w:adjustRightInd/>
        <w:spacing w:line="360" w:lineRule="auto"/>
        <w:ind w:left="142" w:firstLine="56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Организация сотрудничества с ответственными исполнителями муниципальных программ «Управление муниципальной собственностью» и «Обеспечение качественным жильем и повышение качества жилищно-коммунальных услуг в Ленском районе» в целях осуществления мероприятий по приобретению квартир, осуществлению выплат социальной поддержки на приобретение жилья, проведению ремонтных работ и </w:t>
      </w:r>
      <w:proofErr w:type="spellStart"/>
      <w:r>
        <w:rPr>
          <w:bCs/>
          <w:sz w:val="28"/>
          <w:szCs w:val="28"/>
        </w:rPr>
        <w:t>софинансированию</w:t>
      </w:r>
      <w:proofErr w:type="spellEnd"/>
      <w:r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lastRenderedPageBreak/>
        <w:t xml:space="preserve">подключения к газовым сетям низкого давления работникам физической культуры и спорта.  </w:t>
      </w:r>
    </w:p>
    <w:p w14:paraId="0F7DA4E3" w14:textId="77777777" w:rsidR="00B537F2" w:rsidRDefault="00B537F2" w:rsidP="00B537F2">
      <w:pPr>
        <w:widowControl/>
        <w:numPr>
          <w:ilvl w:val="0"/>
          <w:numId w:val="26"/>
        </w:numPr>
        <w:suppressAutoHyphens/>
        <w:autoSpaceDN/>
        <w:adjustRightInd/>
        <w:spacing w:line="360" w:lineRule="auto"/>
        <w:ind w:left="142" w:firstLine="56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Совместная работа с МКУ «РУО», МКУ «ЛРУК», МКУ ДО «СЭРГЭ», МКУ «Комитет по молодежной и семейной политике», МБУ</w:t>
      </w:r>
      <w:r w:rsidR="008864ED">
        <w:rPr>
          <w:bCs/>
          <w:sz w:val="28"/>
          <w:szCs w:val="28"/>
        </w:rPr>
        <w:t> </w:t>
      </w:r>
      <w:r>
        <w:rPr>
          <w:bCs/>
          <w:sz w:val="28"/>
          <w:szCs w:val="28"/>
        </w:rPr>
        <w:t xml:space="preserve">«Гранит» по организации выездов презентационных групп в ВУЗы городов России для представления Ленского района в целях привлечения молодых специалистов.  </w:t>
      </w:r>
    </w:p>
    <w:p w14:paraId="622B47E5" w14:textId="77777777" w:rsidR="00B537F2" w:rsidRDefault="00B537F2" w:rsidP="00B537F2">
      <w:pPr>
        <w:widowControl/>
        <w:numPr>
          <w:ilvl w:val="0"/>
          <w:numId w:val="26"/>
        </w:numPr>
        <w:suppressAutoHyphens/>
        <w:autoSpaceDN/>
        <w:adjustRightInd/>
        <w:spacing w:line="360" w:lineRule="auto"/>
        <w:ind w:left="142" w:firstLine="56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Организация и освещение пресс-релизов для пропаганды здорового образа жизни, популяризации спорта на предприятиях и в учебных заведениях, внедрение новых видов спорта с учетом общественного мнения, совместно с МКУ ДО «</w:t>
      </w:r>
      <w:proofErr w:type="spellStart"/>
      <w:r>
        <w:rPr>
          <w:bCs/>
          <w:sz w:val="28"/>
          <w:szCs w:val="28"/>
        </w:rPr>
        <w:t>Сэргэ</w:t>
      </w:r>
      <w:proofErr w:type="spellEnd"/>
      <w:r>
        <w:rPr>
          <w:bCs/>
          <w:sz w:val="28"/>
          <w:szCs w:val="28"/>
        </w:rPr>
        <w:t>».</w:t>
      </w:r>
    </w:p>
    <w:p w14:paraId="3171F535" w14:textId="77777777" w:rsidR="00B537F2" w:rsidRDefault="00B537F2" w:rsidP="00B537F2">
      <w:pPr>
        <w:widowControl/>
        <w:numPr>
          <w:ilvl w:val="0"/>
          <w:numId w:val="26"/>
        </w:numPr>
        <w:suppressAutoHyphens/>
        <w:autoSpaceDN/>
        <w:adjustRightInd/>
        <w:spacing w:line="360" w:lineRule="auto"/>
        <w:ind w:left="142" w:firstLine="56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Сотрудничество с МКУ ДО «</w:t>
      </w:r>
      <w:proofErr w:type="spellStart"/>
      <w:r>
        <w:rPr>
          <w:bCs/>
          <w:sz w:val="28"/>
          <w:szCs w:val="28"/>
        </w:rPr>
        <w:t>Сэргэ</w:t>
      </w:r>
      <w:proofErr w:type="spellEnd"/>
      <w:r>
        <w:rPr>
          <w:bCs/>
          <w:sz w:val="28"/>
          <w:szCs w:val="28"/>
        </w:rPr>
        <w:t>» по реализации дополнительных образовательных спортивных программ на базе ДОБ «Алмаз»;</w:t>
      </w:r>
    </w:p>
    <w:p w14:paraId="7BD8C3FF" w14:textId="77777777" w:rsidR="00B537F2" w:rsidRPr="00A12977" w:rsidRDefault="00B537F2" w:rsidP="00B537F2">
      <w:pPr>
        <w:widowControl/>
        <w:numPr>
          <w:ilvl w:val="0"/>
          <w:numId w:val="26"/>
        </w:numPr>
        <w:suppressAutoHyphens/>
        <w:autoSpaceDN/>
        <w:adjustRightInd/>
        <w:spacing w:line="360" w:lineRule="auto"/>
        <w:ind w:left="142" w:firstLine="566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Сотрудничество с МБУ «Гранит» по организации выездов за пределы Ленского района.</w:t>
      </w:r>
    </w:p>
    <w:p w14:paraId="45E4145C" w14:textId="77777777" w:rsidR="00B537F2" w:rsidRPr="007B5542" w:rsidRDefault="00B537F2" w:rsidP="00B537F2">
      <w:pPr>
        <w:suppressAutoHyphens/>
        <w:spacing w:line="360" w:lineRule="auto"/>
        <w:ind w:firstLine="708"/>
        <w:jc w:val="both"/>
        <w:rPr>
          <w:b/>
          <w:color w:val="000000"/>
          <w:kern w:val="1"/>
          <w:sz w:val="28"/>
          <w:szCs w:val="28"/>
          <w:lang w:eastAsia="ar-SA"/>
        </w:rPr>
      </w:pPr>
      <w:r w:rsidRPr="007B5542">
        <w:rPr>
          <w:b/>
          <w:color w:val="000000"/>
          <w:kern w:val="1"/>
          <w:sz w:val="28"/>
          <w:szCs w:val="28"/>
          <w:lang w:eastAsia="ar-SA"/>
        </w:rPr>
        <w:t>Ожидаемые результаты по программе:</w:t>
      </w:r>
    </w:p>
    <w:p w14:paraId="59EDD7AD" w14:textId="77777777" w:rsidR="00B537F2" w:rsidRDefault="00B537F2" w:rsidP="00B537F2">
      <w:pPr>
        <w:widowControl/>
        <w:numPr>
          <w:ilvl w:val="0"/>
          <w:numId w:val="33"/>
        </w:numPr>
        <w:suppressAutoHyphens/>
        <w:autoSpaceDE/>
        <w:autoSpaceDN/>
        <w:adjustRightInd/>
        <w:spacing w:line="360" w:lineRule="auto"/>
        <w:ind w:left="142" w:firstLine="566"/>
        <w:jc w:val="both"/>
        <w:rPr>
          <w:color w:val="000000"/>
          <w:kern w:val="1"/>
          <w:sz w:val="28"/>
          <w:szCs w:val="28"/>
          <w:lang w:eastAsia="ar-SA"/>
        </w:rPr>
      </w:pPr>
      <w:r w:rsidRPr="001F468A">
        <w:rPr>
          <w:color w:val="000000"/>
          <w:kern w:val="1"/>
          <w:sz w:val="28"/>
          <w:szCs w:val="28"/>
          <w:lang w:eastAsia="ar-SA"/>
        </w:rPr>
        <w:t>Увеличится доля населения</w:t>
      </w:r>
      <w:r>
        <w:rPr>
          <w:color w:val="000000"/>
          <w:kern w:val="1"/>
          <w:sz w:val="28"/>
          <w:szCs w:val="28"/>
          <w:lang w:eastAsia="ar-SA"/>
        </w:rPr>
        <w:t>,</w:t>
      </w:r>
      <w:r w:rsidRPr="001F468A">
        <w:rPr>
          <w:color w:val="000000"/>
          <w:kern w:val="1"/>
          <w:sz w:val="28"/>
          <w:szCs w:val="28"/>
          <w:lang w:eastAsia="ar-SA"/>
        </w:rPr>
        <w:t xml:space="preserve"> систематически занимающихся физической культурой и спортом.</w:t>
      </w:r>
    </w:p>
    <w:p w14:paraId="1477E1EA" w14:textId="77777777" w:rsidR="00B537F2" w:rsidRDefault="00B537F2" w:rsidP="00B537F2">
      <w:pPr>
        <w:widowControl/>
        <w:numPr>
          <w:ilvl w:val="0"/>
          <w:numId w:val="33"/>
        </w:numPr>
        <w:suppressAutoHyphens/>
        <w:autoSpaceDE/>
        <w:autoSpaceDN/>
        <w:adjustRightInd/>
        <w:spacing w:line="360" w:lineRule="auto"/>
        <w:ind w:left="142" w:firstLine="566"/>
        <w:jc w:val="both"/>
        <w:rPr>
          <w:color w:val="000000"/>
          <w:kern w:val="1"/>
          <w:sz w:val="28"/>
          <w:szCs w:val="28"/>
          <w:lang w:eastAsia="ar-SA"/>
        </w:rPr>
      </w:pPr>
      <w:r>
        <w:rPr>
          <w:color w:val="000000"/>
          <w:kern w:val="1"/>
          <w:sz w:val="28"/>
          <w:szCs w:val="28"/>
          <w:lang w:eastAsia="ar-SA"/>
        </w:rPr>
        <w:t xml:space="preserve">Увеличится доля населения с ОВЗ, </w:t>
      </w:r>
      <w:r w:rsidRPr="001F468A">
        <w:rPr>
          <w:color w:val="000000"/>
          <w:kern w:val="1"/>
          <w:sz w:val="28"/>
          <w:szCs w:val="28"/>
          <w:lang w:eastAsia="ar-SA"/>
        </w:rPr>
        <w:t>систематически занимающихся физической культурой и спортом.</w:t>
      </w:r>
    </w:p>
    <w:p w14:paraId="56228E38" w14:textId="77777777" w:rsidR="00B537F2" w:rsidRDefault="00B537F2" w:rsidP="00B537F2">
      <w:pPr>
        <w:widowControl/>
        <w:numPr>
          <w:ilvl w:val="0"/>
          <w:numId w:val="33"/>
        </w:numPr>
        <w:suppressAutoHyphens/>
        <w:autoSpaceDE/>
        <w:autoSpaceDN/>
        <w:adjustRightInd/>
        <w:spacing w:line="360" w:lineRule="auto"/>
        <w:ind w:left="0" w:firstLine="708"/>
        <w:jc w:val="both"/>
        <w:rPr>
          <w:color w:val="000000"/>
          <w:kern w:val="1"/>
          <w:sz w:val="28"/>
          <w:szCs w:val="28"/>
          <w:lang w:eastAsia="ar-SA"/>
        </w:rPr>
      </w:pPr>
      <w:r w:rsidRPr="001F468A">
        <w:rPr>
          <w:color w:val="000000"/>
          <w:kern w:val="1"/>
          <w:sz w:val="28"/>
          <w:szCs w:val="28"/>
          <w:lang w:eastAsia="ar-SA"/>
        </w:rPr>
        <w:t xml:space="preserve">Увеличится количество граждан, </w:t>
      </w:r>
      <w:r>
        <w:rPr>
          <w:color w:val="000000"/>
          <w:kern w:val="1"/>
          <w:sz w:val="28"/>
          <w:szCs w:val="28"/>
          <w:lang w:eastAsia="ar-SA"/>
        </w:rPr>
        <w:t>принявших участие в выполнении норм ВФСК «ГТО»</w:t>
      </w:r>
      <w:r w:rsidRPr="001F468A">
        <w:rPr>
          <w:color w:val="000000"/>
          <w:kern w:val="1"/>
          <w:sz w:val="28"/>
          <w:szCs w:val="28"/>
          <w:lang w:eastAsia="ar-SA"/>
        </w:rPr>
        <w:t>.</w:t>
      </w:r>
    </w:p>
    <w:p w14:paraId="06B6EDBD" w14:textId="77777777" w:rsidR="00B537F2" w:rsidRPr="001F468A" w:rsidRDefault="00B537F2" w:rsidP="00B537F2">
      <w:pPr>
        <w:suppressAutoHyphens/>
        <w:spacing w:line="360" w:lineRule="auto"/>
        <w:ind w:firstLine="708"/>
        <w:jc w:val="both"/>
        <w:rPr>
          <w:color w:val="000000"/>
          <w:kern w:val="1"/>
          <w:sz w:val="28"/>
          <w:szCs w:val="28"/>
          <w:lang w:eastAsia="ar-SA"/>
        </w:rPr>
      </w:pPr>
      <w:r>
        <w:rPr>
          <w:color w:val="000000"/>
          <w:kern w:val="1"/>
          <w:sz w:val="28"/>
          <w:szCs w:val="28"/>
          <w:lang w:eastAsia="ar-SA"/>
        </w:rPr>
        <w:t>4</w:t>
      </w:r>
      <w:r w:rsidRPr="001F468A">
        <w:rPr>
          <w:color w:val="000000"/>
          <w:kern w:val="1"/>
          <w:sz w:val="28"/>
          <w:szCs w:val="28"/>
          <w:lang w:eastAsia="ar-SA"/>
        </w:rPr>
        <w:t>. Увеличится численность занимающихся в спортивных секциях на</w:t>
      </w:r>
      <w:r>
        <w:rPr>
          <w:color w:val="000000"/>
          <w:kern w:val="1"/>
          <w:sz w:val="28"/>
          <w:szCs w:val="28"/>
          <w:lang w:eastAsia="ar-SA"/>
        </w:rPr>
        <w:t> </w:t>
      </w:r>
      <w:r w:rsidRPr="001F468A">
        <w:rPr>
          <w:color w:val="000000"/>
          <w:kern w:val="1"/>
          <w:sz w:val="28"/>
          <w:szCs w:val="28"/>
          <w:lang w:eastAsia="ar-SA"/>
        </w:rPr>
        <w:t>регулярной основе детей и подростков, их участие в районных и городских мероприятиях по физической культуре и спорту.</w:t>
      </w:r>
    </w:p>
    <w:p w14:paraId="32CB14A6" w14:textId="77777777" w:rsidR="00B537F2" w:rsidRPr="001F468A" w:rsidRDefault="00B537F2" w:rsidP="00B537F2">
      <w:pPr>
        <w:suppressAutoHyphens/>
        <w:spacing w:line="360" w:lineRule="auto"/>
        <w:ind w:firstLine="708"/>
        <w:jc w:val="both"/>
        <w:rPr>
          <w:color w:val="000000"/>
          <w:kern w:val="1"/>
          <w:sz w:val="28"/>
          <w:szCs w:val="28"/>
          <w:lang w:eastAsia="ar-SA"/>
        </w:rPr>
      </w:pPr>
      <w:r>
        <w:rPr>
          <w:color w:val="000000"/>
          <w:kern w:val="1"/>
          <w:sz w:val="28"/>
          <w:szCs w:val="28"/>
          <w:lang w:eastAsia="ar-SA"/>
        </w:rPr>
        <w:t>5</w:t>
      </w:r>
      <w:r w:rsidRPr="001F468A">
        <w:rPr>
          <w:color w:val="000000"/>
          <w:kern w:val="1"/>
          <w:sz w:val="28"/>
          <w:szCs w:val="28"/>
          <w:lang w:eastAsia="ar-SA"/>
        </w:rPr>
        <w:t>. Повы</w:t>
      </w:r>
      <w:r>
        <w:rPr>
          <w:color w:val="000000"/>
          <w:kern w:val="1"/>
          <w:sz w:val="28"/>
          <w:szCs w:val="28"/>
          <w:lang w:eastAsia="ar-SA"/>
        </w:rPr>
        <w:t>шение</w:t>
      </w:r>
      <w:r w:rsidRPr="001F468A">
        <w:rPr>
          <w:color w:val="000000"/>
          <w:kern w:val="1"/>
          <w:sz w:val="28"/>
          <w:szCs w:val="28"/>
          <w:lang w:eastAsia="ar-SA"/>
        </w:rPr>
        <w:t xml:space="preserve"> уровн</w:t>
      </w:r>
      <w:r>
        <w:rPr>
          <w:color w:val="000000"/>
          <w:kern w:val="1"/>
          <w:sz w:val="28"/>
          <w:szCs w:val="28"/>
          <w:lang w:eastAsia="ar-SA"/>
        </w:rPr>
        <w:t>я</w:t>
      </w:r>
      <w:r w:rsidRPr="001F468A">
        <w:rPr>
          <w:color w:val="000000"/>
          <w:kern w:val="1"/>
          <w:sz w:val="28"/>
          <w:szCs w:val="28"/>
          <w:lang w:eastAsia="ar-SA"/>
        </w:rPr>
        <w:t xml:space="preserve"> спортивного мастерства у детей и подростков</w:t>
      </w:r>
      <w:r>
        <w:rPr>
          <w:color w:val="000000"/>
          <w:kern w:val="1"/>
          <w:sz w:val="28"/>
          <w:szCs w:val="28"/>
          <w:lang w:eastAsia="ar-SA"/>
        </w:rPr>
        <w:t>.</w:t>
      </w:r>
    </w:p>
    <w:p w14:paraId="33E3E57E" w14:textId="170B1A1F" w:rsidR="00B537F2" w:rsidRPr="001F468A" w:rsidRDefault="00B537F2" w:rsidP="00B537F2">
      <w:pPr>
        <w:suppressAutoHyphens/>
        <w:spacing w:line="360" w:lineRule="auto"/>
        <w:ind w:firstLine="708"/>
        <w:jc w:val="both"/>
        <w:rPr>
          <w:color w:val="000000"/>
          <w:kern w:val="1"/>
          <w:sz w:val="28"/>
          <w:szCs w:val="28"/>
        </w:rPr>
      </w:pPr>
      <w:r w:rsidRPr="001F468A">
        <w:rPr>
          <w:color w:val="000000"/>
          <w:kern w:val="1"/>
          <w:sz w:val="28"/>
          <w:szCs w:val="28"/>
        </w:rPr>
        <w:t>Сведения о показателях (индикаторах) муниципальной программы, задач муниципальной программы и их значения приведены в приложении №1 к</w:t>
      </w:r>
      <w:r>
        <w:rPr>
          <w:color w:val="000000"/>
          <w:kern w:val="1"/>
          <w:sz w:val="28"/>
          <w:szCs w:val="28"/>
        </w:rPr>
        <w:t> </w:t>
      </w:r>
      <w:r w:rsidRPr="001F468A">
        <w:rPr>
          <w:color w:val="000000"/>
          <w:kern w:val="1"/>
          <w:sz w:val="28"/>
          <w:szCs w:val="28"/>
        </w:rPr>
        <w:t>муниципальной программе.</w:t>
      </w:r>
      <w:r w:rsidR="004B13E6">
        <w:rPr>
          <w:color w:val="000000"/>
          <w:kern w:val="1"/>
          <w:sz w:val="28"/>
          <w:szCs w:val="28"/>
        </w:rPr>
        <w:t xml:space="preserve"> </w:t>
      </w:r>
      <w:r w:rsidRPr="001F468A">
        <w:rPr>
          <w:color w:val="000000"/>
          <w:kern w:val="1"/>
          <w:sz w:val="28"/>
          <w:szCs w:val="28"/>
        </w:rPr>
        <w:t xml:space="preserve">Оценка целевых индикаторов и показателей реализации программы будет производиться на основании статистической </w:t>
      </w:r>
      <w:r w:rsidRPr="001F468A">
        <w:rPr>
          <w:color w:val="000000"/>
          <w:kern w:val="1"/>
          <w:sz w:val="28"/>
          <w:szCs w:val="28"/>
        </w:rPr>
        <w:lastRenderedPageBreak/>
        <w:t>и</w:t>
      </w:r>
      <w:r>
        <w:rPr>
          <w:color w:val="000000"/>
          <w:kern w:val="1"/>
          <w:sz w:val="28"/>
          <w:szCs w:val="28"/>
        </w:rPr>
        <w:t> </w:t>
      </w:r>
      <w:r w:rsidRPr="001F468A">
        <w:rPr>
          <w:color w:val="000000"/>
          <w:kern w:val="1"/>
          <w:sz w:val="28"/>
          <w:szCs w:val="28"/>
        </w:rPr>
        <w:t>ведомственной отчётности, приказов о зачислении спортсменов на этапы подготовки, отчётов о проведённых мероприятиях, протоколов соревнований, отчётов по программе АИС ВФСК (ГТО).</w:t>
      </w:r>
    </w:p>
    <w:p w14:paraId="48E7EDA9" w14:textId="77777777" w:rsidR="00B537F2" w:rsidRPr="001F468A" w:rsidRDefault="00B537F2" w:rsidP="00B537F2">
      <w:pPr>
        <w:suppressAutoHyphens/>
        <w:spacing w:line="360" w:lineRule="auto"/>
        <w:ind w:firstLine="708"/>
        <w:jc w:val="both"/>
        <w:rPr>
          <w:color w:val="000000"/>
          <w:kern w:val="1"/>
          <w:sz w:val="28"/>
          <w:szCs w:val="28"/>
        </w:rPr>
      </w:pPr>
      <w:r w:rsidRPr="001F468A">
        <w:rPr>
          <w:color w:val="000000"/>
          <w:kern w:val="1"/>
          <w:sz w:val="28"/>
          <w:szCs w:val="28"/>
        </w:rPr>
        <w:t>Ресурсное обеспечение реализации муниципальной программы за счет бюджетных ассигнований приведено в приложении №2 к муниципальной программе.</w:t>
      </w:r>
    </w:p>
    <w:p w14:paraId="049552E6" w14:textId="77777777" w:rsidR="00B537F2" w:rsidRPr="001F468A" w:rsidRDefault="00B537F2" w:rsidP="00B537F2">
      <w:pPr>
        <w:suppressAutoHyphens/>
        <w:spacing w:line="360" w:lineRule="auto"/>
        <w:ind w:firstLine="633"/>
        <w:jc w:val="both"/>
        <w:rPr>
          <w:color w:val="000000"/>
          <w:kern w:val="1"/>
          <w:sz w:val="28"/>
          <w:szCs w:val="28"/>
        </w:rPr>
      </w:pPr>
      <w:r w:rsidRPr="001F468A">
        <w:rPr>
          <w:color w:val="000000"/>
          <w:kern w:val="1"/>
          <w:sz w:val="28"/>
          <w:szCs w:val="28"/>
        </w:rPr>
        <w:t>Ответственный исполнитель муниципальной программы обеспечивает в</w:t>
      </w:r>
      <w:r>
        <w:rPr>
          <w:color w:val="000000"/>
          <w:kern w:val="1"/>
          <w:sz w:val="28"/>
          <w:szCs w:val="28"/>
        </w:rPr>
        <w:t> </w:t>
      </w:r>
      <w:r w:rsidRPr="001F468A">
        <w:rPr>
          <w:color w:val="000000"/>
          <w:kern w:val="1"/>
          <w:sz w:val="28"/>
          <w:szCs w:val="28"/>
        </w:rPr>
        <w:t>течение 10 рабочих дней:</w:t>
      </w:r>
    </w:p>
    <w:p w14:paraId="6F9A079C" w14:textId="77777777" w:rsidR="00B537F2" w:rsidRPr="001F468A" w:rsidRDefault="00B537F2" w:rsidP="00B537F2">
      <w:pPr>
        <w:widowControl/>
        <w:numPr>
          <w:ilvl w:val="0"/>
          <w:numId w:val="29"/>
        </w:numPr>
        <w:suppressAutoHyphens/>
        <w:autoSpaceDE/>
        <w:autoSpaceDN/>
        <w:adjustRightInd/>
        <w:spacing w:line="360" w:lineRule="auto"/>
        <w:ind w:left="0" w:firstLine="633"/>
        <w:jc w:val="both"/>
        <w:rPr>
          <w:color w:val="000000"/>
          <w:kern w:val="1"/>
          <w:sz w:val="28"/>
          <w:szCs w:val="28"/>
        </w:rPr>
      </w:pPr>
      <w:r w:rsidRPr="001F468A">
        <w:rPr>
          <w:color w:val="000000"/>
          <w:kern w:val="1"/>
          <w:sz w:val="28"/>
          <w:szCs w:val="28"/>
        </w:rPr>
        <w:t>регистр</w:t>
      </w:r>
      <w:r>
        <w:rPr>
          <w:color w:val="000000"/>
          <w:kern w:val="1"/>
          <w:sz w:val="28"/>
          <w:szCs w:val="28"/>
        </w:rPr>
        <w:t xml:space="preserve">ацию муниципальной программы в </w:t>
      </w:r>
      <w:r w:rsidRPr="001F468A">
        <w:rPr>
          <w:color w:val="000000"/>
          <w:kern w:val="1"/>
          <w:sz w:val="28"/>
          <w:szCs w:val="28"/>
        </w:rPr>
        <w:t xml:space="preserve">ГАС «Управление» со дня утверждения;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322E582" w14:textId="77777777" w:rsidR="00B537F2" w:rsidRDefault="00B537F2" w:rsidP="00B537F2">
      <w:pPr>
        <w:widowControl/>
        <w:numPr>
          <w:ilvl w:val="0"/>
          <w:numId w:val="29"/>
        </w:numPr>
        <w:suppressAutoHyphens/>
        <w:autoSpaceDE/>
        <w:autoSpaceDN/>
        <w:adjustRightInd/>
        <w:spacing w:line="360" w:lineRule="auto"/>
        <w:ind w:left="0" w:firstLine="720"/>
        <w:jc w:val="both"/>
        <w:rPr>
          <w:color w:val="000000"/>
          <w:kern w:val="1"/>
          <w:sz w:val="28"/>
          <w:szCs w:val="28"/>
        </w:rPr>
      </w:pPr>
      <w:r w:rsidRPr="001F468A">
        <w:rPr>
          <w:color w:val="000000"/>
          <w:kern w:val="1"/>
          <w:sz w:val="28"/>
          <w:szCs w:val="28"/>
        </w:rPr>
        <w:t>внесение отчётных сведений по программе со дня принятия отчёта.</w:t>
      </w:r>
    </w:p>
    <w:p w14:paraId="6CCB6D30" w14:textId="77777777" w:rsidR="00B537F2" w:rsidRDefault="00B537F2" w:rsidP="00B537F2">
      <w:pPr>
        <w:suppressAutoHyphens/>
        <w:spacing w:line="360" w:lineRule="auto"/>
        <w:ind w:firstLine="709"/>
        <w:jc w:val="both"/>
        <w:rPr>
          <w:color w:val="000000"/>
          <w:kern w:val="1"/>
          <w:sz w:val="28"/>
          <w:szCs w:val="28"/>
        </w:rPr>
      </w:pPr>
      <w:r>
        <w:rPr>
          <w:color w:val="000000"/>
          <w:kern w:val="1"/>
          <w:sz w:val="28"/>
          <w:szCs w:val="28"/>
        </w:rPr>
        <w:t xml:space="preserve">В ходе разработки муниципальной программы были изучены и проанализированы следующие документы: </w:t>
      </w:r>
    </w:p>
    <w:p w14:paraId="5328B6C9" w14:textId="256C9A8E" w:rsidR="00B537F2" w:rsidRDefault="00B537F2" w:rsidP="00B537F2">
      <w:pPr>
        <w:suppressAutoHyphens/>
        <w:spacing w:line="360" w:lineRule="auto"/>
        <w:ind w:firstLine="709"/>
        <w:jc w:val="both"/>
        <w:rPr>
          <w:color w:val="000000"/>
          <w:kern w:val="1"/>
          <w:sz w:val="28"/>
          <w:szCs w:val="28"/>
        </w:rPr>
      </w:pPr>
      <w:r>
        <w:rPr>
          <w:color w:val="000000"/>
          <w:kern w:val="1"/>
          <w:sz w:val="28"/>
          <w:szCs w:val="28"/>
        </w:rPr>
        <w:t>- проект муниципальной программы «Развитие физической культуры и спорта в Ленском районе» на период 20</w:t>
      </w:r>
      <w:r w:rsidR="004B13E6">
        <w:rPr>
          <w:color w:val="000000"/>
          <w:kern w:val="1"/>
          <w:sz w:val="28"/>
          <w:szCs w:val="28"/>
        </w:rPr>
        <w:t>24</w:t>
      </w:r>
      <w:r>
        <w:rPr>
          <w:color w:val="000000"/>
          <w:kern w:val="1"/>
          <w:sz w:val="28"/>
          <w:szCs w:val="28"/>
        </w:rPr>
        <w:t>-202</w:t>
      </w:r>
      <w:r w:rsidR="004B13E6">
        <w:rPr>
          <w:color w:val="000000"/>
          <w:kern w:val="1"/>
          <w:sz w:val="28"/>
          <w:szCs w:val="28"/>
        </w:rPr>
        <w:t>9</w:t>
      </w:r>
      <w:r>
        <w:rPr>
          <w:color w:val="000000"/>
          <w:kern w:val="1"/>
          <w:sz w:val="28"/>
          <w:szCs w:val="28"/>
        </w:rPr>
        <w:t xml:space="preserve"> годы, с приложениями.</w:t>
      </w:r>
    </w:p>
    <w:p w14:paraId="5BF92099" w14:textId="77777777" w:rsidR="00B537F2" w:rsidRDefault="00B537F2" w:rsidP="00B537F2">
      <w:pPr>
        <w:suppressAutoHyphens/>
        <w:spacing w:line="360" w:lineRule="auto"/>
        <w:ind w:firstLine="709"/>
        <w:jc w:val="both"/>
        <w:rPr>
          <w:color w:val="000000"/>
          <w:kern w:val="1"/>
          <w:sz w:val="28"/>
          <w:szCs w:val="28"/>
        </w:rPr>
      </w:pPr>
      <w:r>
        <w:rPr>
          <w:color w:val="000000"/>
          <w:kern w:val="1"/>
          <w:sz w:val="28"/>
          <w:szCs w:val="28"/>
        </w:rPr>
        <w:t xml:space="preserve">При разработке муниципальной программы были использованы следующие нормативно-правовые акты: </w:t>
      </w:r>
    </w:p>
    <w:p w14:paraId="7F6476C7" w14:textId="77777777" w:rsidR="00B537F2" w:rsidRDefault="00B537F2" w:rsidP="00B537F2">
      <w:pPr>
        <w:suppressAutoHyphens/>
        <w:spacing w:line="360" w:lineRule="auto"/>
        <w:ind w:firstLine="709"/>
        <w:jc w:val="both"/>
        <w:rPr>
          <w:color w:val="000000"/>
          <w:kern w:val="1"/>
          <w:sz w:val="28"/>
          <w:szCs w:val="28"/>
        </w:rPr>
      </w:pPr>
      <w:r>
        <w:rPr>
          <w:color w:val="000000"/>
          <w:kern w:val="1"/>
          <w:sz w:val="28"/>
          <w:szCs w:val="28"/>
        </w:rPr>
        <w:t>- Бюджетный кодекс Российской Федерации от 31.07.1998 № 145-ФЗ;</w:t>
      </w:r>
    </w:p>
    <w:p w14:paraId="4C2DB165" w14:textId="77777777" w:rsidR="00B537F2" w:rsidRDefault="00B537F2" w:rsidP="00B537F2">
      <w:pPr>
        <w:suppressAutoHyphens/>
        <w:spacing w:line="360" w:lineRule="auto"/>
        <w:ind w:firstLine="709"/>
        <w:jc w:val="both"/>
        <w:rPr>
          <w:color w:val="000000"/>
          <w:kern w:val="1"/>
          <w:sz w:val="28"/>
          <w:szCs w:val="28"/>
        </w:rPr>
      </w:pPr>
      <w:r>
        <w:rPr>
          <w:color w:val="000000"/>
          <w:kern w:val="1"/>
          <w:sz w:val="28"/>
          <w:szCs w:val="28"/>
        </w:rPr>
        <w:t>- Федеральный закон от 06.10.2003 № 131-ФЗ «Об общих принципах организации местного самоуправления в Российской Федерации»;</w:t>
      </w:r>
    </w:p>
    <w:p w14:paraId="0FFB4856" w14:textId="77777777" w:rsidR="00B537F2" w:rsidRDefault="00B537F2" w:rsidP="00B537F2">
      <w:pPr>
        <w:suppressAutoHyphens/>
        <w:spacing w:line="360" w:lineRule="auto"/>
        <w:ind w:firstLine="709"/>
        <w:jc w:val="both"/>
        <w:rPr>
          <w:color w:val="000000"/>
          <w:kern w:val="1"/>
          <w:sz w:val="28"/>
          <w:szCs w:val="28"/>
        </w:rPr>
      </w:pPr>
      <w:r>
        <w:rPr>
          <w:color w:val="000000"/>
          <w:kern w:val="1"/>
          <w:sz w:val="28"/>
          <w:szCs w:val="28"/>
        </w:rPr>
        <w:t>- Постановление Правительства РС(Я) от 18.07.2022 № 475 «О государственной программе Республики Саха (Якутия) «Развитие физической культуры и спорта в Республике Саха (Якутия)»;</w:t>
      </w:r>
    </w:p>
    <w:p w14:paraId="3612BA26" w14:textId="77777777" w:rsidR="00B537F2" w:rsidRDefault="00B537F2" w:rsidP="00B537F2">
      <w:pPr>
        <w:suppressAutoHyphens/>
        <w:spacing w:line="360" w:lineRule="auto"/>
        <w:ind w:firstLine="709"/>
        <w:jc w:val="both"/>
        <w:rPr>
          <w:color w:val="000000"/>
          <w:kern w:val="1"/>
          <w:sz w:val="28"/>
          <w:szCs w:val="28"/>
        </w:rPr>
      </w:pPr>
      <w:r>
        <w:rPr>
          <w:color w:val="000000"/>
          <w:kern w:val="1"/>
          <w:sz w:val="28"/>
          <w:szCs w:val="28"/>
        </w:rPr>
        <w:t>- Письмо Минэкономразвития России №3493-ПК/Д19и, Минфина России «26-02-06/9321 от 06.02.2023 «О направлении Методических рекомендаций по разработке и реализации государственных программ субъектов Российской Федерации и муниципальных программ» (вместе с «Методическими рекомендациями по разработке и реализации государственных программ субъектов Российской Федерации и муниципальных программ»);</w:t>
      </w:r>
    </w:p>
    <w:p w14:paraId="077C1269" w14:textId="77777777" w:rsidR="00B537F2" w:rsidRDefault="00B537F2" w:rsidP="00B537F2">
      <w:pPr>
        <w:suppressAutoHyphens/>
        <w:spacing w:line="360" w:lineRule="auto"/>
        <w:ind w:firstLine="709"/>
        <w:jc w:val="both"/>
        <w:rPr>
          <w:color w:val="000000"/>
          <w:kern w:val="1"/>
          <w:sz w:val="28"/>
          <w:szCs w:val="28"/>
        </w:rPr>
      </w:pPr>
      <w:r>
        <w:rPr>
          <w:color w:val="000000"/>
          <w:kern w:val="1"/>
          <w:sz w:val="28"/>
          <w:szCs w:val="28"/>
        </w:rPr>
        <w:t xml:space="preserve">- Решение Районного Совета депутатов муниципального образования </w:t>
      </w:r>
      <w:r>
        <w:rPr>
          <w:color w:val="000000"/>
          <w:kern w:val="1"/>
          <w:sz w:val="28"/>
          <w:szCs w:val="28"/>
        </w:rPr>
        <w:lastRenderedPageBreak/>
        <w:t>«Ленский район» от 23 декабря 2019 3 1-12 «Об утверждении Стратегии социально-экономического развития муниципального образования «Ленский район» Республики Саха (Якутия) на период до 2030 года в новой редакции;</w:t>
      </w:r>
    </w:p>
    <w:p w14:paraId="3DDAE803" w14:textId="77777777" w:rsidR="008864ED" w:rsidRDefault="00B537F2" w:rsidP="00B537F2">
      <w:pPr>
        <w:suppressAutoHyphens/>
        <w:spacing w:line="360" w:lineRule="auto"/>
        <w:ind w:firstLine="709"/>
        <w:jc w:val="both"/>
        <w:rPr>
          <w:color w:val="000000"/>
          <w:kern w:val="1"/>
          <w:sz w:val="28"/>
          <w:szCs w:val="28"/>
        </w:rPr>
      </w:pPr>
      <w:r>
        <w:rPr>
          <w:color w:val="000000"/>
          <w:kern w:val="1"/>
          <w:sz w:val="28"/>
          <w:szCs w:val="28"/>
        </w:rPr>
        <w:t xml:space="preserve">- </w:t>
      </w:r>
      <w:r w:rsidR="008864ED">
        <w:rPr>
          <w:color w:val="000000"/>
          <w:kern w:val="1"/>
          <w:sz w:val="28"/>
          <w:szCs w:val="28"/>
        </w:rPr>
        <w:t xml:space="preserve">Решение Районного совета депутатов муниципального района «Ленский район» от 11.12.2025 № </w:t>
      </w:r>
      <w:r w:rsidR="008864ED" w:rsidRPr="008864ED">
        <w:rPr>
          <w:color w:val="000000"/>
          <w:kern w:val="1"/>
          <w:sz w:val="28"/>
          <w:szCs w:val="28"/>
        </w:rPr>
        <w:t>№01-05/1-27 «О бюджете муниципального района «Ленский район» на 2026 год и на плановый период 2027 и 2028 годов»</w:t>
      </w:r>
      <w:r w:rsidR="008864ED">
        <w:rPr>
          <w:color w:val="000000"/>
          <w:kern w:val="1"/>
          <w:sz w:val="28"/>
          <w:szCs w:val="28"/>
        </w:rPr>
        <w:t>;</w:t>
      </w:r>
    </w:p>
    <w:p w14:paraId="120398D4" w14:textId="77777777" w:rsidR="000106B8" w:rsidRDefault="008864ED" w:rsidP="00B537F2">
      <w:pPr>
        <w:suppressAutoHyphens/>
        <w:spacing w:line="360" w:lineRule="auto"/>
        <w:ind w:firstLine="709"/>
        <w:jc w:val="both"/>
        <w:rPr>
          <w:color w:val="000000"/>
          <w:kern w:val="2"/>
          <w:sz w:val="28"/>
          <w:szCs w:val="28"/>
        </w:rPr>
      </w:pPr>
      <w:r>
        <w:rPr>
          <w:color w:val="000000"/>
          <w:kern w:val="1"/>
          <w:sz w:val="28"/>
          <w:szCs w:val="28"/>
        </w:rPr>
        <w:t xml:space="preserve">- </w:t>
      </w:r>
      <w:r w:rsidR="00B537F2">
        <w:rPr>
          <w:color w:val="000000"/>
          <w:kern w:val="1"/>
          <w:sz w:val="28"/>
          <w:szCs w:val="28"/>
        </w:rPr>
        <w:t xml:space="preserve">Решение Районного совета депутатов муниципального района «Ленский район» от </w:t>
      </w:r>
      <w:r w:rsidR="00B537F2">
        <w:rPr>
          <w:sz w:val="28"/>
          <w:szCs w:val="28"/>
        </w:rPr>
        <w:t>25.12.2025 №01-05/1-28 «О внесении изменений и дополнений в решение Районного совета депутатов муниципального района «Ленский район» от 12 декабря 2024 года № 01-05/1-17 «О бюджете муниципального района «Ленский район» на 2025 год и на плановый период 2026 и 2027 годов».</w:t>
      </w:r>
    </w:p>
    <w:p w14:paraId="2F0AB969" w14:textId="77777777" w:rsidR="000106B8" w:rsidRDefault="000106B8" w:rsidP="000106B8">
      <w:pPr>
        <w:pStyle w:val="a5"/>
        <w:rPr>
          <w:color w:val="000000"/>
          <w:kern w:val="2"/>
          <w:sz w:val="26"/>
          <w:szCs w:val="26"/>
        </w:rPr>
      </w:pPr>
    </w:p>
    <w:p w14:paraId="07EECE29" w14:textId="77777777" w:rsidR="00BE6004" w:rsidRDefault="00BE6004" w:rsidP="000106B8">
      <w:pPr>
        <w:pStyle w:val="a5"/>
        <w:rPr>
          <w:color w:val="000000"/>
          <w:kern w:val="2"/>
          <w:sz w:val="26"/>
          <w:szCs w:val="26"/>
        </w:rPr>
      </w:pPr>
    </w:p>
    <w:p w14:paraId="7743080F" w14:textId="77777777" w:rsidR="00BE6004" w:rsidRDefault="00BE6004" w:rsidP="000106B8">
      <w:pPr>
        <w:pStyle w:val="a5"/>
        <w:rPr>
          <w:color w:val="000000"/>
          <w:kern w:val="2"/>
          <w:sz w:val="26"/>
          <w:szCs w:val="26"/>
        </w:rPr>
      </w:pPr>
    </w:p>
    <w:p w14:paraId="1EF6025D" w14:textId="77777777" w:rsidR="00BE6004" w:rsidRDefault="00BE6004" w:rsidP="000106B8">
      <w:pPr>
        <w:pStyle w:val="a5"/>
        <w:rPr>
          <w:color w:val="000000"/>
          <w:kern w:val="2"/>
          <w:sz w:val="26"/>
          <w:szCs w:val="26"/>
        </w:rPr>
      </w:pPr>
    </w:p>
    <w:p w14:paraId="56DF2AC2" w14:textId="77777777" w:rsidR="00BE6004" w:rsidRDefault="00BE6004" w:rsidP="000106B8">
      <w:pPr>
        <w:pStyle w:val="a5"/>
        <w:rPr>
          <w:color w:val="000000"/>
          <w:kern w:val="2"/>
          <w:sz w:val="26"/>
          <w:szCs w:val="26"/>
        </w:rPr>
      </w:pPr>
    </w:p>
    <w:p w14:paraId="4CC97572" w14:textId="77777777" w:rsidR="00BE6004" w:rsidRDefault="00BE6004" w:rsidP="000106B8">
      <w:pPr>
        <w:pStyle w:val="a5"/>
        <w:rPr>
          <w:color w:val="000000"/>
          <w:kern w:val="2"/>
          <w:sz w:val="26"/>
          <w:szCs w:val="26"/>
        </w:rPr>
      </w:pPr>
    </w:p>
    <w:p w14:paraId="4977B40E" w14:textId="77777777" w:rsidR="000106B8" w:rsidRDefault="000106B8" w:rsidP="000106B8">
      <w:pPr>
        <w:pStyle w:val="a5"/>
        <w:rPr>
          <w:color w:val="000000"/>
          <w:kern w:val="2"/>
          <w:sz w:val="26"/>
          <w:szCs w:val="26"/>
        </w:rPr>
      </w:pPr>
    </w:p>
    <w:p w14:paraId="10435ECC" w14:textId="35EB56DD" w:rsidR="000106B8" w:rsidRDefault="00385467" w:rsidP="000106B8">
      <w:pPr>
        <w:pStyle w:val="ConsPlusNormal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Директор</w:t>
      </w:r>
      <w:r w:rsidR="000106B8">
        <w:rPr>
          <w:rFonts w:ascii="Times New Roman" w:hAnsi="Times New Roman" w:cs="Times New Roman"/>
          <w:b/>
          <w:sz w:val="28"/>
          <w:szCs w:val="28"/>
        </w:rPr>
        <w:t xml:space="preserve"> МКУ «</w:t>
      </w:r>
      <w:proofErr w:type="spellStart"/>
      <w:r w:rsidR="000106B8">
        <w:rPr>
          <w:rFonts w:ascii="Times New Roman" w:hAnsi="Times New Roman" w:cs="Times New Roman"/>
          <w:b/>
          <w:sz w:val="28"/>
          <w:szCs w:val="28"/>
        </w:rPr>
        <w:t>КФКиС</w:t>
      </w:r>
      <w:proofErr w:type="spellEnd"/>
      <w:r w:rsidR="000106B8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0106B8">
        <w:rPr>
          <w:rFonts w:ascii="Times New Roman" w:hAnsi="Times New Roman" w:cs="Times New Roman"/>
          <w:b/>
          <w:sz w:val="28"/>
          <w:szCs w:val="28"/>
        </w:rPr>
        <w:tab/>
      </w:r>
      <w:r w:rsidR="000106B8">
        <w:rPr>
          <w:rFonts w:ascii="Times New Roman" w:hAnsi="Times New Roman" w:cs="Times New Roman"/>
          <w:b/>
          <w:sz w:val="28"/>
          <w:szCs w:val="28"/>
        </w:rPr>
        <w:tab/>
      </w:r>
      <w:r w:rsidR="000106B8">
        <w:rPr>
          <w:rFonts w:ascii="Times New Roman" w:hAnsi="Times New Roman" w:cs="Times New Roman"/>
          <w:b/>
          <w:sz w:val="28"/>
          <w:szCs w:val="28"/>
        </w:rPr>
        <w:tab/>
      </w:r>
      <w:r w:rsidR="00E25CC1">
        <w:rPr>
          <w:rFonts w:ascii="Times New Roman" w:hAnsi="Times New Roman" w:cs="Times New Roman"/>
          <w:b/>
          <w:sz w:val="28"/>
          <w:szCs w:val="28"/>
        </w:rPr>
        <w:t xml:space="preserve">п/п                       </w:t>
      </w:r>
      <w:r w:rsidR="000106B8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И.А. Сидоров</w:t>
      </w:r>
    </w:p>
    <w:p w14:paraId="03986632" w14:textId="77777777" w:rsidR="00F233CA" w:rsidRDefault="00F233CA" w:rsidP="00D67B2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  <w:sectPr w:rsidR="00F233CA" w:rsidSect="00867D87">
          <w:pgSz w:w="11906" w:h="16838"/>
          <w:pgMar w:top="1134" w:right="567" w:bottom="993" w:left="1701" w:header="709" w:footer="709" w:gutter="0"/>
          <w:cols w:space="708"/>
          <w:docGrid w:linePitch="360"/>
        </w:sectPr>
      </w:pPr>
    </w:p>
    <w:p w14:paraId="0895347B" w14:textId="77777777" w:rsidR="002218B9" w:rsidRDefault="00D67B2A" w:rsidP="00872CEC">
      <w:pPr>
        <w:pStyle w:val="ConsPlusNormal"/>
        <w:ind w:left="1006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№1 </w:t>
      </w:r>
    </w:p>
    <w:p w14:paraId="5F0AFB85" w14:textId="77777777" w:rsidR="002218B9" w:rsidRDefault="00D67B2A" w:rsidP="00872CEC">
      <w:pPr>
        <w:pStyle w:val="ConsPlusNormal"/>
        <w:ind w:left="1006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="002218B9" w:rsidRPr="002218B9">
        <w:rPr>
          <w:rFonts w:ascii="Times New Roman" w:hAnsi="Times New Roman" w:cs="Times New Roman"/>
          <w:sz w:val="28"/>
          <w:szCs w:val="28"/>
        </w:rPr>
        <w:t>муниципальной программе</w:t>
      </w:r>
    </w:p>
    <w:p w14:paraId="435FF6EE" w14:textId="77777777" w:rsidR="002218B9" w:rsidRDefault="002218B9" w:rsidP="00872CEC">
      <w:pPr>
        <w:pStyle w:val="ConsPlusNormal"/>
        <w:ind w:left="10065"/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2218B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"Развитие физической культуры </w:t>
      </w:r>
    </w:p>
    <w:p w14:paraId="5390EB97" w14:textId="77777777" w:rsidR="00D67B2A" w:rsidRDefault="002218B9" w:rsidP="00872CEC">
      <w:pPr>
        <w:pStyle w:val="ConsPlusNormal"/>
        <w:ind w:left="10065"/>
        <w:jc w:val="right"/>
        <w:rPr>
          <w:rFonts w:ascii="Times New Roman" w:hAnsi="Times New Roman" w:cs="Times New Roman"/>
          <w:sz w:val="28"/>
          <w:szCs w:val="28"/>
        </w:rPr>
      </w:pPr>
      <w:r w:rsidRPr="002218B9">
        <w:rPr>
          <w:rFonts w:ascii="Times New Roman" w:hAnsi="Times New Roman" w:cs="Times New Roman"/>
          <w:bCs/>
          <w:color w:val="000000"/>
          <w:sz w:val="28"/>
          <w:szCs w:val="28"/>
        </w:rPr>
        <w:t>и спорта в Ленском районе"</w:t>
      </w:r>
    </w:p>
    <w:p w14:paraId="79AAE59B" w14:textId="77777777" w:rsidR="00D67B2A" w:rsidRDefault="00D67B2A" w:rsidP="00D67B2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W w:w="15060" w:type="dxa"/>
        <w:tblLook w:val="04A0" w:firstRow="1" w:lastRow="0" w:firstColumn="1" w:lastColumn="0" w:noHBand="0" w:noVBand="1"/>
      </w:tblPr>
      <w:tblGrid>
        <w:gridCol w:w="617"/>
        <w:gridCol w:w="3778"/>
        <w:gridCol w:w="1559"/>
        <w:gridCol w:w="2225"/>
        <w:gridCol w:w="1035"/>
        <w:gridCol w:w="1040"/>
        <w:gridCol w:w="1044"/>
        <w:gridCol w:w="1190"/>
        <w:gridCol w:w="1134"/>
        <w:gridCol w:w="271"/>
        <w:gridCol w:w="47"/>
        <w:gridCol w:w="11"/>
        <w:gridCol w:w="14"/>
        <w:gridCol w:w="38"/>
        <w:gridCol w:w="794"/>
        <w:gridCol w:w="27"/>
        <w:gridCol w:w="211"/>
        <w:gridCol w:w="25"/>
      </w:tblGrid>
      <w:tr w:rsidR="00D67B2A" w:rsidRPr="00D67B2A" w14:paraId="02B53C31" w14:textId="77777777" w:rsidTr="004225C3">
        <w:trPr>
          <w:gridAfter w:val="2"/>
          <w:wAfter w:w="236" w:type="dxa"/>
          <w:trHeight w:val="322"/>
        </w:trPr>
        <w:tc>
          <w:tcPr>
            <w:tcW w:w="14824" w:type="dxa"/>
            <w:gridSpan w:val="16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C375EC6" w14:textId="77777777" w:rsidR="00D67B2A" w:rsidRDefault="00D67B2A" w:rsidP="00D67B2A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  <w:p w14:paraId="633BA852" w14:textId="77777777" w:rsidR="00D67B2A" w:rsidRPr="00D67B2A" w:rsidRDefault="00D67B2A" w:rsidP="00D67B2A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67B2A">
              <w:rPr>
                <w:b/>
                <w:bCs/>
                <w:color w:val="000000"/>
                <w:sz w:val="28"/>
                <w:szCs w:val="28"/>
              </w:rPr>
              <w:t>Сведения о показателях (индикаторах) муниципальной программы "Развитие физической культуры и спорта в Ленском районе" и их значениях</w:t>
            </w:r>
          </w:p>
        </w:tc>
      </w:tr>
      <w:tr w:rsidR="00D67B2A" w:rsidRPr="00D67B2A" w14:paraId="486131A2" w14:textId="77777777" w:rsidTr="004225C3">
        <w:trPr>
          <w:trHeight w:val="245"/>
        </w:trPr>
        <w:tc>
          <w:tcPr>
            <w:tcW w:w="14824" w:type="dxa"/>
            <w:gridSpan w:val="1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D2D493" w14:textId="77777777" w:rsidR="00D67B2A" w:rsidRPr="00D67B2A" w:rsidRDefault="00D67B2A" w:rsidP="00D67B2A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321520" w14:textId="77777777" w:rsidR="00D67B2A" w:rsidRPr="00D67B2A" w:rsidRDefault="00D67B2A" w:rsidP="00D67B2A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D67B2A" w:rsidRPr="00D67B2A" w14:paraId="52567B8E" w14:textId="77777777" w:rsidTr="004225C3">
        <w:trPr>
          <w:trHeight w:val="323"/>
        </w:trPr>
        <w:tc>
          <w:tcPr>
            <w:tcW w:w="14824" w:type="dxa"/>
            <w:gridSpan w:val="1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B9F8DB" w14:textId="77777777" w:rsidR="00D67B2A" w:rsidRPr="00D67B2A" w:rsidRDefault="00D67B2A" w:rsidP="00D67B2A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8CBDB5" w14:textId="77777777" w:rsidR="00D67B2A" w:rsidRPr="00D67B2A" w:rsidRDefault="00D67B2A" w:rsidP="00D67B2A">
            <w:pPr>
              <w:widowControl/>
              <w:autoSpaceDE/>
              <w:autoSpaceDN/>
              <w:adjustRightInd/>
            </w:pPr>
          </w:p>
        </w:tc>
      </w:tr>
      <w:tr w:rsidR="00D67B2A" w:rsidRPr="00D67B2A" w14:paraId="08AB5D07" w14:textId="77777777" w:rsidTr="004225C3">
        <w:trPr>
          <w:gridAfter w:val="1"/>
          <w:wAfter w:w="25" w:type="dxa"/>
          <w:trHeight w:val="323"/>
        </w:trPr>
        <w:tc>
          <w:tcPr>
            <w:tcW w:w="6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CED645" w14:textId="77777777" w:rsidR="00D67B2A" w:rsidRPr="00D67B2A" w:rsidRDefault="00D67B2A" w:rsidP="00D67B2A">
            <w:pPr>
              <w:widowControl/>
              <w:autoSpaceDE/>
              <w:autoSpaceDN/>
              <w:adjustRightInd/>
            </w:pPr>
          </w:p>
        </w:tc>
        <w:tc>
          <w:tcPr>
            <w:tcW w:w="37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EED2F" w14:textId="77777777" w:rsidR="00D67B2A" w:rsidRPr="00D67B2A" w:rsidRDefault="00D67B2A" w:rsidP="00D67B2A">
            <w:pPr>
              <w:widowControl/>
              <w:autoSpaceDE/>
              <w:autoSpaceDN/>
              <w:adjustRightInd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DDEEEE" w14:textId="77777777" w:rsidR="00D67B2A" w:rsidRPr="00D67B2A" w:rsidRDefault="00D67B2A" w:rsidP="00D67B2A">
            <w:pPr>
              <w:widowControl/>
              <w:autoSpaceDE/>
              <w:autoSpaceDN/>
              <w:adjustRightInd/>
            </w:pPr>
          </w:p>
        </w:tc>
        <w:tc>
          <w:tcPr>
            <w:tcW w:w="222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23E58C" w14:textId="77777777" w:rsidR="00D67B2A" w:rsidRPr="00D67B2A" w:rsidRDefault="00D67B2A" w:rsidP="00D67B2A">
            <w:pPr>
              <w:widowControl/>
              <w:autoSpaceDE/>
              <w:autoSpaceDN/>
              <w:adjustRightInd/>
            </w:pP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29F177" w14:textId="77777777" w:rsidR="00D67B2A" w:rsidRPr="00D67B2A" w:rsidRDefault="00D67B2A" w:rsidP="00D67B2A">
            <w:pPr>
              <w:widowControl/>
              <w:autoSpaceDE/>
              <w:autoSpaceDN/>
              <w:adjustRightInd/>
            </w:pP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21589E" w14:textId="77777777" w:rsidR="00D67B2A" w:rsidRPr="00D67B2A" w:rsidRDefault="00D67B2A" w:rsidP="00D67B2A">
            <w:pPr>
              <w:widowControl/>
              <w:autoSpaceDE/>
              <w:autoSpaceDN/>
              <w:adjustRightInd/>
            </w:pP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517EF0" w14:textId="77777777" w:rsidR="00D67B2A" w:rsidRPr="00D67B2A" w:rsidRDefault="00D67B2A" w:rsidP="00D67B2A">
            <w:pPr>
              <w:widowControl/>
              <w:autoSpaceDE/>
              <w:autoSpaceDN/>
              <w:adjustRightInd/>
            </w:pP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7F995A" w14:textId="77777777" w:rsidR="00D67B2A" w:rsidRPr="00D67B2A" w:rsidRDefault="00D67B2A" w:rsidP="00D67B2A">
            <w:pPr>
              <w:widowControl/>
              <w:autoSpaceDE/>
              <w:autoSpaceDN/>
              <w:adjustRightInd/>
            </w:pPr>
          </w:p>
        </w:tc>
        <w:tc>
          <w:tcPr>
            <w:tcW w:w="2309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2AD535" w14:textId="77777777" w:rsidR="00D67B2A" w:rsidRPr="00D67B2A" w:rsidRDefault="00D67B2A" w:rsidP="00D67B2A">
            <w:pPr>
              <w:widowControl/>
              <w:autoSpaceDE/>
              <w:autoSpaceDN/>
              <w:adjustRightInd/>
            </w:pPr>
          </w:p>
        </w:tc>
        <w:tc>
          <w:tcPr>
            <w:tcW w:w="238" w:type="dxa"/>
            <w:gridSpan w:val="2"/>
            <w:vAlign w:val="center"/>
            <w:hideMark/>
          </w:tcPr>
          <w:p w14:paraId="49421EFB" w14:textId="77777777" w:rsidR="00D67B2A" w:rsidRPr="00D67B2A" w:rsidRDefault="00D67B2A" w:rsidP="00D67B2A">
            <w:pPr>
              <w:widowControl/>
              <w:autoSpaceDE/>
              <w:autoSpaceDN/>
              <w:adjustRightInd/>
            </w:pPr>
          </w:p>
        </w:tc>
      </w:tr>
      <w:tr w:rsidR="00D67B2A" w:rsidRPr="00D67B2A" w14:paraId="6AB3A8F8" w14:textId="77777777" w:rsidTr="004225C3">
        <w:trPr>
          <w:trHeight w:val="259"/>
        </w:trPr>
        <w:tc>
          <w:tcPr>
            <w:tcW w:w="6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C80DA" w14:textId="77777777" w:rsidR="00D67B2A" w:rsidRPr="00D67B2A" w:rsidRDefault="00D67B2A" w:rsidP="00D67B2A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67B2A">
              <w:rPr>
                <w:b/>
                <w:bCs/>
                <w:color w:val="000000"/>
                <w:sz w:val="28"/>
                <w:szCs w:val="28"/>
              </w:rPr>
              <w:t>N  п/п</w:t>
            </w:r>
          </w:p>
        </w:tc>
        <w:tc>
          <w:tcPr>
            <w:tcW w:w="37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80496" w14:textId="77777777" w:rsidR="00D67B2A" w:rsidRPr="00D67B2A" w:rsidRDefault="00D67B2A" w:rsidP="00D67B2A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67B2A">
              <w:rPr>
                <w:b/>
                <w:bCs/>
                <w:color w:val="000000"/>
                <w:sz w:val="28"/>
                <w:szCs w:val="28"/>
              </w:rPr>
              <w:t xml:space="preserve">Наименование  </w:t>
            </w:r>
            <w:r w:rsidRPr="00D67B2A">
              <w:rPr>
                <w:b/>
                <w:bCs/>
                <w:color w:val="000000"/>
                <w:sz w:val="28"/>
                <w:szCs w:val="28"/>
              </w:rPr>
              <w:br/>
              <w:t xml:space="preserve">индикатора  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4BCB7" w14:textId="77777777" w:rsidR="00D67B2A" w:rsidRPr="00D67B2A" w:rsidRDefault="00D67B2A" w:rsidP="00D67B2A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67B2A">
              <w:rPr>
                <w:b/>
                <w:bCs/>
                <w:color w:val="000000"/>
                <w:sz w:val="28"/>
                <w:szCs w:val="28"/>
              </w:rPr>
              <w:t>Единица измерения</w:t>
            </w:r>
          </w:p>
        </w:tc>
        <w:tc>
          <w:tcPr>
            <w:tcW w:w="22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8AA98" w14:textId="77777777" w:rsidR="00D67B2A" w:rsidRPr="00D67B2A" w:rsidRDefault="00D67B2A" w:rsidP="00D67B2A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67B2A">
              <w:rPr>
                <w:b/>
                <w:bCs/>
                <w:color w:val="000000"/>
                <w:sz w:val="28"/>
                <w:szCs w:val="28"/>
              </w:rPr>
              <w:t xml:space="preserve">Ответственный исполнитель </w:t>
            </w:r>
          </w:p>
        </w:tc>
        <w:tc>
          <w:tcPr>
            <w:tcW w:w="6645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657B8E" w14:textId="77777777" w:rsidR="00D67B2A" w:rsidRPr="00D67B2A" w:rsidRDefault="00D67B2A" w:rsidP="00D67B2A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67B2A">
              <w:rPr>
                <w:b/>
                <w:bCs/>
                <w:color w:val="000000"/>
                <w:sz w:val="28"/>
                <w:szCs w:val="28"/>
              </w:rPr>
              <w:t>Значения показателей</w:t>
            </w:r>
          </w:p>
        </w:tc>
        <w:tc>
          <w:tcPr>
            <w:tcW w:w="236" w:type="dxa"/>
            <w:gridSpan w:val="2"/>
            <w:vAlign w:val="center"/>
            <w:hideMark/>
          </w:tcPr>
          <w:p w14:paraId="5C41FDD5" w14:textId="77777777" w:rsidR="00D67B2A" w:rsidRPr="00D67B2A" w:rsidRDefault="00D67B2A" w:rsidP="00D67B2A">
            <w:pPr>
              <w:widowControl/>
              <w:autoSpaceDE/>
              <w:autoSpaceDN/>
              <w:adjustRightInd/>
            </w:pPr>
          </w:p>
        </w:tc>
      </w:tr>
      <w:tr w:rsidR="00D67B2A" w:rsidRPr="00D67B2A" w14:paraId="1B277776" w14:textId="77777777" w:rsidTr="004225C3">
        <w:trPr>
          <w:trHeight w:val="220"/>
        </w:trPr>
        <w:tc>
          <w:tcPr>
            <w:tcW w:w="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63512" w14:textId="77777777" w:rsidR="00D67B2A" w:rsidRPr="00D67B2A" w:rsidRDefault="00D67B2A" w:rsidP="00D67B2A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EBA7F" w14:textId="77777777" w:rsidR="00D67B2A" w:rsidRPr="00D67B2A" w:rsidRDefault="00D67B2A" w:rsidP="00D67B2A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57481" w14:textId="77777777" w:rsidR="00D67B2A" w:rsidRPr="00D67B2A" w:rsidRDefault="00D67B2A" w:rsidP="00D67B2A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2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32E96" w14:textId="77777777" w:rsidR="00D67B2A" w:rsidRPr="00D67B2A" w:rsidRDefault="00D67B2A" w:rsidP="00D67B2A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6645" w:type="dxa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BF1365" w14:textId="77777777" w:rsidR="00D67B2A" w:rsidRPr="00D67B2A" w:rsidRDefault="00D67B2A" w:rsidP="00D67B2A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5800E8" w14:textId="77777777" w:rsidR="00D67B2A" w:rsidRPr="00D67B2A" w:rsidRDefault="00D67B2A" w:rsidP="00D67B2A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F323E7" w:rsidRPr="00D67B2A" w14:paraId="5DE37B6A" w14:textId="77777777" w:rsidTr="004225C3">
        <w:trPr>
          <w:gridAfter w:val="1"/>
          <w:wAfter w:w="25" w:type="dxa"/>
          <w:trHeight w:val="271"/>
        </w:trPr>
        <w:tc>
          <w:tcPr>
            <w:tcW w:w="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E9FAA" w14:textId="77777777" w:rsidR="00F323E7" w:rsidRPr="00D67B2A" w:rsidRDefault="00F323E7" w:rsidP="00D67B2A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026A2" w14:textId="77777777" w:rsidR="00F323E7" w:rsidRPr="00D67B2A" w:rsidRDefault="00F323E7" w:rsidP="00D67B2A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6E193" w14:textId="77777777" w:rsidR="00F323E7" w:rsidRPr="00D67B2A" w:rsidRDefault="00F323E7" w:rsidP="00D67B2A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2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78C49B" w14:textId="77777777" w:rsidR="00F323E7" w:rsidRPr="00D67B2A" w:rsidRDefault="00F323E7" w:rsidP="00D67B2A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B400F" w14:textId="77777777" w:rsidR="00F323E7" w:rsidRPr="00D67B2A" w:rsidRDefault="00F323E7" w:rsidP="00D67B2A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67B2A">
              <w:rPr>
                <w:b/>
                <w:bCs/>
                <w:color w:val="000000"/>
                <w:sz w:val="28"/>
                <w:szCs w:val="28"/>
              </w:rPr>
              <w:t>2024</w:t>
            </w:r>
          </w:p>
        </w:tc>
        <w:tc>
          <w:tcPr>
            <w:tcW w:w="1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53972" w14:textId="77777777" w:rsidR="00F323E7" w:rsidRPr="00D67B2A" w:rsidRDefault="00F323E7" w:rsidP="00D67B2A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67B2A">
              <w:rPr>
                <w:b/>
                <w:bCs/>
                <w:color w:val="000000"/>
                <w:sz w:val="28"/>
                <w:szCs w:val="28"/>
              </w:rPr>
              <w:t>2025</w:t>
            </w:r>
          </w:p>
        </w:tc>
        <w:tc>
          <w:tcPr>
            <w:tcW w:w="104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99484" w14:textId="77777777" w:rsidR="00F323E7" w:rsidRPr="00D67B2A" w:rsidRDefault="00F323E7" w:rsidP="00D67B2A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67B2A">
              <w:rPr>
                <w:b/>
                <w:bCs/>
                <w:color w:val="000000"/>
                <w:sz w:val="28"/>
                <w:szCs w:val="28"/>
              </w:rPr>
              <w:t>2026</w:t>
            </w:r>
          </w:p>
        </w:tc>
        <w:tc>
          <w:tcPr>
            <w:tcW w:w="11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39573" w14:textId="77777777" w:rsidR="00F323E7" w:rsidRPr="00D67B2A" w:rsidRDefault="00F323E7" w:rsidP="00D67B2A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67B2A">
              <w:rPr>
                <w:b/>
                <w:bCs/>
                <w:color w:val="000000"/>
                <w:sz w:val="28"/>
                <w:szCs w:val="28"/>
              </w:rPr>
              <w:t>2027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F91C3F" w14:textId="77777777" w:rsidR="00F323E7" w:rsidRPr="00D67B2A" w:rsidRDefault="00F323E7" w:rsidP="00D67B2A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67B2A">
              <w:rPr>
                <w:b/>
                <w:bCs/>
                <w:color w:val="000000"/>
                <w:sz w:val="28"/>
                <w:szCs w:val="28"/>
              </w:rPr>
              <w:t>2028</w:t>
            </w:r>
          </w:p>
        </w:tc>
        <w:tc>
          <w:tcPr>
            <w:tcW w:w="1175" w:type="dxa"/>
            <w:gridSpan w:val="6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6F3D1" w14:textId="74EA14A3" w:rsidR="00F323E7" w:rsidRPr="00F323E7" w:rsidRDefault="00F323E7" w:rsidP="00D67B2A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8"/>
                <w:szCs w:val="28"/>
                <w:lang w:val="sah-RU"/>
              </w:rPr>
            </w:pPr>
            <w:r>
              <w:rPr>
                <w:b/>
                <w:bCs/>
                <w:color w:val="000000"/>
                <w:sz w:val="28"/>
                <w:szCs w:val="28"/>
                <w:lang w:val="sah-RU"/>
              </w:rPr>
              <w:t>2029</w:t>
            </w:r>
          </w:p>
        </w:tc>
        <w:tc>
          <w:tcPr>
            <w:tcW w:w="238" w:type="dxa"/>
            <w:gridSpan w:val="2"/>
            <w:vAlign w:val="center"/>
            <w:hideMark/>
          </w:tcPr>
          <w:p w14:paraId="29BD4A98" w14:textId="32509B6A" w:rsidR="00F323E7" w:rsidRPr="00D67B2A" w:rsidRDefault="00F323E7" w:rsidP="00D67B2A">
            <w:pPr>
              <w:widowControl/>
              <w:autoSpaceDE/>
              <w:autoSpaceDN/>
              <w:adjustRightInd/>
            </w:pPr>
          </w:p>
        </w:tc>
      </w:tr>
      <w:tr w:rsidR="00F323E7" w:rsidRPr="00D67B2A" w14:paraId="40064070" w14:textId="77777777" w:rsidTr="004225C3">
        <w:trPr>
          <w:gridAfter w:val="1"/>
          <w:wAfter w:w="25" w:type="dxa"/>
          <w:trHeight w:val="297"/>
        </w:trPr>
        <w:tc>
          <w:tcPr>
            <w:tcW w:w="6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28C50" w14:textId="77777777" w:rsidR="00F323E7" w:rsidRPr="00D67B2A" w:rsidRDefault="00F323E7" w:rsidP="00D67B2A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3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DCE1A" w14:textId="77777777" w:rsidR="00F323E7" w:rsidRPr="00D67B2A" w:rsidRDefault="00F323E7" w:rsidP="00D67B2A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88ACC" w14:textId="77777777" w:rsidR="00F323E7" w:rsidRPr="00D67B2A" w:rsidRDefault="00F323E7" w:rsidP="00D67B2A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2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1754B" w14:textId="77777777" w:rsidR="00F323E7" w:rsidRPr="00D67B2A" w:rsidRDefault="00F323E7" w:rsidP="00D67B2A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DBF80" w14:textId="77777777" w:rsidR="00F323E7" w:rsidRPr="00D67B2A" w:rsidRDefault="00F323E7" w:rsidP="00D67B2A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4851B8" w14:textId="77777777" w:rsidR="00F323E7" w:rsidRPr="00D67B2A" w:rsidRDefault="00F323E7" w:rsidP="00D67B2A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04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3A681" w14:textId="77777777" w:rsidR="00F323E7" w:rsidRPr="00D67B2A" w:rsidRDefault="00F323E7" w:rsidP="00D67B2A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C79894" w14:textId="77777777" w:rsidR="00F323E7" w:rsidRPr="00D67B2A" w:rsidRDefault="00F323E7" w:rsidP="00D67B2A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52707" w14:textId="77777777" w:rsidR="00F323E7" w:rsidRPr="00D67B2A" w:rsidRDefault="00F323E7" w:rsidP="00D67B2A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175" w:type="dxa"/>
            <w:gridSpan w:val="6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13950" w14:textId="77777777" w:rsidR="00F323E7" w:rsidRPr="00D67B2A" w:rsidRDefault="00F323E7" w:rsidP="00D67B2A">
            <w:pPr>
              <w:widowControl/>
              <w:autoSpaceDE/>
              <w:autoSpaceDN/>
              <w:adjustRightInd/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3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71966" w14:textId="2E393ACB" w:rsidR="00F323E7" w:rsidRPr="00D67B2A" w:rsidRDefault="00F323E7" w:rsidP="00D67B2A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</w:tc>
      </w:tr>
      <w:tr w:rsidR="00F323E7" w:rsidRPr="00D67B2A" w14:paraId="5F0CB213" w14:textId="77777777" w:rsidTr="004225C3">
        <w:trPr>
          <w:gridAfter w:val="1"/>
          <w:wAfter w:w="25" w:type="dxa"/>
          <w:trHeight w:val="349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2CF1F" w14:textId="77777777" w:rsidR="00F323E7" w:rsidRPr="00D67B2A" w:rsidRDefault="00F323E7" w:rsidP="00D67B2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67B2A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0A835" w14:textId="77777777" w:rsidR="00F323E7" w:rsidRPr="00D67B2A" w:rsidRDefault="00F323E7" w:rsidP="00D67B2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67B2A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1F230" w14:textId="77777777" w:rsidR="00F323E7" w:rsidRPr="00D67B2A" w:rsidRDefault="00F323E7" w:rsidP="00D67B2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67B2A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A4FBDF" w14:textId="77777777" w:rsidR="00F323E7" w:rsidRPr="00D67B2A" w:rsidRDefault="00F323E7" w:rsidP="00D67B2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67B2A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F6B16" w14:textId="77777777" w:rsidR="00F323E7" w:rsidRPr="00D67B2A" w:rsidRDefault="00F323E7" w:rsidP="00D67B2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67B2A"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9BF300" w14:textId="77777777" w:rsidR="00F323E7" w:rsidRPr="00D67B2A" w:rsidRDefault="00F323E7" w:rsidP="00D67B2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67B2A">
              <w:rPr>
                <w:color w:val="000000"/>
                <w:sz w:val="28"/>
                <w:szCs w:val="28"/>
              </w:rPr>
              <w:t>6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60FD5" w14:textId="77777777" w:rsidR="00F323E7" w:rsidRPr="00D67B2A" w:rsidRDefault="00F323E7" w:rsidP="00D67B2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67B2A">
              <w:rPr>
                <w:color w:val="000000"/>
                <w:sz w:val="28"/>
                <w:szCs w:val="28"/>
              </w:rPr>
              <w:t>7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A2723" w14:textId="77777777" w:rsidR="00F323E7" w:rsidRPr="00D67B2A" w:rsidRDefault="00F323E7" w:rsidP="00D67B2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67B2A"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C2B80" w14:textId="77777777" w:rsidR="00F323E7" w:rsidRPr="00D67B2A" w:rsidRDefault="00F323E7" w:rsidP="00D67B2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67B2A">
              <w:rPr>
                <w:color w:val="000000"/>
                <w:sz w:val="28"/>
                <w:szCs w:val="28"/>
              </w:rPr>
              <w:t>9</w:t>
            </w:r>
          </w:p>
        </w:tc>
        <w:tc>
          <w:tcPr>
            <w:tcW w:w="117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9E4C36F" w14:textId="0F48BDFF" w:rsidR="00F323E7" w:rsidRPr="00F323E7" w:rsidRDefault="00F323E7" w:rsidP="00F323E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  <w:lang w:val="sah-RU"/>
              </w:rPr>
            </w:pPr>
            <w:r>
              <w:rPr>
                <w:color w:val="000000"/>
                <w:sz w:val="28"/>
                <w:szCs w:val="28"/>
                <w:lang w:val="sah-RU"/>
              </w:rPr>
              <w:t>10</w:t>
            </w:r>
          </w:p>
        </w:tc>
        <w:tc>
          <w:tcPr>
            <w:tcW w:w="238" w:type="dxa"/>
            <w:gridSpan w:val="2"/>
            <w:vAlign w:val="center"/>
            <w:hideMark/>
          </w:tcPr>
          <w:p w14:paraId="543DB9C6" w14:textId="5026C1C7" w:rsidR="00F323E7" w:rsidRPr="00D67B2A" w:rsidRDefault="00F323E7" w:rsidP="00D67B2A">
            <w:pPr>
              <w:widowControl/>
              <w:autoSpaceDE/>
              <w:autoSpaceDN/>
              <w:adjustRightInd/>
            </w:pPr>
          </w:p>
        </w:tc>
      </w:tr>
      <w:tr w:rsidR="00D67B2A" w:rsidRPr="00D67B2A" w14:paraId="512171ED" w14:textId="77777777" w:rsidTr="004225C3">
        <w:trPr>
          <w:trHeight w:val="441"/>
        </w:trPr>
        <w:tc>
          <w:tcPr>
            <w:tcW w:w="1482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518783E" w14:textId="77777777" w:rsidR="00D67B2A" w:rsidRPr="00D67B2A" w:rsidRDefault="00D67B2A" w:rsidP="00D67B2A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67B2A">
              <w:rPr>
                <w:b/>
                <w:bCs/>
                <w:color w:val="000000"/>
                <w:sz w:val="28"/>
                <w:szCs w:val="28"/>
              </w:rPr>
              <w:t>Муниципальная программа "Развитие физической культуры и спорта в Ленском районе"</w:t>
            </w:r>
          </w:p>
        </w:tc>
        <w:tc>
          <w:tcPr>
            <w:tcW w:w="236" w:type="dxa"/>
            <w:gridSpan w:val="2"/>
            <w:vAlign w:val="center"/>
            <w:hideMark/>
          </w:tcPr>
          <w:p w14:paraId="16C9A73C" w14:textId="77777777" w:rsidR="00D67B2A" w:rsidRPr="00D67B2A" w:rsidRDefault="00D67B2A" w:rsidP="00D67B2A">
            <w:pPr>
              <w:widowControl/>
              <w:autoSpaceDE/>
              <w:autoSpaceDN/>
              <w:adjustRightInd/>
            </w:pPr>
          </w:p>
        </w:tc>
      </w:tr>
      <w:tr w:rsidR="00D67B2A" w:rsidRPr="00D67B2A" w14:paraId="0AC34392" w14:textId="77777777" w:rsidTr="004225C3">
        <w:trPr>
          <w:trHeight w:val="479"/>
        </w:trPr>
        <w:tc>
          <w:tcPr>
            <w:tcW w:w="1482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0B1C75BB" w14:textId="77777777" w:rsidR="00D67B2A" w:rsidRPr="00D67B2A" w:rsidRDefault="00D67B2A" w:rsidP="00D67B2A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67B2A">
              <w:rPr>
                <w:b/>
                <w:bCs/>
                <w:color w:val="000000"/>
                <w:sz w:val="28"/>
                <w:szCs w:val="28"/>
              </w:rPr>
              <w:t>Комплекс процессных мероприятий</w:t>
            </w:r>
          </w:p>
        </w:tc>
        <w:tc>
          <w:tcPr>
            <w:tcW w:w="236" w:type="dxa"/>
            <w:gridSpan w:val="2"/>
            <w:vAlign w:val="center"/>
            <w:hideMark/>
          </w:tcPr>
          <w:p w14:paraId="5DDD383C" w14:textId="77777777" w:rsidR="00D67B2A" w:rsidRPr="00D67B2A" w:rsidRDefault="00D67B2A" w:rsidP="00D67B2A">
            <w:pPr>
              <w:widowControl/>
              <w:autoSpaceDE/>
              <w:autoSpaceDN/>
              <w:adjustRightInd/>
            </w:pPr>
          </w:p>
        </w:tc>
      </w:tr>
      <w:tr w:rsidR="00D67B2A" w:rsidRPr="00D67B2A" w14:paraId="5DD8D7B8" w14:textId="77777777" w:rsidTr="004225C3">
        <w:trPr>
          <w:trHeight w:val="492"/>
        </w:trPr>
        <w:tc>
          <w:tcPr>
            <w:tcW w:w="1482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003EF7D" w14:textId="77777777" w:rsidR="00D67B2A" w:rsidRPr="00D67B2A" w:rsidRDefault="00D67B2A" w:rsidP="00D67B2A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67B2A">
              <w:rPr>
                <w:b/>
                <w:bCs/>
                <w:color w:val="000000"/>
                <w:sz w:val="28"/>
                <w:szCs w:val="28"/>
              </w:rPr>
              <w:t>Задача "Обеспечение деятельности учреждения"</w:t>
            </w:r>
          </w:p>
        </w:tc>
        <w:tc>
          <w:tcPr>
            <w:tcW w:w="236" w:type="dxa"/>
            <w:gridSpan w:val="2"/>
            <w:vAlign w:val="center"/>
            <w:hideMark/>
          </w:tcPr>
          <w:p w14:paraId="320751C6" w14:textId="77777777" w:rsidR="00D67B2A" w:rsidRPr="00D67B2A" w:rsidRDefault="00D67B2A" w:rsidP="00D67B2A">
            <w:pPr>
              <w:widowControl/>
              <w:autoSpaceDE/>
              <w:autoSpaceDN/>
              <w:adjustRightInd/>
            </w:pPr>
          </w:p>
        </w:tc>
      </w:tr>
      <w:tr w:rsidR="00F323E7" w:rsidRPr="00D67B2A" w14:paraId="5FCA23B0" w14:textId="77777777" w:rsidTr="004225C3">
        <w:trPr>
          <w:gridAfter w:val="1"/>
          <w:wAfter w:w="25" w:type="dxa"/>
          <w:trHeight w:val="1063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D89DBF" w14:textId="77777777" w:rsidR="00F323E7" w:rsidRPr="00D67B2A" w:rsidRDefault="00F323E7" w:rsidP="00D67B2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67B2A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28A020" w14:textId="77777777" w:rsidR="00F323E7" w:rsidRPr="00D67B2A" w:rsidRDefault="00F323E7" w:rsidP="00D67B2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67B2A">
              <w:rPr>
                <w:color w:val="000000"/>
                <w:sz w:val="28"/>
                <w:szCs w:val="28"/>
              </w:rPr>
              <w:t>Нет индикаторов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93A924" w14:textId="77777777" w:rsidR="00F323E7" w:rsidRPr="00D67B2A" w:rsidRDefault="00F323E7" w:rsidP="00D67B2A">
            <w:pPr>
              <w:widowControl/>
              <w:autoSpaceDE/>
              <w:autoSpaceDN/>
              <w:adjustRightInd/>
              <w:rPr>
                <w:color w:val="000000"/>
                <w:sz w:val="28"/>
                <w:szCs w:val="28"/>
              </w:rPr>
            </w:pPr>
            <w:r w:rsidRPr="00D67B2A">
              <w:rPr>
                <w:color w:val="000000"/>
                <w:sz w:val="28"/>
                <w:szCs w:val="28"/>
              </w:rPr>
              <w:t> 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CA8C9" w14:textId="77777777" w:rsidR="00F323E7" w:rsidRPr="00D67B2A" w:rsidRDefault="00F323E7" w:rsidP="00D67B2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67B2A">
              <w:rPr>
                <w:color w:val="000000"/>
                <w:sz w:val="28"/>
                <w:szCs w:val="28"/>
              </w:rPr>
              <w:t>МКУ "</w:t>
            </w:r>
            <w:proofErr w:type="spellStart"/>
            <w:r w:rsidRPr="00D67B2A">
              <w:rPr>
                <w:color w:val="000000"/>
                <w:sz w:val="28"/>
                <w:szCs w:val="28"/>
              </w:rPr>
              <w:t>КФКиС</w:t>
            </w:r>
            <w:proofErr w:type="spellEnd"/>
            <w:r w:rsidRPr="00D67B2A">
              <w:rPr>
                <w:color w:val="000000"/>
                <w:sz w:val="28"/>
                <w:szCs w:val="28"/>
              </w:rPr>
              <w:t>" МР "Ленский район"</w:t>
            </w:r>
          </w:p>
        </w:tc>
        <w:tc>
          <w:tcPr>
            <w:tcW w:w="10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7417A4" w14:textId="77777777" w:rsidR="00F323E7" w:rsidRPr="00D67B2A" w:rsidRDefault="00F323E7" w:rsidP="00D67B2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67B2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BBA247" w14:textId="77777777" w:rsidR="00F323E7" w:rsidRPr="00D67B2A" w:rsidRDefault="00F323E7" w:rsidP="00D67B2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67B2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4D645F" w14:textId="77777777" w:rsidR="00F323E7" w:rsidRPr="00D67B2A" w:rsidRDefault="00F323E7" w:rsidP="00D67B2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67B2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105D8B" w14:textId="77777777" w:rsidR="00F323E7" w:rsidRPr="00D67B2A" w:rsidRDefault="00F323E7" w:rsidP="00D67B2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67B2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1452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E1467B" w14:textId="77777777" w:rsidR="00F323E7" w:rsidRPr="00D67B2A" w:rsidRDefault="00F323E7" w:rsidP="00D67B2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67B2A">
              <w:rPr>
                <w:color w:val="000000"/>
                <w:sz w:val="28"/>
                <w:szCs w:val="28"/>
              </w:rPr>
              <w:t>-</w:t>
            </w:r>
          </w:p>
        </w:tc>
        <w:tc>
          <w:tcPr>
            <w:tcW w:w="85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CE5C37E" w14:textId="74AD9E6C" w:rsidR="00F323E7" w:rsidRPr="00F323E7" w:rsidRDefault="00F323E7" w:rsidP="00F323E7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  <w:lang w:val="sah-RU"/>
              </w:rPr>
            </w:pPr>
            <w:r>
              <w:rPr>
                <w:color w:val="000000"/>
                <w:sz w:val="28"/>
                <w:szCs w:val="28"/>
                <w:lang w:val="sah-RU"/>
              </w:rPr>
              <w:t>-</w:t>
            </w:r>
          </w:p>
        </w:tc>
        <w:tc>
          <w:tcPr>
            <w:tcW w:w="238" w:type="dxa"/>
            <w:gridSpan w:val="2"/>
            <w:vAlign w:val="center"/>
            <w:hideMark/>
          </w:tcPr>
          <w:p w14:paraId="0559C43E" w14:textId="193DA4BE" w:rsidR="00F323E7" w:rsidRPr="00D67B2A" w:rsidRDefault="00F323E7" w:rsidP="00D67B2A">
            <w:pPr>
              <w:widowControl/>
              <w:autoSpaceDE/>
              <w:autoSpaceDN/>
              <w:adjustRightInd/>
            </w:pPr>
          </w:p>
        </w:tc>
      </w:tr>
      <w:tr w:rsidR="00D67B2A" w:rsidRPr="00D67B2A" w14:paraId="6C405EDF" w14:textId="77777777" w:rsidTr="004225C3">
        <w:trPr>
          <w:trHeight w:val="389"/>
        </w:trPr>
        <w:tc>
          <w:tcPr>
            <w:tcW w:w="1482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8C7F45F" w14:textId="77777777" w:rsidR="00D67B2A" w:rsidRPr="00D67B2A" w:rsidRDefault="00D67B2A" w:rsidP="00D67B2A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67B2A">
              <w:rPr>
                <w:b/>
                <w:bCs/>
                <w:color w:val="000000"/>
                <w:sz w:val="28"/>
                <w:szCs w:val="28"/>
              </w:rPr>
              <w:t>Ведомственный проект "Спорт доступный каждому"</w:t>
            </w:r>
          </w:p>
        </w:tc>
        <w:tc>
          <w:tcPr>
            <w:tcW w:w="236" w:type="dxa"/>
            <w:gridSpan w:val="2"/>
            <w:vAlign w:val="center"/>
            <w:hideMark/>
          </w:tcPr>
          <w:p w14:paraId="59F6CDC2" w14:textId="77777777" w:rsidR="00D67B2A" w:rsidRPr="00D67B2A" w:rsidRDefault="00D67B2A" w:rsidP="00D67B2A">
            <w:pPr>
              <w:widowControl/>
              <w:autoSpaceDE/>
              <w:autoSpaceDN/>
              <w:adjustRightInd/>
            </w:pPr>
          </w:p>
        </w:tc>
      </w:tr>
      <w:tr w:rsidR="00D67B2A" w:rsidRPr="00D67B2A" w14:paraId="74B68CD1" w14:textId="77777777" w:rsidTr="004225C3">
        <w:trPr>
          <w:trHeight w:val="518"/>
        </w:trPr>
        <w:tc>
          <w:tcPr>
            <w:tcW w:w="1482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C847137" w14:textId="77777777" w:rsidR="00D67B2A" w:rsidRPr="00D67B2A" w:rsidRDefault="00D67B2A" w:rsidP="00D67B2A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67B2A">
              <w:rPr>
                <w:b/>
                <w:bCs/>
                <w:color w:val="000000"/>
                <w:sz w:val="28"/>
                <w:szCs w:val="28"/>
              </w:rPr>
              <w:t xml:space="preserve">Задача 1 "Развитие инфраструктуры физической культуры и спорта для всех групп населения" </w:t>
            </w:r>
          </w:p>
        </w:tc>
        <w:tc>
          <w:tcPr>
            <w:tcW w:w="236" w:type="dxa"/>
            <w:gridSpan w:val="2"/>
            <w:vAlign w:val="center"/>
            <w:hideMark/>
          </w:tcPr>
          <w:p w14:paraId="7FF853DF" w14:textId="77777777" w:rsidR="00D67B2A" w:rsidRPr="00D67B2A" w:rsidRDefault="00D67B2A" w:rsidP="00D67B2A">
            <w:pPr>
              <w:widowControl/>
              <w:autoSpaceDE/>
              <w:autoSpaceDN/>
              <w:adjustRightInd/>
            </w:pPr>
          </w:p>
        </w:tc>
      </w:tr>
      <w:tr w:rsidR="00F323E7" w:rsidRPr="00D67B2A" w14:paraId="37150F30" w14:textId="77777777" w:rsidTr="004225C3">
        <w:trPr>
          <w:gridAfter w:val="1"/>
          <w:wAfter w:w="25" w:type="dxa"/>
          <w:trHeight w:val="985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5230B" w14:textId="77777777" w:rsidR="00F323E7" w:rsidRPr="00D67B2A" w:rsidRDefault="00F323E7" w:rsidP="00D67B2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67B2A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E0CE0" w14:textId="77777777" w:rsidR="00F323E7" w:rsidRPr="00D67B2A" w:rsidRDefault="00F323E7" w:rsidP="00D67B2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67B2A">
              <w:rPr>
                <w:color w:val="000000"/>
                <w:sz w:val="28"/>
                <w:szCs w:val="28"/>
              </w:rPr>
              <w:t>Доля населения систематически занимающихся физической культурой и спортом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20C9D6" w14:textId="77777777" w:rsidR="00F323E7" w:rsidRPr="00D67B2A" w:rsidRDefault="00F323E7" w:rsidP="00D67B2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67B2A">
              <w:rPr>
                <w:color w:val="000000"/>
                <w:sz w:val="28"/>
                <w:szCs w:val="28"/>
              </w:rPr>
              <w:t>%</w:t>
            </w:r>
          </w:p>
        </w:tc>
        <w:tc>
          <w:tcPr>
            <w:tcW w:w="22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CEBF61F" w14:textId="77777777" w:rsidR="00F323E7" w:rsidRPr="00D67B2A" w:rsidRDefault="00F323E7" w:rsidP="00D67B2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67B2A">
              <w:rPr>
                <w:color w:val="000000"/>
                <w:sz w:val="28"/>
                <w:szCs w:val="28"/>
              </w:rPr>
              <w:t>МКУ "</w:t>
            </w:r>
            <w:proofErr w:type="spellStart"/>
            <w:r w:rsidRPr="00D67B2A">
              <w:rPr>
                <w:color w:val="000000"/>
                <w:sz w:val="28"/>
                <w:szCs w:val="28"/>
              </w:rPr>
              <w:t>КФКиС</w:t>
            </w:r>
            <w:proofErr w:type="spellEnd"/>
            <w:r w:rsidRPr="00D67B2A">
              <w:rPr>
                <w:color w:val="000000"/>
                <w:sz w:val="28"/>
                <w:szCs w:val="28"/>
              </w:rPr>
              <w:t>" МР "Ленский район"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E0C3C" w14:textId="77777777" w:rsidR="00F323E7" w:rsidRPr="00D67B2A" w:rsidRDefault="00F323E7" w:rsidP="00D67B2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67B2A">
              <w:rPr>
                <w:color w:val="000000"/>
                <w:sz w:val="28"/>
                <w:szCs w:val="28"/>
              </w:rPr>
              <w:t>48,46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380EC5" w14:textId="77777777" w:rsidR="00F323E7" w:rsidRPr="00D67B2A" w:rsidRDefault="00F323E7" w:rsidP="00D67B2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67B2A">
              <w:rPr>
                <w:color w:val="000000"/>
                <w:sz w:val="28"/>
                <w:szCs w:val="28"/>
              </w:rPr>
              <w:t>52,16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9B8584" w14:textId="77777777" w:rsidR="00F323E7" w:rsidRPr="00D67B2A" w:rsidRDefault="00F323E7" w:rsidP="00D67B2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67B2A">
              <w:rPr>
                <w:color w:val="000000"/>
                <w:sz w:val="28"/>
                <w:szCs w:val="28"/>
              </w:rPr>
              <w:t>55,86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E03A7" w14:textId="77777777" w:rsidR="00F323E7" w:rsidRPr="00D67B2A" w:rsidRDefault="00F323E7" w:rsidP="00D67B2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67B2A">
              <w:rPr>
                <w:color w:val="000000"/>
                <w:sz w:val="28"/>
                <w:szCs w:val="28"/>
              </w:rPr>
              <w:t>59,56</w:t>
            </w:r>
          </w:p>
        </w:tc>
        <w:tc>
          <w:tcPr>
            <w:tcW w:w="14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EEA53" w14:textId="77777777" w:rsidR="00F323E7" w:rsidRPr="00D67B2A" w:rsidRDefault="00F323E7" w:rsidP="00D67B2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67B2A">
              <w:rPr>
                <w:color w:val="000000"/>
                <w:sz w:val="28"/>
                <w:szCs w:val="28"/>
              </w:rPr>
              <w:t>63,26</w:t>
            </w:r>
          </w:p>
        </w:tc>
        <w:tc>
          <w:tcPr>
            <w:tcW w:w="84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2861428" w14:textId="6C6A39ED" w:rsidR="00F323E7" w:rsidRPr="00F323E7" w:rsidRDefault="00F323E7" w:rsidP="00D67B2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  <w:lang w:val="sah-RU"/>
              </w:rPr>
            </w:pPr>
            <w:r>
              <w:rPr>
                <w:color w:val="000000"/>
                <w:sz w:val="28"/>
                <w:szCs w:val="28"/>
                <w:lang w:val="sah-RU"/>
              </w:rPr>
              <w:t>66.26</w:t>
            </w:r>
          </w:p>
        </w:tc>
        <w:tc>
          <w:tcPr>
            <w:tcW w:w="238" w:type="dxa"/>
            <w:gridSpan w:val="2"/>
            <w:vAlign w:val="center"/>
            <w:hideMark/>
          </w:tcPr>
          <w:p w14:paraId="1E301EAA" w14:textId="248BCEB7" w:rsidR="00F323E7" w:rsidRPr="00D67B2A" w:rsidRDefault="00F323E7" w:rsidP="00D67B2A">
            <w:pPr>
              <w:widowControl/>
              <w:autoSpaceDE/>
              <w:autoSpaceDN/>
              <w:adjustRightInd/>
            </w:pPr>
          </w:p>
        </w:tc>
      </w:tr>
      <w:tr w:rsidR="00F323E7" w:rsidRPr="00D67B2A" w14:paraId="65BBA7E3" w14:textId="77777777" w:rsidTr="004225C3">
        <w:trPr>
          <w:gridAfter w:val="1"/>
          <w:wAfter w:w="25" w:type="dxa"/>
          <w:trHeight w:val="1089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47D74" w14:textId="77777777" w:rsidR="00F323E7" w:rsidRPr="00D67B2A" w:rsidRDefault="00F323E7" w:rsidP="00D67B2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67B2A">
              <w:rPr>
                <w:color w:val="000000"/>
                <w:sz w:val="28"/>
                <w:szCs w:val="28"/>
              </w:rPr>
              <w:lastRenderedPageBreak/>
              <w:t>2</w:t>
            </w:r>
          </w:p>
        </w:tc>
        <w:tc>
          <w:tcPr>
            <w:tcW w:w="377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7D9CE3" w14:textId="77777777" w:rsidR="00F323E7" w:rsidRPr="00D67B2A" w:rsidRDefault="00F323E7" w:rsidP="00D67B2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67B2A">
              <w:rPr>
                <w:color w:val="000000"/>
                <w:sz w:val="28"/>
                <w:szCs w:val="28"/>
              </w:rPr>
              <w:t>Доля населения с ОВЗ, систематически занимающихся физической культурой и спортом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890D2" w14:textId="77777777" w:rsidR="00F323E7" w:rsidRPr="00D67B2A" w:rsidRDefault="00F323E7" w:rsidP="00D67B2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67B2A">
              <w:rPr>
                <w:color w:val="000000"/>
                <w:sz w:val="28"/>
                <w:szCs w:val="28"/>
              </w:rPr>
              <w:t>%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2D8B8C1" w14:textId="77777777" w:rsidR="00F323E7" w:rsidRPr="00D67B2A" w:rsidRDefault="00F323E7" w:rsidP="00D67B2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67B2A">
              <w:rPr>
                <w:color w:val="000000"/>
                <w:sz w:val="28"/>
                <w:szCs w:val="28"/>
              </w:rPr>
              <w:t>МКУ "</w:t>
            </w:r>
            <w:proofErr w:type="spellStart"/>
            <w:r w:rsidRPr="00D67B2A">
              <w:rPr>
                <w:color w:val="000000"/>
                <w:sz w:val="28"/>
                <w:szCs w:val="28"/>
              </w:rPr>
              <w:t>КФКиС</w:t>
            </w:r>
            <w:proofErr w:type="spellEnd"/>
            <w:r w:rsidRPr="00D67B2A">
              <w:rPr>
                <w:color w:val="000000"/>
                <w:sz w:val="28"/>
                <w:szCs w:val="28"/>
              </w:rPr>
              <w:t>" МР "Ленский район"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34B69A" w14:textId="77777777" w:rsidR="00F323E7" w:rsidRPr="00D67B2A" w:rsidRDefault="00F323E7" w:rsidP="00D67B2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67B2A">
              <w:rPr>
                <w:color w:val="000000"/>
                <w:sz w:val="28"/>
                <w:szCs w:val="28"/>
              </w:rPr>
              <w:t>7,3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E20C5" w14:textId="77777777" w:rsidR="00F323E7" w:rsidRPr="00D67B2A" w:rsidRDefault="00F323E7" w:rsidP="00D67B2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67B2A">
              <w:rPr>
                <w:color w:val="000000"/>
                <w:sz w:val="28"/>
                <w:szCs w:val="28"/>
              </w:rPr>
              <w:t>8,7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4BCB7B" w14:textId="77777777" w:rsidR="00F323E7" w:rsidRPr="00D67B2A" w:rsidRDefault="00F323E7" w:rsidP="00D67B2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67B2A">
              <w:rPr>
                <w:color w:val="000000"/>
                <w:sz w:val="28"/>
                <w:szCs w:val="28"/>
              </w:rPr>
              <w:t>10,2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A0414" w14:textId="77777777" w:rsidR="00F323E7" w:rsidRPr="00D67B2A" w:rsidRDefault="00F323E7" w:rsidP="00D67B2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67B2A">
              <w:rPr>
                <w:color w:val="000000"/>
                <w:sz w:val="28"/>
                <w:szCs w:val="28"/>
              </w:rPr>
              <w:t>11,7</w:t>
            </w:r>
          </w:p>
        </w:tc>
        <w:tc>
          <w:tcPr>
            <w:tcW w:w="1515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0B374D" w14:textId="77777777" w:rsidR="00F323E7" w:rsidRPr="00D67B2A" w:rsidRDefault="00F323E7" w:rsidP="00D67B2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67B2A">
              <w:rPr>
                <w:color w:val="000000"/>
                <w:sz w:val="28"/>
                <w:szCs w:val="28"/>
              </w:rPr>
              <w:t>13,1</w:t>
            </w:r>
          </w:p>
        </w:tc>
        <w:tc>
          <w:tcPr>
            <w:tcW w:w="7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8B29B6B" w14:textId="1197D28F" w:rsidR="00F323E7" w:rsidRPr="00A32EA1" w:rsidRDefault="00A32EA1" w:rsidP="00D67B2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  <w:lang w:val="sah-RU"/>
              </w:rPr>
            </w:pPr>
            <w:r>
              <w:rPr>
                <w:color w:val="000000"/>
                <w:sz w:val="28"/>
                <w:szCs w:val="28"/>
                <w:lang w:val="sah-RU"/>
              </w:rPr>
              <w:t>14</w:t>
            </w:r>
            <w:r>
              <w:rPr>
                <w:color w:val="000000"/>
                <w:sz w:val="28"/>
                <w:szCs w:val="28"/>
              </w:rPr>
              <w:t>,</w:t>
            </w:r>
            <w:r>
              <w:rPr>
                <w:color w:val="000000"/>
                <w:sz w:val="28"/>
                <w:szCs w:val="28"/>
                <w:lang w:val="sah-RU"/>
              </w:rPr>
              <w:t>5</w:t>
            </w:r>
          </w:p>
        </w:tc>
        <w:tc>
          <w:tcPr>
            <w:tcW w:w="238" w:type="dxa"/>
            <w:gridSpan w:val="2"/>
            <w:vAlign w:val="center"/>
            <w:hideMark/>
          </w:tcPr>
          <w:p w14:paraId="00555C1E" w14:textId="0E81E81F" w:rsidR="00F323E7" w:rsidRPr="00D67B2A" w:rsidRDefault="00F323E7" w:rsidP="00D67B2A">
            <w:pPr>
              <w:widowControl/>
              <w:autoSpaceDE/>
              <w:autoSpaceDN/>
              <w:adjustRightInd/>
            </w:pPr>
          </w:p>
        </w:tc>
      </w:tr>
      <w:tr w:rsidR="00D67B2A" w:rsidRPr="00D67B2A" w14:paraId="14B60466" w14:textId="77777777" w:rsidTr="004225C3">
        <w:trPr>
          <w:trHeight w:val="1374"/>
        </w:trPr>
        <w:tc>
          <w:tcPr>
            <w:tcW w:w="1482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6B24AA1F" w14:textId="77777777" w:rsidR="00D67B2A" w:rsidRPr="00D67B2A" w:rsidRDefault="00D67B2A" w:rsidP="00D67B2A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67B2A">
              <w:rPr>
                <w:b/>
                <w:bCs/>
                <w:color w:val="000000"/>
                <w:sz w:val="28"/>
                <w:szCs w:val="28"/>
              </w:rPr>
              <w:t>Задача 2 "Повышение вовлеченности населения в систематические занятия физической культурой и спортом"</w:t>
            </w:r>
          </w:p>
        </w:tc>
        <w:tc>
          <w:tcPr>
            <w:tcW w:w="236" w:type="dxa"/>
            <w:gridSpan w:val="2"/>
            <w:vAlign w:val="center"/>
            <w:hideMark/>
          </w:tcPr>
          <w:p w14:paraId="789F5CBF" w14:textId="77777777" w:rsidR="00D67B2A" w:rsidRPr="00D67B2A" w:rsidRDefault="00D67B2A" w:rsidP="00D67B2A">
            <w:pPr>
              <w:widowControl/>
              <w:autoSpaceDE/>
              <w:autoSpaceDN/>
              <w:adjustRightInd/>
            </w:pPr>
          </w:p>
        </w:tc>
      </w:tr>
      <w:tr w:rsidR="00F323E7" w:rsidRPr="00D67B2A" w14:paraId="2D081FBA" w14:textId="77777777" w:rsidTr="004225C3">
        <w:trPr>
          <w:gridAfter w:val="1"/>
          <w:wAfter w:w="25" w:type="dxa"/>
          <w:trHeight w:val="1297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37E05" w14:textId="77777777" w:rsidR="00F323E7" w:rsidRPr="00D67B2A" w:rsidRDefault="00F323E7" w:rsidP="00D67B2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67B2A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77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964BCD" w14:textId="77777777" w:rsidR="00F323E7" w:rsidRPr="00D67B2A" w:rsidRDefault="00F323E7" w:rsidP="00D67B2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67B2A">
              <w:rPr>
                <w:color w:val="000000"/>
                <w:sz w:val="28"/>
                <w:szCs w:val="28"/>
              </w:rPr>
              <w:t xml:space="preserve">Количество спортсменов, участвующих в районных, городских и </w:t>
            </w:r>
            <w:proofErr w:type="spellStart"/>
            <w:r w:rsidRPr="00D67B2A">
              <w:rPr>
                <w:color w:val="000000"/>
                <w:sz w:val="28"/>
                <w:szCs w:val="28"/>
              </w:rPr>
              <w:t>внутрипоселенческих</w:t>
            </w:r>
            <w:proofErr w:type="spellEnd"/>
            <w:r w:rsidRPr="00D67B2A">
              <w:rPr>
                <w:color w:val="000000"/>
                <w:sz w:val="28"/>
                <w:szCs w:val="28"/>
              </w:rPr>
              <w:t xml:space="preserve"> мероприятиях по физической культуре и спорту.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6C3F9" w14:textId="77777777" w:rsidR="00F323E7" w:rsidRPr="00D67B2A" w:rsidRDefault="00F323E7" w:rsidP="00D67B2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67B2A">
              <w:rPr>
                <w:color w:val="000000"/>
                <w:sz w:val="28"/>
                <w:szCs w:val="28"/>
              </w:rPr>
              <w:t>Ед.</w:t>
            </w:r>
          </w:p>
        </w:tc>
        <w:tc>
          <w:tcPr>
            <w:tcW w:w="22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4F912C1" w14:textId="77777777" w:rsidR="00F323E7" w:rsidRPr="00D67B2A" w:rsidRDefault="00F323E7" w:rsidP="00D67B2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67B2A">
              <w:rPr>
                <w:color w:val="000000"/>
                <w:sz w:val="28"/>
                <w:szCs w:val="28"/>
              </w:rPr>
              <w:t>МКУ "</w:t>
            </w:r>
            <w:proofErr w:type="spellStart"/>
            <w:r w:rsidRPr="00D67B2A">
              <w:rPr>
                <w:color w:val="000000"/>
                <w:sz w:val="28"/>
                <w:szCs w:val="28"/>
              </w:rPr>
              <w:t>КФКиС</w:t>
            </w:r>
            <w:proofErr w:type="spellEnd"/>
            <w:r w:rsidRPr="00D67B2A">
              <w:rPr>
                <w:color w:val="000000"/>
                <w:sz w:val="28"/>
                <w:szCs w:val="28"/>
              </w:rPr>
              <w:t>" МР "Ленский район"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15426" w14:textId="77777777" w:rsidR="00F323E7" w:rsidRPr="00D67B2A" w:rsidRDefault="00F323E7" w:rsidP="00D67B2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67B2A">
              <w:rPr>
                <w:color w:val="000000"/>
                <w:sz w:val="28"/>
                <w:szCs w:val="28"/>
              </w:rPr>
              <w:t>7100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160E13" w14:textId="77777777" w:rsidR="00F323E7" w:rsidRPr="00D67B2A" w:rsidRDefault="00F323E7" w:rsidP="00D67B2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67B2A">
              <w:rPr>
                <w:color w:val="000000"/>
                <w:sz w:val="28"/>
                <w:szCs w:val="28"/>
              </w:rPr>
              <w:t>7200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6A155" w14:textId="77777777" w:rsidR="00F323E7" w:rsidRPr="00D67B2A" w:rsidRDefault="00F323E7" w:rsidP="00D67B2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67B2A">
              <w:rPr>
                <w:color w:val="000000"/>
                <w:sz w:val="28"/>
                <w:szCs w:val="28"/>
              </w:rPr>
              <w:t>7300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7F6B9" w14:textId="77777777" w:rsidR="00F323E7" w:rsidRPr="00D67B2A" w:rsidRDefault="00F323E7" w:rsidP="00D67B2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67B2A">
              <w:rPr>
                <w:color w:val="000000"/>
                <w:sz w:val="28"/>
                <w:szCs w:val="28"/>
              </w:rPr>
              <w:t>7400</w:t>
            </w:r>
          </w:p>
        </w:tc>
        <w:tc>
          <w:tcPr>
            <w:tcW w:w="147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0DD90" w14:textId="77777777" w:rsidR="00F323E7" w:rsidRPr="00D67B2A" w:rsidRDefault="00F323E7" w:rsidP="00D67B2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67B2A">
              <w:rPr>
                <w:color w:val="000000"/>
                <w:sz w:val="28"/>
                <w:szCs w:val="28"/>
              </w:rPr>
              <w:t>7500</w:t>
            </w:r>
          </w:p>
        </w:tc>
        <w:tc>
          <w:tcPr>
            <w:tcW w:w="8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4DFFBC" w14:textId="0CDC1F8D" w:rsidR="00F323E7" w:rsidRPr="00D67B2A" w:rsidRDefault="00A32EA1" w:rsidP="00D67B2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7600</w:t>
            </w:r>
          </w:p>
        </w:tc>
        <w:tc>
          <w:tcPr>
            <w:tcW w:w="238" w:type="dxa"/>
            <w:gridSpan w:val="2"/>
            <w:vAlign w:val="center"/>
            <w:hideMark/>
          </w:tcPr>
          <w:p w14:paraId="6B90CCA7" w14:textId="61DF019E" w:rsidR="00F323E7" w:rsidRPr="00D67B2A" w:rsidRDefault="00F323E7" w:rsidP="00D67B2A">
            <w:pPr>
              <w:widowControl/>
              <w:autoSpaceDE/>
              <w:autoSpaceDN/>
              <w:adjustRightInd/>
            </w:pPr>
          </w:p>
        </w:tc>
      </w:tr>
      <w:tr w:rsidR="00F323E7" w:rsidRPr="00D67B2A" w14:paraId="6FA8808D" w14:textId="77777777" w:rsidTr="004225C3">
        <w:trPr>
          <w:gridAfter w:val="1"/>
          <w:wAfter w:w="25" w:type="dxa"/>
          <w:trHeight w:val="1141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5DC31" w14:textId="77777777" w:rsidR="00F323E7" w:rsidRPr="00D67B2A" w:rsidRDefault="00F323E7" w:rsidP="00D67B2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67B2A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D116C" w14:textId="77777777" w:rsidR="00F323E7" w:rsidRPr="00D67B2A" w:rsidRDefault="00F323E7" w:rsidP="00D67B2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67B2A">
              <w:rPr>
                <w:color w:val="000000"/>
                <w:sz w:val="28"/>
                <w:szCs w:val="28"/>
              </w:rPr>
              <w:t xml:space="preserve">Количество районных, городских и </w:t>
            </w:r>
            <w:proofErr w:type="spellStart"/>
            <w:r w:rsidRPr="00D67B2A">
              <w:rPr>
                <w:color w:val="000000"/>
                <w:sz w:val="28"/>
                <w:szCs w:val="28"/>
              </w:rPr>
              <w:t>внутрипоселенческих</w:t>
            </w:r>
            <w:proofErr w:type="spellEnd"/>
            <w:r w:rsidRPr="00D67B2A">
              <w:rPr>
                <w:color w:val="000000"/>
                <w:sz w:val="28"/>
                <w:szCs w:val="28"/>
              </w:rPr>
              <w:t xml:space="preserve"> мероприятий по физической культуре и спорту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226355" w14:textId="77777777" w:rsidR="00F323E7" w:rsidRPr="00D67B2A" w:rsidRDefault="00F323E7" w:rsidP="00D67B2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67B2A">
              <w:rPr>
                <w:color w:val="000000"/>
                <w:sz w:val="28"/>
                <w:szCs w:val="28"/>
              </w:rPr>
              <w:t>Чел.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A497A89" w14:textId="77777777" w:rsidR="00F323E7" w:rsidRPr="00D67B2A" w:rsidRDefault="00F323E7" w:rsidP="00D67B2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67B2A">
              <w:rPr>
                <w:color w:val="000000"/>
                <w:sz w:val="28"/>
                <w:szCs w:val="28"/>
              </w:rPr>
              <w:t>МКУ "</w:t>
            </w:r>
            <w:proofErr w:type="spellStart"/>
            <w:r w:rsidRPr="00D67B2A">
              <w:rPr>
                <w:color w:val="000000"/>
                <w:sz w:val="28"/>
                <w:szCs w:val="28"/>
              </w:rPr>
              <w:t>КФКиС</w:t>
            </w:r>
            <w:proofErr w:type="spellEnd"/>
            <w:r w:rsidRPr="00D67B2A">
              <w:rPr>
                <w:color w:val="000000"/>
                <w:sz w:val="28"/>
                <w:szCs w:val="28"/>
              </w:rPr>
              <w:t>" МР "Ленский район"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EBE9F" w14:textId="77777777" w:rsidR="00F323E7" w:rsidRPr="00D67B2A" w:rsidRDefault="00F323E7" w:rsidP="00D67B2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67B2A">
              <w:rPr>
                <w:color w:val="000000"/>
                <w:sz w:val="28"/>
                <w:szCs w:val="28"/>
              </w:rPr>
              <w:t>95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3C656" w14:textId="77777777" w:rsidR="00F323E7" w:rsidRPr="00D67B2A" w:rsidRDefault="00F323E7" w:rsidP="00D67B2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67B2A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C8C5C" w14:textId="77777777" w:rsidR="00F323E7" w:rsidRPr="00D67B2A" w:rsidRDefault="00F323E7" w:rsidP="00D67B2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67B2A">
              <w:rPr>
                <w:color w:val="000000"/>
                <w:sz w:val="28"/>
                <w:szCs w:val="28"/>
              </w:rPr>
              <w:t>105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918B54" w14:textId="77777777" w:rsidR="00F323E7" w:rsidRPr="00D67B2A" w:rsidRDefault="00F323E7" w:rsidP="00D67B2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67B2A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47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9ACA31" w14:textId="77777777" w:rsidR="00F323E7" w:rsidRPr="00D67B2A" w:rsidRDefault="00F323E7" w:rsidP="00D67B2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67B2A">
              <w:rPr>
                <w:color w:val="000000"/>
                <w:sz w:val="28"/>
                <w:szCs w:val="28"/>
              </w:rPr>
              <w:t>115</w:t>
            </w:r>
          </w:p>
        </w:tc>
        <w:tc>
          <w:tcPr>
            <w:tcW w:w="8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A505AE4" w14:textId="4035B5E4" w:rsidR="00F323E7" w:rsidRPr="00D67B2A" w:rsidRDefault="00A32EA1" w:rsidP="00D67B2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238" w:type="dxa"/>
            <w:gridSpan w:val="2"/>
            <w:vAlign w:val="center"/>
            <w:hideMark/>
          </w:tcPr>
          <w:p w14:paraId="5F4B87E0" w14:textId="4924F824" w:rsidR="00F323E7" w:rsidRPr="00D67B2A" w:rsidRDefault="00F323E7" w:rsidP="00D67B2A">
            <w:pPr>
              <w:widowControl/>
              <w:autoSpaceDE/>
              <w:autoSpaceDN/>
              <w:adjustRightInd/>
            </w:pPr>
          </w:p>
        </w:tc>
      </w:tr>
      <w:tr w:rsidR="00F323E7" w:rsidRPr="00D67B2A" w14:paraId="42F9A43D" w14:textId="77777777" w:rsidTr="004225C3">
        <w:trPr>
          <w:gridAfter w:val="1"/>
          <w:wAfter w:w="25" w:type="dxa"/>
          <w:trHeight w:val="1724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89BCF" w14:textId="77777777" w:rsidR="00F323E7" w:rsidRPr="00D67B2A" w:rsidRDefault="00F323E7" w:rsidP="00D67B2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67B2A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3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E0DF9" w14:textId="77777777" w:rsidR="00F323E7" w:rsidRPr="00D67B2A" w:rsidRDefault="00F323E7" w:rsidP="00D67B2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67B2A">
              <w:rPr>
                <w:color w:val="000000"/>
                <w:sz w:val="28"/>
                <w:szCs w:val="28"/>
              </w:rPr>
              <w:t>Количество человек, принявших участие в выполнении нормативов ВФСК «ГТО»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ABEA7" w14:textId="77777777" w:rsidR="00F323E7" w:rsidRPr="00D67B2A" w:rsidRDefault="00F323E7" w:rsidP="00D67B2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67B2A">
              <w:rPr>
                <w:color w:val="000000"/>
                <w:sz w:val="28"/>
                <w:szCs w:val="28"/>
              </w:rPr>
              <w:t>Чел.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D810B86" w14:textId="77777777" w:rsidR="00F323E7" w:rsidRPr="00D67B2A" w:rsidRDefault="00F323E7" w:rsidP="00D67B2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67B2A">
              <w:rPr>
                <w:color w:val="000000"/>
                <w:sz w:val="28"/>
                <w:szCs w:val="28"/>
              </w:rPr>
              <w:t>МКУ "</w:t>
            </w:r>
            <w:proofErr w:type="spellStart"/>
            <w:r w:rsidRPr="00D67B2A">
              <w:rPr>
                <w:color w:val="000000"/>
                <w:sz w:val="28"/>
                <w:szCs w:val="28"/>
              </w:rPr>
              <w:t>КФКиС</w:t>
            </w:r>
            <w:proofErr w:type="spellEnd"/>
            <w:r w:rsidRPr="00D67B2A">
              <w:rPr>
                <w:color w:val="000000"/>
                <w:sz w:val="28"/>
                <w:szCs w:val="28"/>
              </w:rPr>
              <w:t>" МР "Ленский район"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A3DB16" w14:textId="77777777" w:rsidR="00F323E7" w:rsidRPr="00D67B2A" w:rsidRDefault="00F323E7" w:rsidP="00D67B2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67B2A">
              <w:rPr>
                <w:color w:val="000000"/>
                <w:sz w:val="28"/>
                <w:szCs w:val="28"/>
              </w:rPr>
              <w:t>300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8B8CE" w14:textId="77777777" w:rsidR="00F323E7" w:rsidRPr="00D67B2A" w:rsidRDefault="00F323E7" w:rsidP="00D67B2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67B2A">
              <w:rPr>
                <w:color w:val="000000"/>
                <w:sz w:val="28"/>
                <w:szCs w:val="28"/>
              </w:rPr>
              <w:t>310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67A32" w14:textId="77777777" w:rsidR="00F323E7" w:rsidRPr="00D67B2A" w:rsidRDefault="00F323E7" w:rsidP="00D67B2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67B2A">
              <w:rPr>
                <w:color w:val="000000"/>
                <w:sz w:val="28"/>
                <w:szCs w:val="28"/>
              </w:rPr>
              <w:t>320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AB552" w14:textId="77777777" w:rsidR="00F323E7" w:rsidRPr="00D67B2A" w:rsidRDefault="00F323E7" w:rsidP="00D67B2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67B2A">
              <w:rPr>
                <w:color w:val="000000"/>
                <w:sz w:val="28"/>
                <w:szCs w:val="28"/>
              </w:rPr>
              <w:t>330</w:t>
            </w:r>
          </w:p>
        </w:tc>
        <w:tc>
          <w:tcPr>
            <w:tcW w:w="147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AC683" w14:textId="77777777" w:rsidR="00F323E7" w:rsidRPr="00D67B2A" w:rsidRDefault="00F323E7" w:rsidP="00D67B2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67B2A">
              <w:rPr>
                <w:color w:val="000000"/>
                <w:sz w:val="28"/>
                <w:szCs w:val="28"/>
              </w:rPr>
              <w:t>340</w:t>
            </w:r>
          </w:p>
        </w:tc>
        <w:tc>
          <w:tcPr>
            <w:tcW w:w="8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BAD3D61" w14:textId="2FDB794F" w:rsidR="00F323E7" w:rsidRPr="00D67B2A" w:rsidRDefault="00A32EA1" w:rsidP="00D67B2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350</w:t>
            </w:r>
          </w:p>
        </w:tc>
        <w:tc>
          <w:tcPr>
            <w:tcW w:w="238" w:type="dxa"/>
            <w:gridSpan w:val="2"/>
            <w:vAlign w:val="center"/>
            <w:hideMark/>
          </w:tcPr>
          <w:p w14:paraId="7CAE3A25" w14:textId="4576DA9B" w:rsidR="00F323E7" w:rsidRPr="00D67B2A" w:rsidRDefault="00F323E7" w:rsidP="00D67B2A">
            <w:pPr>
              <w:widowControl/>
              <w:autoSpaceDE/>
              <w:autoSpaceDN/>
              <w:adjustRightInd/>
            </w:pPr>
          </w:p>
        </w:tc>
      </w:tr>
      <w:tr w:rsidR="00D67B2A" w:rsidRPr="00D67B2A" w14:paraId="63B733B4" w14:textId="77777777" w:rsidTr="004225C3">
        <w:trPr>
          <w:trHeight w:val="1660"/>
        </w:trPr>
        <w:tc>
          <w:tcPr>
            <w:tcW w:w="1482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7E1E894E" w14:textId="77777777" w:rsidR="00D67B2A" w:rsidRPr="00D67B2A" w:rsidRDefault="00D67B2A" w:rsidP="00D67B2A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D67B2A">
              <w:rPr>
                <w:b/>
                <w:bCs/>
                <w:color w:val="000000"/>
                <w:sz w:val="28"/>
                <w:szCs w:val="28"/>
              </w:rPr>
              <w:lastRenderedPageBreak/>
              <w:t>Задача 3 "Создание условий, для подготовки спортивного резерва для спортивных сборных команд Ленского района по видам спорта"</w:t>
            </w:r>
          </w:p>
        </w:tc>
        <w:tc>
          <w:tcPr>
            <w:tcW w:w="236" w:type="dxa"/>
            <w:gridSpan w:val="2"/>
            <w:vAlign w:val="center"/>
            <w:hideMark/>
          </w:tcPr>
          <w:p w14:paraId="74866AAC" w14:textId="77777777" w:rsidR="00D67B2A" w:rsidRPr="00D67B2A" w:rsidRDefault="00D67B2A" w:rsidP="00D67B2A">
            <w:pPr>
              <w:widowControl/>
              <w:autoSpaceDE/>
              <w:autoSpaceDN/>
              <w:adjustRightInd/>
            </w:pPr>
          </w:p>
        </w:tc>
      </w:tr>
      <w:tr w:rsidR="00F323E7" w:rsidRPr="00D67B2A" w14:paraId="4AE2C6B4" w14:textId="77777777" w:rsidTr="004225C3">
        <w:trPr>
          <w:gridAfter w:val="1"/>
          <w:wAfter w:w="25" w:type="dxa"/>
          <w:trHeight w:val="1374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477DE6" w14:textId="77777777" w:rsidR="00F323E7" w:rsidRPr="00D67B2A" w:rsidRDefault="00F323E7" w:rsidP="00D67B2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67B2A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7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FB59D8B" w14:textId="77777777" w:rsidR="00F323E7" w:rsidRPr="00D67B2A" w:rsidRDefault="00F323E7" w:rsidP="00D67B2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67B2A">
              <w:rPr>
                <w:color w:val="000000"/>
                <w:sz w:val="28"/>
                <w:szCs w:val="28"/>
              </w:rPr>
              <w:t>Количество спортсменов в составе сборных команд Ленского района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9D827" w14:textId="77777777" w:rsidR="00F323E7" w:rsidRPr="00D67B2A" w:rsidRDefault="00F323E7" w:rsidP="00D67B2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67B2A">
              <w:rPr>
                <w:color w:val="000000"/>
                <w:sz w:val="28"/>
                <w:szCs w:val="28"/>
              </w:rPr>
              <w:t xml:space="preserve">Чел.  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63757" w14:textId="77777777" w:rsidR="00F323E7" w:rsidRPr="00D67B2A" w:rsidRDefault="00F323E7" w:rsidP="00D67B2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67B2A">
              <w:rPr>
                <w:color w:val="000000"/>
                <w:sz w:val="28"/>
                <w:szCs w:val="28"/>
              </w:rPr>
              <w:t>МКУ "</w:t>
            </w:r>
            <w:proofErr w:type="spellStart"/>
            <w:r w:rsidRPr="00D67B2A">
              <w:rPr>
                <w:color w:val="000000"/>
                <w:sz w:val="28"/>
                <w:szCs w:val="28"/>
              </w:rPr>
              <w:t>КФКиС</w:t>
            </w:r>
            <w:proofErr w:type="spellEnd"/>
            <w:r w:rsidRPr="00D67B2A">
              <w:rPr>
                <w:color w:val="000000"/>
                <w:sz w:val="28"/>
                <w:szCs w:val="28"/>
              </w:rPr>
              <w:t>" МР "Ленский район"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5D60974" w14:textId="77777777" w:rsidR="00F323E7" w:rsidRPr="00D67B2A" w:rsidRDefault="00F323E7" w:rsidP="00D67B2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67B2A">
              <w:rPr>
                <w:color w:val="000000"/>
                <w:sz w:val="28"/>
                <w:szCs w:val="28"/>
              </w:rPr>
              <w:t>910</w:t>
            </w:r>
          </w:p>
        </w:tc>
        <w:tc>
          <w:tcPr>
            <w:tcW w:w="10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F3582ED" w14:textId="77777777" w:rsidR="00F323E7" w:rsidRPr="00D67B2A" w:rsidRDefault="00F323E7" w:rsidP="00D67B2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67B2A">
              <w:rPr>
                <w:color w:val="000000"/>
                <w:sz w:val="28"/>
                <w:szCs w:val="28"/>
              </w:rPr>
              <w:t>920</w:t>
            </w:r>
          </w:p>
        </w:tc>
        <w:tc>
          <w:tcPr>
            <w:tcW w:w="1044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2ECAB7D" w14:textId="77777777" w:rsidR="00F323E7" w:rsidRPr="00D67B2A" w:rsidRDefault="00F323E7" w:rsidP="00D67B2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67B2A">
              <w:rPr>
                <w:color w:val="000000"/>
                <w:sz w:val="28"/>
                <w:szCs w:val="28"/>
              </w:rPr>
              <w:t>930</w:t>
            </w:r>
          </w:p>
        </w:tc>
        <w:tc>
          <w:tcPr>
            <w:tcW w:w="119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C7BE21A" w14:textId="77777777" w:rsidR="00F323E7" w:rsidRPr="00D67B2A" w:rsidRDefault="00F323E7" w:rsidP="00D67B2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67B2A">
              <w:rPr>
                <w:color w:val="000000"/>
                <w:sz w:val="28"/>
                <w:szCs w:val="28"/>
              </w:rPr>
              <w:t>940</w:t>
            </w:r>
          </w:p>
        </w:tc>
        <w:tc>
          <w:tcPr>
            <w:tcW w:w="140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79DFDDA" w14:textId="77777777" w:rsidR="00F323E7" w:rsidRPr="00D67B2A" w:rsidRDefault="00F323E7" w:rsidP="00D67B2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67B2A">
              <w:rPr>
                <w:color w:val="000000"/>
                <w:sz w:val="28"/>
                <w:szCs w:val="28"/>
              </w:rPr>
              <w:t>950</w:t>
            </w:r>
          </w:p>
        </w:tc>
        <w:tc>
          <w:tcPr>
            <w:tcW w:w="904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8A0C742" w14:textId="7DD4AE09" w:rsidR="00F323E7" w:rsidRPr="00D67B2A" w:rsidRDefault="00A32EA1" w:rsidP="00D67B2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960</w:t>
            </w:r>
          </w:p>
        </w:tc>
        <w:tc>
          <w:tcPr>
            <w:tcW w:w="238" w:type="dxa"/>
            <w:gridSpan w:val="2"/>
            <w:vAlign w:val="center"/>
            <w:hideMark/>
          </w:tcPr>
          <w:p w14:paraId="43205828" w14:textId="5CAD8A55" w:rsidR="00F323E7" w:rsidRPr="00D67B2A" w:rsidRDefault="00F323E7" w:rsidP="00D67B2A">
            <w:pPr>
              <w:widowControl/>
              <w:autoSpaceDE/>
              <w:autoSpaceDN/>
              <w:adjustRightInd/>
            </w:pPr>
          </w:p>
        </w:tc>
      </w:tr>
      <w:tr w:rsidR="00F323E7" w:rsidRPr="00D67B2A" w14:paraId="6B1BD427" w14:textId="77777777" w:rsidTr="004225C3">
        <w:trPr>
          <w:gridAfter w:val="1"/>
          <w:wAfter w:w="25" w:type="dxa"/>
          <w:trHeight w:val="972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EDCEDD" w14:textId="77777777" w:rsidR="00F323E7" w:rsidRPr="00D67B2A" w:rsidRDefault="00F323E7" w:rsidP="00D67B2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67B2A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25EE91" w14:textId="77777777" w:rsidR="00F323E7" w:rsidRPr="00D67B2A" w:rsidRDefault="00F323E7" w:rsidP="00D67B2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67B2A">
              <w:rPr>
                <w:color w:val="000000"/>
                <w:sz w:val="28"/>
                <w:szCs w:val="28"/>
              </w:rPr>
              <w:t>Количество спортсменов, получивших спортивные разряды в текущем году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3E1B4D" w14:textId="77777777" w:rsidR="00F323E7" w:rsidRPr="00D67B2A" w:rsidRDefault="00F323E7" w:rsidP="00D67B2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67B2A">
              <w:rPr>
                <w:color w:val="000000"/>
                <w:sz w:val="28"/>
                <w:szCs w:val="28"/>
              </w:rPr>
              <w:t>Чел.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1AA1EA8" w14:textId="77777777" w:rsidR="00F323E7" w:rsidRPr="00D67B2A" w:rsidRDefault="00F323E7" w:rsidP="00D67B2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67B2A">
              <w:rPr>
                <w:color w:val="000000"/>
                <w:sz w:val="28"/>
                <w:szCs w:val="28"/>
              </w:rPr>
              <w:t>МКУ "</w:t>
            </w:r>
            <w:proofErr w:type="spellStart"/>
            <w:r w:rsidRPr="00D67B2A">
              <w:rPr>
                <w:color w:val="000000"/>
                <w:sz w:val="28"/>
                <w:szCs w:val="28"/>
              </w:rPr>
              <w:t>КФКиС</w:t>
            </w:r>
            <w:proofErr w:type="spellEnd"/>
            <w:r w:rsidRPr="00D67B2A">
              <w:rPr>
                <w:color w:val="000000"/>
                <w:sz w:val="28"/>
                <w:szCs w:val="28"/>
              </w:rPr>
              <w:t>" МР "Ленский район"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6EA07" w14:textId="77777777" w:rsidR="00F323E7" w:rsidRPr="00D67B2A" w:rsidRDefault="00F323E7" w:rsidP="00D67B2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67B2A">
              <w:rPr>
                <w:color w:val="000000"/>
                <w:sz w:val="28"/>
                <w:szCs w:val="28"/>
              </w:rPr>
              <w:t>100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CBD99" w14:textId="77777777" w:rsidR="00F323E7" w:rsidRPr="00D67B2A" w:rsidRDefault="00F323E7" w:rsidP="00D67B2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67B2A">
              <w:rPr>
                <w:color w:val="000000"/>
                <w:sz w:val="28"/>
                <w:szCs w:val="28"/>
              </w:rPr>
              <w:t>110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72731F" w14:textId="77777777" w:rsidR="00F323E7" w:rsidRPr="00D67B2A" w:rsidRDefault="00F323E7" w:rsidP="00D67B2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67B2A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72C41" w14:textId="77777777" w:rsidR="00F323E7" w:rsidRPr="00D67B2A" w:rsidRDefault="00F323E7" w:rsidP="00D67B2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67B2A">
              <w:rPr>
                <w:color w:val="000000"/>
                <w:sz w:val="28"/>
                <w:szCs w:val="28"/>
              </w:rPr>
              <w:t>130</w:t>
            </w:r>
          </w:p>
        </w:tc>
        <w:tc>
          <w:tcPr>
            <w:tcW w:w="14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971BC" w14:textId="77777777" w:rsidR="00F323E7" w:rsidRPr="00D67B2A" w:rsidRDefault="00F323E7" w:rsidP="00D67B2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67B2A">
              <w:rPr>
                <w:color w:val="000000"/>
                <w:sz w:val="28"/>
                <w:szCs w:val="28"/>
              </w:rPr>
              <w:t>140</w:t>
            </w:r>
          </w:p>
        </w:tc>
        <w:tc>
          <w:tcPr>
            <w:tcW w:w="90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EF100C" w14:textId="2275B019" w:rsidR="00F323E7" w:rsidRPr="00D67B2A" w:rsidRDefault="00A32EA1" w:rsidP="00D67B2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150</w:t>
            </w:r>
          </w:p>
        </w:tc>
        <w:tc>
          <w:tcPr>
            <w:tcW w:w="238" w:type="dxa"/>
            <w:gridSpan w:val="2"/>
            <w:vAlign w:val="center"/>
            <w:hideMark/>
          </w:tcPr>
          <w:p w14:paraId="3FFD1502" w14:textId="045CCB47" w:rsidR="00F323E7" w:rsidRPr="00D67B2A" w:rsidRDefault="00F323E7" w:rsidP="00D67B2A">
            <w:pPr>
              <w:widowControl/>
              <w:autoSpaceDE/>
              <w:autoSpaceDN/>
              <w:adjustRightInd/>
            </w:pPr>
          </w:p>
        </w:tc>
      </w:tr>
      <w:tr w:rsidR="00F323E7" w:rsidRPr="00D67B2A" w14:paraId="3C474D24" w14:textId="3F1E9DAB" w:rsidTr="004225C3">
        <w:trPr>
          <w:gridAfter w:val="3"/>
          <w:wAfter w:w="263" w:type="dxa"/>
          <w:trHeight w:val="1374"/>
        </w:trPr>
        <w:tc>
          <w:tcPr>
            <w:tcW w:w="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A6C19F" w14:textId="77777777" w:rsidR="00F323E7" w:rsidRPr="00D67B2A" w:rsidRDefault="00F323E7" w:rsidP="00D67B2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67B2A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37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EC882" w14:textId="77777777" w:rsidR="00F323E7" w:rsidRPr="00D67B2A" w:rsidRDefault="00F323E7" w:rsidP="00D67B2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67B2A">
              <w:rPr>
                <w:color w:val="000000"/>
                <w:sz w:val="28"/>
                <w:szCs w:val="28"/>
              </w:rPr>
              <w:t>Количество спортсменов, прошедших дополнительную подготовку к соревнованиям республиканского и всероссийского уровней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3ECB3E" w14:textId="77777777" w:rsidR="00F323E7" w:rsidRPr="00D67B2A" w:rsidRDefault="00F323E7" w:rsidP="00D67B2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67B2A">
              <w:rPr>
                <w:color w:val="000000"/>
                <w:sz w:val="28"/>
                <w:szCs w:val="28"/>
              </w:rPr>
              <w:t>Чел.</w:t>
            </w:r>
          </w:p>
        </w:tc>
        <w:tc>
          <w:tcPr>
            <w:tcW w:w="22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807BCD9" w14:textId="77777777" w:rsidR="00F323E7" w:rsidRPr="00D67B2A" w:rsidRDefault="00F323E7" w:rsidP="00D67B2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67B2A">
              <w:rPr>
                <w:color w:val="000000"/>
                <w:sz w:val="28"/>
                <w:szCs w:val="28"/>
              </w:rPr>
              <w:t>МКУ "</w:t>
            </w:r>
            <w:proofErr w:type="spellStart"/>
            <w:r w:rsidRPr="00D67B2A">
              <w:rPr>
                <w:color w:val="000000"/>
                <w:sz w:val="28"/>
                <w:szCs w:val="28"/>
              </w:rPr>
              <w:t>КФКиС</w:t>
            </w:r>
            <w:proofErr w:type="spellEnd"/>
            <w:r w:rsidRPr="00D67B2A">
              <w:rPr>
                <w:color w:val="000000"/>
                <w:sz w:val="28"/>
                <w:szCs w:val="28"/>
              </w:rPr>
              <w:t>" МР "Ленский район"</w:t>
            </w:r>
          </w:p>
        </w:tc>
        <w:tc>
          <w:tcPr>
            <w:tcW w:w="10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4BAEE" w14:textId="77777777" w:rsidR="00F323E7" w:rsidRPr="00D67B2A" w:rsidRDefault="00F323E7" w:rsidP="00D67B2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67B2A">
              <w:rPr>
                <w:color w:val="000000"/>
                <w:sz w:val="28"/>
                <w:szCs w:val="28"/>
              </w:rPr>
              <w:t>45</w:t>
            </w:r>
          </w:p>
        </w:tc>
        <w:tc>
          <w:tcPr>
            <w:tcW w:w="1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E41E18" w14:textId="77777777" w:rsidR="00F323E7" w:rsidRPr="00D67B2A" w:rsidRDefault="00F323E7" w:rsidP="00D67B2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67B2A">
              <w:rPr>
                <w:color w:val="000000"/>
                <w:sz w:val="28"/>
                <w:szCs w:val="28"/>
              </w:rPr>
              <w:t>50</w:t>
            </w:r>
          </w:p>
        </w:tc>
        <w:tc>
          <w:tcPr>
            <w:tcW w:w="1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34C46" w14:textId="77777777" w:rsidR="00F323E7" w:rsidRPr="00D67B2A" w:rsidRDefault="00F323E7" w:rsidP="00D67B2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67B2A">
              <w:rPr>
                <w:color w:val="000000"/>
                <w:sz w:val="28"/>
                <w:szCs w:val="28"/>
              </w:rPr>
              <w:t>55</w:t>
            </w:r>
          </w:p>
        </w:tc>
        <w:tc>
          <w:tcPr>
            <w:tcW w:w="11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71CCD5" w14:textId="77777777" w:rsidR="00F323E7" w:rsidRPr="00D67B2A" w:rsidRDefault="00F323E7" w:rsidP="00D67B2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67B2A">
              <w:rPr>
                <w:color w:val="000000"/>
                <w:sz w:val="28"/>
                <w:szCs w:val="28"/>
              </w:rPr>
              <w:t>60</w:t>
            </w:r>
          </w:p>
        </w:tc>
        <w:tc>
          <w:tcPr>
            <w:tcW w:w="140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BD216" w14:textId="77777777" w:rsidR="00F323E7" w:rsidRPr="00D67B2A" w:rsidRDefault="00F323E7" w:rsidP="00D67B2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67B2A">
              <w:rPr>
                <w:color w:val="000000"/>
                <w:sz w:val="28"/>
                <w:szCs w:val="28"/>
              </w:rPr>
              <w:t>65</w:t>
            </w:r>
          </w:p>
        </w:tc>
        <w:tc>
          <w:tcPr>
            <w:tcW w:w="904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938330" w14:textId="24A37F80" w:rsidR="00F323E7" w:rsidRPr="00D67B2A" w:rsidRDefault="00A32EA1" w:rsidP="00D67B2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70</w:t>
            </w:r>
          </w:p>
        </w:tc>
      </w:tr>
      <w:tr w:rsidR="00F323E7" w:rsidRPr="00D67B2A" w14:paraId="0045F20E" w14:textId="107FA39F" w:rsidTr="004225C3">
        <w:trPr>
          <w:gridAfter w:val="3"/>
          <w:wAfter w:w="263" w:type="dxa"/>
          <w:trHeight w:val="1504"/>
        </w:trPr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672BEE" w14:textId="77777777" w:rsidR="00F323E7" w:rsidRPr="00D67B2A" w:rsidRDefault="00F323E7" w:rsidP="00D67B2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67B2A"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37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0D18BD" w14:textId="77777777" w:rsidR="00F323E7" w:rsidRPr="00D67B2A" w:rsidRDefault="00F323E7" w:rsidP="00D67B2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67B2A">
              <w:rPr>
                <w:color w:val="000000"/>
                <w:sz w:val="28"/>
                <w:szCs w:val="28"/>
              </w:rPr>
              <w:t>Количество призеров межмуниципальных, республиканских, региональных и всероссийского соревнований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7AC4E2" w14:textId="77777777" w:rsidR="00F323E7" w:rsidRPr="00D67B2A" w:rsidRDefault="00F323E7" w:rsidP="00D67B2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67B2A">
              <w:rPr>
                <w:color w:val="000000"/>
                <w:sz w:val="28"/>
                <w:szCs w:val="28"/>
              </w:rPr>
              <w:t xml:space="preserve">Чел.  </w:t>
            </w:r>
          </w:p>
        </w:tc>
        <w:tc>
          <w:tcPr>
            <w:tcW w:w="222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4DFCABF" w14:textId="77777777" w:rsidR="00F323E7" w:rsidRPr="00D67B2A" w:rsidRDefault="00F323E7" w:rsidP="00D67B2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67B2A">
              <w:rPr>
                <w:color w:val="000000"/>
                <w:sz w:val="28"/>
                <w:szCs w:val="28"/>
              </w:rPr>
              <w:t>МКУ "</w:t>
            </w:r>
            <w:proofErr w:type="spellStart"/>
            <w:r w:rsidRPr="00D67B2A">
              <w:rPr>
                <w:color w:val="000000"/>
                <w:sz w:val="28"/>
                <w:szCs w:val="28"/>
              </w:rPr>
              <w:t>КФКиС</w:t>
            </w:r>
            <w:proofErr w:type="spellEnd"/>
            <w:r w:rsidRPr="00D67B2A">
              <w:rPr>
                <w:color w:val="000000"/>
                <w:sz w:val="28"/>
                <w:szCs w:val="28"/>
              </w:rPr>
              <w:t>" МР "Ленский район"</w:t>
            </w:r>
          </w:p>
        </w:tc>
        <w:tc>
          <w:tcPr>
            <w:tcW w:w="10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1E784" w14:textId="77777777" w:rsidR="00F323E7" w:rsidRPr="00D67B2A" w:rsidRDefault="00F323E7" w:rsidP="00D67B2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67B2A">
              <w:rPr>
                <w:color w:val="000000"/>
                <w:sz w:val="28"/>
                <w:szCs w:val="28"/>
              </w:rPr>
              <w:t>120</w:t>
            </w:r>
          </w:p>
        </w:tc>
        <w:tc>
          <w:tcPr>
            <w:tcW w:w="1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B7C9B" w14:textId="77777777" w:rsidR="00F323E7" w:rsidRPr="00D67B2A" w:rsidRDefault="00F323E7" w:rsidP="00D67B2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67B2A">
              <w:rPr>
                <w:color w:val="000000"/>
                <w:sz w:val="28"/>
                <w:szCs w:val="28"/>
              </w:rPr>
              <w:t>130</w:t>
            </w:r>
          </w:p>
        </w:tc>
        <w:tc>
          <w:tcPr>
            <w:tcW w:w="1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8355B" w14:textId="77777777" w:rsidR="00F323E7" w:rsidRPr="00D67B2A" w:rsidRDefault="00F323E7" w:rsidP="00D67B2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67B2A">
              <w:rPr>
                <w:color w:val="000000"/>
                <w:sz w:val="28"/>
                <w:szCs w:val="28"/>
              </w:rPr>
              <w:t>140</w:t>
            </w: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39EE1" w14:textId="77777777" w:rsidR="00F323E7" w:rsidRPr="00D67B2A" w:rsidRDefault="00F323E7" w:rsidP="00D67B2A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67B2A">
              <w:rPr>
                <w:color w:val="000000"/>
                <w:sz w:val="28"/>
                <w:szCs w:val="28"/>
              </w:rPr>
              <w:t>150</w:t>
            </w:r>
          </w:p>
        </w:tc>
        <w:tc>
          <w:tcPr>
            <w:tcW w:w="140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E57EFF" w14:textId="39180291" w:rsidR="00F323E7" w:rsidRPr="00A32EA1" w:rsidRDefault="00F323E7" w:rsidP="00A32EA1">
            <w:pPr>
              <w:widowControl/>
              <w:autoSpaceDE/>
              <w:autoSpaceDN/>
              <w:adjustRightInd/>
              <w:jc w:val="center"/>
              <w:rPr>
                <w:color w:val="000000"/>
                <w:sz w:val="28"/>
                <w:szCs w:val="28"/>
              </w:rPr>
            </w:pPr>
            <w:r w:rsidRPr="00D67B2A">
              <w:rPr>
                <w:color w:val="000000"/>
                <w:sz w:val="28"/>
                <w:szCs w:val="28"/>
              </w:rPr>
              <w:t>160</w:t>
            </w:r>
          </w:p>
        </w:tc>
        <w:tc>
          <w:tcPr>
            <w:tcW w:w="904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B4B27A" w14:textId="07573EFC" w:rsidR="00F323E7" w:rsidRPr="00D67B2A" w:rsidRDefault="00A32EA1" w:rsidP="00A32EA1">
            <w:pPr>
              <w:widowControl/>
              <w:autoSpaceDE/>
              <w:autoSpaceDN/>
              <w:adjustRightInd/>
              <w:jc w:val="center"/>
            </w:pPr>
            <w:r w:rsidRPr="00A32EA1">
              <w:rPr>
                <w:sz w:val="22"/>
                <w:szCs w:val="22"/>
              </w:rPr>
              <w:t>170</w:t>
            </w:r>
          </w:p>
        </w:tc>
      </w:tr>
    </w:tbl>
    <w:p w14:paraId="1663A87A" w14:textId="77777777" w:rsidR="00D67B2A" w:rsidRDefault="00D67B2A" w:rsidP="00D67B2A">
      <w:pPr>
        <w:pStyle w:val="ConsPlusNormal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8431C4E" w14:textId="77777777" w:rsidR="00D67B2A" w:rsidRDefault="00D67B2A" w:rsidP="00D67B2A">
      <w:pPr>
        <w:pStyle w:val="ConsPlusNormal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1A17EDD" w14:textId="11DFF672" w:rsidR="00D67B2A" w:rsidRDefault="008A4657" w:rsidP="00D67B2A">
      <w:pPr>
        <w:pStyle w:val="ConsPlusNormal"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Директор</w:t>
      </w:r>
      <w:r w:rsidR="00D67B2A">
        <w:rPr>
          <w:rFonts w:ascii="Times New Roman" w:hAnsi="Times New Roman" w:cs="Times New Roman"/>
          <w:b/>
          <w:sz w:val="28"/>
          <w:szCs w:val="28"/>
        </w:rPr>
        <w:t xml:space="preserve"> МКУ «</w:t>
      </w:r>
      <w:proofErr w:type="spellStart"/>
      <w:r w:rsidR="00D67B2A">
        <w:rPr>
          <w:rFonts w:ascii="Times New Roman" w:hAnsi="Times New Roman" w:cs="Times New Roman"/>
          <w:b/>
          <w:sz w:val="28"/>
          <w:szCs w:val="28"/>
        </w:rPr>
        <w:t>КФКиС</w:t>
      </w:r>
      <w:proofErr w:type="spellEnd"/>
      <w:r w:rsidR="00D67B2A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D67B2A">
        <w:rPr>
          <w:rFonts w:ascii="Times New Roman" w:hAnsi="Times New Roman" w:cs="Times New Roman"/>
          <w:b/>
          <w:sz w:val="28"/>
          <w:szCs w:val="28"/>
        </w:rPr>
        <w:tab/>
      </w:r>
      <w:r w:rsidR="00D67B2A">
        <w:rPr>
          <w:rFonts w:ascii="Times New Roman" w:hAnsi="Times New Roman" w:cs="Times New Roman"/>
          <w:b/>
          <w:sz w:val="28"/>
          <w:szCs w:val="28"/>
        </w:rPr>
        <w:tab/>
      </w:r>
      <w:r w:rsidR="00D67B2A">
        <w:rPr>
          <w:rFonts w:ascii="Times New Roman" w:hAnsi="Times New Roman" w:cs="Times New Roman"/>
          <w:b/>
          <w:sz w:val="28"/>
          <w:szCs w:val="28"/>
        </w:rPr>
        <w:tab/>
      </w:r>
      <w:r w:rsidR="00D67B2A">
        <w:rPr>
          <w:rFonts w:ascii="Times New Roman" w:hAnsi="Times New Roman" w:cs="Times New Roman"/>
          <w:b/>
          <w:sz w:val="28"/>
          <w:szCs w:val="28"/>
        </w:rPr>
        <w:tab/>
      </w:r>
      <w:r w:rsidR="00D67B2A">
        <w:rPr>
          <w:rFonts w:ascii="Times New Roman" w:hAnsi="Times New Roman" w:cs="Times New Roman"/>
          <w:b/>
          <w:sz w:val="28"/>
          <w:szCs w:val="28"/>
        </w:rPr>
        <w:tab/>
      </w:r>
      <w:r w:rsidR="00D67B2A">
        <w:rPr>
          <w:rFonts w:ascii="Times New Roman" w:hAnsi="Times New Roman" w:cs="Times New Roman"/>
          <w:b/>
          <w:sz w:val="28"/>
          <w:szCs w:val="28"/>
        </w:rPr>
        <w:tab/>
      </w:r>
      <w:r w:rsidR="00E25CC1">
        <w:rPr>
          <w:rFonts w:ascii="Times New Roman" w:hAnsi="Times New Roman" w:cs="Times New Roman"/>
          <w:b/>
          <w:sz w:val="28"/>
          <w:szCs w:val="28"/>
        </w:rPr>
        <w:t>п/п</w:t>
      </w:r>
      <w:r w:rsidR="00D67B2A">
        <w:rPr>
          <w:rFonts w:ascii="Times New Roman" w:hAnsi="Times New Roman" w:cs="Times New Roman"/>
          <w:b/>
          <w:sz w:val="28"/>
          <w:szCs w:val="28"/>
        </w:rPr>
        <w:tab/>
      </w:r>
      <w:r w:rsidR="00D67B2A">
        <w:rPr>
          <w:rFonts w:ascii="Times New Roman" w:hAnsi="Times New Roman" w:cs="Times New Roman"/>
          <w:b/>
          <w:sz w:val="28"/>
          <w:szCs w:val="28"/>
        </w:rPr>
        <w:tab/>
      </w:r>
      <w:r w:rsidR="00D67B2A">
        <w:rPr>
          <w:rFonts w:ascii="Times New Roman" w:hAnsi="Times New Roman" w:cs="Times New Roman"/>
          <w:b/>
          <w:sz w:val="28"/>
          <w:szCs w:val="28"/>
        </w:rPr>
        <w:tab/>
      </w:r>
      <w:r w:rsidR="00D67B2A">
        <w:rPr>
          <w:rFonts w:ascii="Times New Roman" w:hAnsi="Times New Roman" w:cs="Times New Roman"/>
          <w:b/>
          <w:sz w:val="28"/>
          <w:szCs w:val="28"/>
        </w:rPr>
        <w:tab/>
      </w:r>
      <w:r w:rsidR="00D67B2A">
        <w:rPr>
          <w:rFonts w:ascii="Times New Roman" w:hAnsi="Times New Roman" w:cs="Times New Roman"/>
          <w:b/>
          <w:sz w:val="28"/>
          <w:szCs w:val="28"/>
        </w:rPr>
        <w:tab/>
      </w:r>
      <w:r w:rsidR="00D67B2A"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>И.А. Сидоров</w:t>
      </w:r>
    </w:p>
    <w:p w14:paraId="7B8C957E" w14:textId="77777777" w:rsidR="00D67B2A" w:rsidRDefault="00D67B2A" w:rsidP="000106B8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5B4FF16C" w14:textId="77777777" w:rsidR="002218B9" w:rsidRDefault="002218B9" w:rsidP="002218B9">
      <w:pPr>
        <w:pStyle w:val="ConsPlusNormal"/>
        <w:ind w:left="1006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№2 </w:t>
      </w:r>
    </w:p>
    <w:p w14:paraId="24EDA8CF" w14:textId="77777777" w:rsidR="002218B9" w:rsidRDefault="002218B9" w:rsidP="002218B9">
      <w:pPr>
        <w:pStyle w:val="ConsPlusNormal"/>
        <w:ind w:left="10065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</w:t>
      </w:r>
      <w:r w:rsidRPr="002218B9">
        <w:rPr>
          <w:rFonts w:ascii="Times New Roman" w:hAnsi="Times New Roman" w:cs="Times New Roman"/>
          <w:sz w:val="28"/>
          <w:szCs w:val="28"/>
        </w:rPr>
        <w:t>муниципальной программе</w:t>
      </w:r>
    </w:p>
    <w:p w14:paraId="4C71C83E" w14:textId="77777777" w:rsidR="002218B9" w:rsidRDefault="002218B9" w:rsidP="002218B9">
      <w:pPr>
        <w:pStyle w:val="ConsPlusNormal"/>
        <w:ind w:left="10065"/>
        <w:jc w:val="right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2218B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"Развитие физической культуры </w:t>
      </w:r>
    </w:p>
    <w:p w14:paraId="441BD175" w14:textId="77777777" w:rsidR="008A4657" w:rsidRDefault="002218B9" w:rsidP="002218B9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2218B9">
        <w:rPr>
          <w:rFonts w:ascii="Times New Roman" w:hAnsi="Times New Roman" w:cs="Times New Roman"/>
          <w:bCs/>
          <w:color w:val="000000"/>
          <w:sz w:val="28"/>
          <w:szCs w:val="28"/>
        </w:rPr>
        <w:t>и спорта в Ленском районе"</w:t>
      </w:r>
    </w:p>
    <w:p w14:paraId="7A3F54A9" w14:textId="77777777" w:rsidR="008A4657" w:rsidRDefault="008A4657" w:rsidP="008A4657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6A9FCB75" w14:textId="77777777" w:rsidR="00385467" w:rsidRDefault="00385467" w:rsidP="00385467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5467">
        <w:rPr>
          <w:rFonts w:ascii="Times New Roman" w:hAnsi="Times New Roman" w:cs="Times New Roman"/>
          <w:b/>
          <w:bCs/>
          <w:sz w:val="28"/>
          <w:szCs w:val="28"/>
        </w:rPr>
        <w:t xml:space="preserve">Ресурсное обеспечение реализации муниципальной программы </w:t>
      </w:r>
    </w:p>
    <w:p w14:paraId="0F4D2F48" w14:textId="77777777" w:rsidR="00385467" w:rsidRDefault="00385467" w:rsidP="00385467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5467">
        <w:rPr>
          <w:rFonts w:ascii="Times New Roman" w:hAnsi="Times New Roman" w:cs="Times New Roman"/>
          <w:b/>
          <w:bCs/>
          <w:sz w:val="28"/>
          <w:szCs w:val="28"/>
        </w:rPr>
        <w:t>"Развитие физической культуры и спорта в Ленском районе"</w:t>
      </w:r>
    </w:p>
    <w:p w14:paraId="1F1BA697" w14:textId="77777777" w:rsidR="00385467" w:rsidRDefault="00385467" w:rsidP="00385467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15299" w:type="dxa"/>
        <w:tblLayout w:type="fixed"/>
        <w:tblLook w:val="04A0" w:firstRow="1" w:lastRow="0" w:firstColumn="1" w:lastColumn="0" w:noHBand="0" w:noVBand="1"/>
      </w:tblPr>
      <w:tblGrid>
        <w:gridCol w:w="519"/>
        <w:gridCol w:w="1598"/>
        <w:gridCol w:w="2126"/>
        <w:gridCol w:w="1635"/>
        <w:gridCol w:w="1559"/>
        <w:gridCol w:w="1640"/>
        <w:gridCol w:w="1517"/>
        <w:gridCol w:w="1559"/>
        <w:gridCol w:w="1587"/>
        <w:gridCol w:w="1559"/>
      </w:tblGrid>
      <w:tr w:rsidR="004225C3" w:rsidRPr="004225C3" w14:paraId="02EFCB84" w14:textId="77777777" w:rsidTr="004225C3">
        <w:trPr>
          <w:trHeight w:val="1425"/>
        </w:trPr>
        <w:tc>
          <w:tcPr>
            <w:tcW w:w="51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5DEB7C9" w14:textId="77777777" w:rsidR="004225C3" w:rsidRPr="004225C3" w:rsidRDefault="004225C3" w:rsidP="004225C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</w:rPr>
            </w:pPr>
            <w:r w:rsidRPr="004225C3">
              <w:rPr>
                <w:b/>
                <w:bCs/>
                <w:color w:val="000000"/>
              </w:rPr>
              <w:t>№ п/п</w:t>
            </w:r>
          </w:p>
        </w:tc>
        <w:tc>
          <w:tcPr>
            <w:tcW w:w="1598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C3D80E6" w14:textId="77777777" w:rsidR="004225C3" w:rsidRPr="004225C3" w:rsidRDefault="004225C3" w:rsidP="004225C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</w:rPr>
            </w:pPr>
            <w:r w:rsidRPr="004225C3">
              <w:rPr>
                <w:b/>
                <w:bCs/>
                <w:color w:val="000000"/>
              </w:rPr>
              <w:t>Наименование муниципальной программы/структурных элементов/ мероприятий</w:t>
            </w:r>
          </w:p>
        </w:tc>
        <w:tc>
          <w:tcPr>
            <w:tcW w:w="2126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E86BA17" w14:textId="77777777" w:rsidR="004225C3" w:rsidRPr="004225C3" w:rsidRDefault="004225C3" w:rsidP="004225C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</w:rPr>
            </w:pPr>
            <w:r w:rsidRPr="004225C3">
              <w:rPr>
                <w:b/>
                <w:bCs/>
                <w:color w:val="000000"/>
              </w:rPr>
              <w:t>Источник финансирования</w:t>
            </w:r>
          </w:p>
        </w:tc>
        <w:tc>
          <w:tcPr>
            <w:tcW w:w="1635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19DE996" w14:textId="77777777" w:rsidR="004225C3" w:rsidRPr="004225C3" w:rsidRDefault="004225C3" w:rsidP="004225C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</w:rPr>
            </w:pPr>
            <w:r w:rsidRPr="004225C3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942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6E22E" w14:textId="77777777" w:rsidR="004225C3" w:rsidRPr="004225C3" w:rsidRDefault="004225C3" w:rsidP="004225C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</w:rPr>
            </w:pPr>
            <w:r w:rsidRPr="004225C3">
              <w:rPr>
                <w:b/>
                <w:bCs/>
                <w:color w:val="000000"/>
              </w:rPr>
              <w:t>Объемы бюджетных ассигнований,  руб.</w:t>
            </w:r>
          </w:p>
        </w:tc>
      </w:tr>
      <w:tr w:rsidR="004225C3" w:rsidRPr="004225C3" w14:paraId="17D3E5AA" w14:textId="77777777" w:rsidTr="004225C3">
        <w:trPr>
          <w:trHeight w:val="390"/>
        </w:trPr>
        <w:tc>
          <w:tcPr>
            <w:tcW w:w="51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45F4166" w14:textId="77777777" w:rsidR="004225C3" w:rsidRPr="004225C3" w:rsidRDefault="004225C3" w:rsidP="004225C3">
            <w:pPr>
              <w:widowControl/>
              <w:autoSpaceDE/>
              <w:autoSpaceDN/>
              <w:adjustRightInd/>
              <w:rPr>
                <w:b/>
                <w:bCs/>
                <w:color w:val="000000"/>
              </w:rPr>
            </w:pPr>
          </w:p>
        </w:tc>
        <w:tc>
          <w:tcPr>
            <w:tcW w:w="1598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55CB39C" w14:textId="77777777" w:rsidR="004225C3" w:rsidRPr="004225C3" w:rsidRDefault="004225C3" w:rsidP="004225C3">
            <w:pPr>
              <w:widowControl/>
              <w:autoSpaceDE/>
              <w:autoSpaceDN/>
              <w:adjustRightInd/>
              <w:rPr>
                <w:b/>
                <w:bCs/>
                <w:color w:val="000000"/>
              </w:rPr>
            </w:pPr>
          </w:p>
        </w:tc>
        <w:tc>
          <w:tcPr>
            <w:tcW w:w="2126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0633214" w14:textId="77777777" w:rsidR="004225C3" w:rsidRPr="004225C3" w:rsidRDefault="004225C3" w:rsidP="004225C3">
            <w:pPr>
              <w:widowControl/>
              <w:autoSpaceDE/>
              <w:autoSpaceDN/>
              <w:adjustRightInd/>
              <w:rPr>
                <w:b/>
                <w:bCs/>
                <w:color w:val="000000"/>
              </w:rPr>
            </w:pPr>
          </w:p>
        </w:tc>
        <w:tc>
          <w:tcPr>
            <w:tcW w:w="1635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884EAE8" w14:textId="77777777" w:rsidR="004225C3" w:rsidRPr="004225C3" w:rsidRDefault="004225C3" w:rsidP="004225C3">
            <w:pPr>
              <w:widowControl/>
              <w:autoSpaceDE/>
              <w:autoSpaceDN/>
              <w:adjustRightInd/>
              <w:rPr>
                <w:b/>
                <w:bCs/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E347E41" w14:textId="77777777" w:rsidR="004225C3" w:rsidRPr="004225C3" w:rsidRDefault="004225C3" w:rsidP="004225C3">
            <w:pPr>
              <w:widowControl/>
              <w:autoSpaceDE/>
              <w:autoSpaceDN/>
              <w:adjustRightInd/>
              <w:jc w:val="center"/>
              <w:rPr>
                <w:b/>
                <w:bCs/>
              </w:rPr>
            </w:pPr>
            <w:r w:rsidRPr="004225C3">
              <w:rPr>
                <w:b/>
                <w:bCs/>
              </w:rPr>
              <w:t>2 024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EDC5163" w14:textId="77777777" w:rsidR="004225C3" w:rsidRPr="004225C3" w:rsidRDefault="004225C3" w:rsidP="004225C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</w:rPr>
            </w:pPr>
            <w:r w:rsidRPr="004225C3">
              <w:rPr>
                <w:b/>
                <w:bCs/>
                <w:color w:val="000000"/>
              </w:rPr>
              <w:t>2 025</w:t>
            </w:r>
          </w:p>
        </w:tc>
        <w:tc>
          <w:tcPr>
            <w:tcW w:w="15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52B31A2" w14:textId="77777777" w:rsidR="004225C3" w:rsidRPr="004225C3" w:rsidRDefault="004225C3" w:rsidP="004225C3">
            <w:pPr>
              <w:widowControl/>
              <w:autoSpaceDE/>
              <w:autoSpaceDN/>
              <w:adjustRightInd/>
              <w:jc w:val="center"/>
              <w:rPr>
                <w:b/>
                <w:bCs/>
              </w:rPr>
            </w:pPr>
            <w:r w:rsidRPr="004225C3">
              <w:rPr>
                <w:b/>
                <w:bCs/>
              </w:rPr>
              <w:t>2 026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51BF8A1" w14:textId="77777777" w:rsidR="004225C3" w:rsidRPr="004225C3" w:rsidRDefault="004225C3" w:rsidP="004225C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</w:rPr>
            </w:pPr>
            <w:r w:rsidRPr="004225C3">
              <w:rPr>
                <w:b/>
                <w:bCs/>
                <w:color w:val="000000"/>
              </w:rPr>
              <w:t>2 027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D1E1E17" w14:textId="77777777" w:rsidR="004225C3" w:rsidRPr="004225C3" w:rsidRDefault="004225C3" w:rsidP="004225C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</w:rPr>
            </w:pPr>
            <w:r w:rsidRPr="004225C3">
              <w:rPr>
                <w:b/>
                <w:bCs/>
                <w:color w:val="000000"/>
              </w:rPr>
              <w:t>2 028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7753DE2" w14:textId="77777777" w:rsidR="004225C3" w:rsidRPr="004225C3" w:rsidRDefault="004225C3" w:rsidP="004225C3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</w:rPr>
            </w:pPr>
            <w:r w:rsidRPr="004225C3">
              <w:rPr>
                <w:b/>
                <w:bCs/>
                <w:color w:val="000000"/>
              </w:rPr>
              <w:t>2 029</w:t>
            </w:r>
          </w:p>
        </w:tc>
      </w:tr>
      <w:tr w:rsidR="00EE5E1B" w:rsidRPr="004225C3" w14:paraId="34D5EC2C" w14:textId="77777777" w:rsidTr="004225C3">
        <w:trPr>
          <w:trHeight w:val="390"/>
        </w:trPr>
        <w:tc>
          <w:tcPr>
            <w:tcW w:w="51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71E6713" w14:textId="77777777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</w:rPr>
            </w:pPr>
            <w:r w:rsidRPr="004225C3">
              <w:rPr>
                <w:b/>
                <w:bCs/>
                <w:color w:val="000000"/>
              </w:rPr>
              <w:t> </w:t>
            </w:r>
          </w:p>
        </w:tc>
        <w:tc>
          <w:tcPr>
            <w:tcW w:w="1598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4652636" w14:textId="77777777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</w:rPr>
            </w:pPr>
            <w:r w:rsidRPr="004225C3">
              <w:rPr>
                <w:b/>
                <w:bCs/>
                <w:color w:val="000000"/>
              </w:rPr>
              <w:t>Муниципальная программа "Развитие физической культуры и спорта в Ленском районе"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77A515" w14:textId="77777777" w:rsidR="00EE5E1B" w:rsidRPr="004225C3" w:rsidRDefault="00EE5E1B" w:rsidP="00EE5E1B">
            <w:pPr>
              <w:widowControl/>
              <w:autoSpaceDE/>
              <w:autoSpaceDN/>
              <w:adjustRightInd/>
              <w:rPr>
                <w:b/>
                <w:bCs/>
                <w:color w:val="000000"/>
              </w:rPr>
            </w:pPr>
            <w:r w:rsidRPr="004225C3"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04EAB3" w14:textId="633101AE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</w:rPr>
            </w:pPr>
            <w:r w:rsidRPr="004225C3">
              <w:rPr>
                <w:b/>
                <w:bCs/>
                <w:color w:val="000000"/>
              </w:rPr>
              <w:t>1</w:t>
            </w:r>
            <w:r>
              <w:rPr>
                <w:b/>
                <w:bCs/>
                <w:color w:val="000000"/>
              </w:rPr>
              <w:t> 360 613 866,58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CA739" w14:textId="72BCE768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</w:rPr>
            </w:pPr>
            <w:r w:rsidRPr="00650AAE">
              <w:rPr>
                <w:b/>
                <w:bCs/>
              </w:rPr>
              <w:t>190 367 788,46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981983" w14:textId="1686CCC8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</w:rPr>
            </w:pPr>
            <w:r w:rsidRPr="00650AAE">
              <w:rPr>
                <w:b/>
                <w:bCs/>
              </w:rPr>
              <w:t>219 218 347,93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78E55" w14:textId="365EBF9B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</w:rPr>
            </w:pPr>
            <w:r w:rsidRPr="00650AAE">
              <w:rPr>
                <w:b/>
                <w:bCs/>
              </w:rPr>
              <w:t>229 798 313,42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C2142" w14:textId="7256CEF9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</w:rPr>
            </w:pPr>
            <w:r w:rsidRPr="00650AAE">
              <w:rPr>
                <w:b/>
                <w:bCs/>
              </w:rPr>
              <w:t>231 886 079,79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954944D" w14:textId="7E5DA33F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</w:rPr>
            </w:pPr>
            <w:r w:rsidRPr="00650AAE">
              <w:rPr>
                <w:b/>
                <w:bCs/>
              </w:rPr>
              <w:t>232 674 328,00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A3812" w14:textId="77777777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</w:rPr>
            </w:pPr>
            <w:r w:rsidRPr="004225C3">
              <w:rPr>
                <w:b/>
                <w:bCs/>
              </w:rPr>
              <w:t>256 669 008,98</w:t>
            </w:r>
          </w:p>
        </w:tc>
      </w:tr>
      <w:tr w:rsidR="00EE5E1B" w:rsidRPr="004225C3" w14:paraId="4F87015E" w14:textId="77777777" w:rsidTr="004225C3">
        <w:trPr>
          <w:trHeight w:val="390"/>
        </w:trPr>
        <w:tc>
          <w:tcPr>
            <w:tcW w:w="5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DD22177" w14:textId="77777777" w:rsidR="00EE5E1B" w:rsidRPr="004225C3" w:rsidRDefault="00EE5E1B" w:rsidP="00EE5E1B">
            <w:pPr>
              <w:widowControl/>
              <w:autoSpaceDE/>
              <w:autoSpaceDN/>
              <w:adjustRightInd/>
              <w:rPr>
                <w:b/>
                <w:bCs/>
                <w:color w:val="000000"/>
              </w:rPr>
            </w:pPr>
          </w:p>
        </w:tc>
        <w:tc>
          <w:tcPr>
            <w:tcW w:w="159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15A7EAA" w14:textId="77777777" w:rsidR="00EE5E1B" w:rsidRPr="004225C3" w:rsidRDefault="00EE5E1B" w:rsidP="00EE5E1B">
            <w:pPr>
              <w:widowControl/>
              <w:autoSpaceDE/>
              <w:autoSpaceDN/>
              <w:adjustRightInd/>
              <w:rPr>
                <w:b/>
                <w:bCs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BA0E96" w14:textId="77777777" w:rsidR="00EE5E1B" w:rsidRPr="004225C3" w:rsidRDefault="00EE5E1B" w:rsidP="00EE5E1B">
            <w:pPr>
              <w:widowControl/>
              <w:autoSpaceDE/>
              <w:autoSpaceDN/>
              <w:adjustRightInd/>
              <w:rPr>
                <w:b/>
                <w:bCs/>
                <w:color w:val="000000"/>
              </w:rPr>
            </w:pPr>
            <w:r w:rsidRPr="004225C3">
              <w:rPr>
                <w:b/>
                <w:bCs/>
                <w:color w:val="000000"/>
              </w:rPr>
              <w:t>Федеральный бюджет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E4743" w14:textId="77777777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</w:rPr>
            </w:pPr>
            <w:r w:rsidRPr="004225C3">
              <w:rPr>
                <w:b/>
                <w:bCs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90CD14" w14:textId="3D99E383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</w:rPr>
            </w:pPr>
            <w:r w:rsidRPr="00650AAE">
              <w:rPr>
                <w:b/>
                <w:bCs/>
              </w:rPr>
              <w:t>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835C9" w14:textId="20794D6B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</w:rPr>
            </w:pPr>
            <w:r w:rsidRPr="00650AAE">
              <w:rPr>
                <w:b/>
                <w:bCs/>
              </w:rPr>
              <w:t>0,00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D4185D" w14:textId="3B6BA7C5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</w:rPr>
            </w:pPr>
            <w:r w:rsidRPr="00650AAE">
              <w:rPr>
                <w:b/>
                <w:bCs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79867" w14:textId="7ADCD272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</w:rPr>
            </w:pPr>
            <w:r w:rsidRPr="00650AAE">
              <w:rPr>
                <w:b/>
                <w:bCs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D5E817B" w14:textId="18D75F5B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</w:rPr>
            </w:pPr>
            <w:r w:rsidRPr="00650AAE">
              <w:rPr>
                <w:b/>
                <w:bCs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9A3242" w14:textId="77777777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</w:rPr>
            </w:pPr>
            <w:r w:rsidRPr="004225C3">
              <w:rPr>
                <w:b/>
                <w:bCs/>
              </w:rPr>
              <w:t>0,00</w:t>
            </w:r>
          </w:p>
        </w:tc>
      </w:tr>
      <w:tr w:rsidR="00EE5E1B" w:rsidRPr="004225C3" w14:paraId="3E72A8F3" w14:textId="77777777" w:rsidTr="004225C3">
        <w:trPr>
          <w:trHeight w:val="630"/>
        </w:trPr>
        <w:tc>
          <w:tcPr>
            <w:tcW w:w="5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94C4280" w14:textId="77777777" w:rsidR="00EE5E1B" w:rsidRPr="004225C3" w:rsidRDefault="00EE5E1B" w:rsidP="00EE5E1B">
            <w:pPr>
              <w:widowControl/>
              <w:autoSpaceDE/>
              <w:autoSpaceDN/>
              <w:adjustRightInd/>
              <w:rPr>
                <w:b/>
                <w:bCs/>
                <w:color w:val="000000"/>
              </w:rPr>
            </w:pPr>
          </w:p>
        </w:tc>
        <w:tc>
          <w:tcPr>
            <w:tcW w:w="159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D9FE9B0" w14:textId="77777777" w:rsidR="00EE5E1B" w:rsidRPr="004225C3" w:rsidRDefault="00EE5E1B" w:rsidP="00EE5E1B">
            <w:pPr>
              <w:widowControl/>
              <w:autoSpaceDE/>
              <w:autoSpaceDN/>
              <w:adjustRightInd/>
              <w:rPr>
                <w:b/>
                <w:bCs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4DFD4" w14:textId="77777777" w:rsidR="00EE5E1B" w:rsidRPr="004225C3" w:rsidRDefault="00EE5E1B" w:rsidP="00EE5E1B">
            <w:pPr>
              <w:widowControl/>
              <w:autoSpaceDE/>
              <w:autoSpaceDN/>
              <w:adjustRightInd/>
              <w:rPr>
                <w:b/>
                <w:bCs/>
                <w:color w:val="000000"/>
              </w:rPr>
            </w:pPr>
            <w:r w:rsidRPr="004225C3">
              <w:rPr>
                <w:b/>
                <w:bCs/>
                <w:color w:val="000000"/>
              </w:rPr>
              <w:t>Государственный бюджет Республики Саха (Якутия)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B8828" w14:textId="77777777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</w:rPr>
            </w:pPr>
            <w:r w:rsidRPr="004225C3">
              <w:rPr>
                <w:b/>
                <w:bCs/>
                <w:color w:val="000000"/>
              </w:rPr>
              <w:t>26 491 034,87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32C97" w14:textId="43E91DF2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</w:rPr>
            </w:pPr>
            <w:r w:rsidRPr="00650AAE">
              <w:rPr>
                <w:b/>
                <w:bCs/>
              </w:rPr>
              <w:t>10 021 496,72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27053" w14:textId="540DFF50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</w:rPr>
            </w:pPr>
            <w:r w:rsidRPr="00650AAE">
              <w:rPr>
                <w:b/>
                <w:bCs/>
              </w:rPr>
              <w:t>7 745 346,53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EC0754" w14:textId="396CF6C1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</w:rPr>
            </w:pPr>
            <w:r w:rsidRPr="00650AAE">
              <w:rPr>
                <w:b/>
                <w:bCs/>
              </w:rPr>
              <w:t>8 724 191,62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20001" w14:textId="3BDE9ACF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</w:rPr>
            </w:pPr>
            <w:r w:rsidRPr="00650AAE">
              <w:rPr>
                <w:b/>
                <w:bCs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C26DBB6" w14:textId="3B7A6ADA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</w:rPr>
            </w:pPr>
            <w:r w:rsidRPr="00650AAE">
              <w:rPr>
                <w:b/>
                <w:bCs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C7BB8B" w14:textId="77777777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</w:rPr>
            </w:pPr>
            <w:r w:rsidRPr="004225C3">
              <w:rPr>
                <w:b/>
                <w:bCs/>
              </w:rPr>
              <w:t>0,00</w:t>
            </w:r>
          </w:p>
        </w:tc>
      </w:tr>
      <w:tr w:rsidR="00EE5E1B" w:rsidRPr="004225C3" w14:paraId="41D68EF5" w14:textId="77777777" w:rsidTr="004225C3">
        <w:trPr>
          <w:trHeight w:val="390"/>
        </w:trPr>
        <w:tc>
          <w:tcPr>
            <w:tcW w:w="5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FC849DE" w14:textId="77777777" w:rsidR="00EE5E1B" w:rsidRPr="004225C3" w:rsidRDefault="00EE5E1B" w:rsidP="00EE5E1B">
            <w:pPr>
              <w:widowControl/>
              <w:autoSpaceDE/>
              <w:autoSpaceDN/>
              <w:adjustRightInd/>
              <w:rPr>
                <w:b/>
                <w:bCs/>
                <w:color w:val="000000"/>
              </w:rPr>
            </w:pPr>
          </w:p>
        </w:tc>
        <w:tc>
          <w:tcPr>
            <w:tcW w:w="159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1C6B073" w14:textId="77777777" w:rsidR="00EE5E1B" w:rsidRPr="004225C3" w:rsidRDefault="00EE5E1B" w:rsidP="00EE5E1B">
            <w:pPr>
              <w:widowControl/>
              <w:autoSpaceDE/>
              <w:autoSpaceDN/>
              <w:adjustRightInd/>
              <w:rPr>
                <w:b/>
                <w:bCs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C0DB5" w14:textId="77777777" w:rsidR="00EE5E1B" w:rsidRPr="004225C3" w:rsidRDefault="00EE5E1B" w:rsidP="00EE5E1B">
            <w:pPr>
              <w:widowControl/>
              <w:autoSpaceDE/>
              <w:autoSpaceDN/>
              <w:adjustRightInd/>
              <w:rPr>
                <w:b/>
                <w:bCs/>
                <w:color w:val="000000"/>
              </w:rPr>
            </w:pPr>
            <w:r w:rsidRPr="004225C3">
              <w:rPr>
                <w:b/>
                <w:bCs/>
                <w:color w:val="000000"/>
              </w:rPr>
              <w:t xml:space="preserve">Бюджет МР «Ленский район» 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6C21B" w14:textId="6D315902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</w:rPr>
            </w:pPr>
            <w:r w:rsidRPr="004225C3">
              <w:rPr>
                <w:b/>
                <w:bCs/>
                <w:color w:val="000000"/>
              </w:rPr>
              <w:t>1</w:t>
            </w:r>
            <w:r>
              <w:rPr>
                <w:b/>
                <w:bCs/>
                <w:color w:val="000000"/>
              </w:rPr>
              <w:t> 334 122 831,71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61481E" w14:textId="624DBD20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</w:rPr>
            </w:pPr>
            <w:r w:rsidRPr="00650AAE">
              <w:rPr>
                <w:b/>
                <w:bCs/>
              </w:rPr>
              <w:t>180 346 291,74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189D96" w14:textId="28AE7957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</w:rPr>
            </w:pPr>
            <w:r w:rsidRPr="00650AAE">
              <w:rPr>
                <w:b/>
                <w:bCs/>
              </w:rPr>
              <w:t>211 473 001,40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62528B" w14:textId="4F5BE3AF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</w:rPr>
            </w:pPr>
            <w:r w:rsidRPr="00650AAE">
              <w:rPr>
                <w:b/>
                <w:bCs/>
              </w:rPr>
              <w:t>221 074 121,80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056A2C" w14:textId="4A18DC72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</w:rPr>
            </w:pPr>
            <w:r w:rsidRPr="00650AAE">
              <w:rPr>
                <w:b/>
                <w:bCs/>
              </w:rPr>
              <w:t>231 886 079,79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8C7055B" w14:textId="10251806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</w:rPr>
            </w:pPr>
            <w:r w:rsidRPr="00650AAE">
              <w:rPr>
                <w:b/>
                <w:bCs/>
              </w:rPr>
              <w:t>232 674 328,00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25590F" w14:textId="77777777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</w:rPr>
            </w:pPr>
            <w:r w:rsidRPr="004225C3">
              <w:rPr>
                <w:b/>
                <w:bCs/>
              </w:rPr>
              <w:t>256 669 008,98</w:t>
            </w:r>
          </w:p>
        </w:tc>
      </w:tr>
      <w:tr w:rsidR="00EE5E1B" w:rsidRPr="004225C3" w14:paraId="5B932060" w14:textId="77777777" w:rsidTr="004225C3">
        <w:trPr>
          <w:trHeight w:val="390"/>
        </w:trPr>
        <w:tc>
          <w:tcPr>
            <w:tcW w:w="5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F37262B" w14:textId="77777777" w:rsidR="00EE5E1B" w:rsidRPr="004225C3" w:rsidRDefault="00EE5E1B" w:rsidP="00EE5E1B">
            <w:pPr>
              <w:widowControl/>
              <w:autoSpaceDE/>
              <w:autoSpaceDN/>
              <w:adjustRightInd/>
              <w:rPr>
                <w:b/>
                <w:bCs/>
                <w:color w:val="000000"/>
              </w:rPr>
            </w:pPr>
          </w:p>
        </w:tc>
        <w:tc>
          <w:tcPr>
            <w:tcW w:w="159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1C01F4E" w14:textId="77777777" w:rsidR="00EE5E1B" w:rsidRPr="004225C3" w:rsidRDefault="00EE5E1B" w:rsidP="00EE5E1B">
            <w:pPr>
              <w:widowControl/>
              <w:autoSpaceDE/>
              <w:autoSpaceDN/>
              <w:adjustRightInd/>
              <w:rPr>
                <w:b/>
                <w:bCs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DCB74" w14:textId="77777777" w:rsidR="00EE5E1B" w:rsidRPr="004225C3" w:rsidRDefault="00EE5E1B" w:rsidP="00EE5E1B">
            <w:pPr>
              <w:widowControl/>
              <w:autoSpaceDE/>
              <w:autoSpaceDN/>
              <w:adjustRightInd/>
              <w:rPr>
                <w:b/>
                <w:bCs/>
                <w:color w:val="000000"/>
              </w:rPr>
            </w:pPr>
            <w:r w:rsidRPr="004225C3">
              <w:rPr>
                <w:b/>
                <w:bCs/>
                <w:color w:val="000000"/>
              </w:rPr>
              <w:t>Бюджеты поселений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2EBFE" w14:textId="77777777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</w:rPr>
            </w:pPr>
            <w:r w:rsidRPr="004225C3">
              <w:rPr>
                <w:b/>
                <w:bCs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45AB8" w14:textId="6DBDF384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</w:rPr>
            </w:pPr>
            <w:r w:rsidRPr="00650AAE">
              <w:rPr>
                <w:b/>
                <w:bCs/>
              </w:rPr>
              <w:t>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2930D1" w14:textId="06A689C0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</w:rPr>
            </w:pPr>
            <w:r w:rsidRPr="00650AAE">
              <w:rPr>
                <w:b/>
                <w:bCs/>
              </w:rPr>
              <w:t>0,00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4291F3" w14:textId="015F8723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</w:rPr>
            </w:pPr>
            <w:r w:rsidRPr="00650AAE">
              <w:rPr>
                <w:b/>
                <w:bCs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5F0D2" w14:textId="6F872315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</w:rPr>
            </w:pPr>
            <w:r w:rsidRPr="00650AAE">
              <w:rPr>
                <w:b/>
                <w:bCs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6545E17" w14:textId="459F89F9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</w:rPr>
            </w:pPr>
            <w:r w:rsidRPr="00650AAE">
              <w:rPr>
                <w:b/>
                <w:bCs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AA5BDF" w14:textId="77777777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</w:rPr>
            </w:pPr>
            <w:r w:rsidRPr="004225C3">
              <w:rPr>
                <w:b/>
                <w:bCs/>
              </w:rPr>
              <w:t>0,00</w:t>
            </w:r>
          </w:p>
        </w:tc>
      </w:tr>
      <w:tr w:rsidR="00EE5E1B" w:rsidRPr="004225C3" w14:paraId="68BF66C3" w14:textId="77777777" w:rsidTr="004225C3">
        <w:trPr>
          <w:trHeight w:val="390"/>
        </w:trPr>
        <w:tc>
          <w:tcPr>
            <w:tcW w:w="5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64DDCB7" w14:textId="77777777" w:rsidR="00EE5E1B" w:rsidRPr="004225C3" w:rsidRDefault="00EE5E1B" w:rsidP="00EE5E1B">
            <w:pPr>
              <w:widowControl/>
              <w:autoSpaceDE/>
              <w:autoSpaceDN/>
              <w:adjustRightInd/>
              <w:rPr>
                <w:b/>
                <w:bCs/>
                <w:color w:val="000000"/>
              </w:rPr>
            </w:pPr>
          </w:p>
        </w:tc>
        <w:tc>
          <w:tcPr>
            <w:tcW w:w="159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4192A27" w14:textId="77777777" w:rsidR="00EE5E1B" w:rsidRPr="004225C3" w:rsidRDefault="00EE5E1B" w:rsidP="00EE5E1B">
            <w:pPr>
              <w:widowControl/>
              <w:autoSpaceDE/>
              <w:autoSpaceDN/>
              <w:adjustRightInd/>
              <w:rPr>
                <w:b/>
                <w:bCs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472F38F" w14:textId="77777777" w:rsidR="00EE5E1B" w:rsidRPr="004225C3" w:rsidRDefault="00EE5E1B" w:rsidP="00EE5E1B">
            <w:pPr>
              <w:widowControl/>
              <w:autoSpaceDE/>
              <w:autoSpaceDN/>
              <w:adjustRightInd/>
              <w:rPr>
                <w:b/>
                <w:bCs/>
                <w:color w:val="000000"/>
              </w:rPr>
            </w:pPr>
            <w:r w:rsidRPr="004225C3">
              <w:rPr>
                <w:b/>
                <w:bCs/>
                <w:color w:val="000000"/>
              </w:rPr>
              <w:t>Внебюджетные источники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8F6832D" w14:textId="77777777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  <w:color w:val="000000"/>
              </w:rPr>
            </w:pPr>
            <w:r w:rsidRPr="004225C3">
              <w:rPr>
                <w:b/>
                <w:bCs/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4132119" w14:textId="1A92CA27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</w:rPr>
            </w:pPr>
            <w:r w:rsidRPr="00650AAE">
              <w:rPr>
                <w:b/>
                <w:bCs/>
              </w:rPr>
              <w:t>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CE9AE6C" w14:textId="23AA4755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</w:rPr>
            </w:pPr>
            <w:r w:rsidRPr="00650AAE">
              <w:rPr>
                <w:b/>
                <w:bCs/>
              </w:rPr>
              <w:t>0,00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BD5461E" w14:textId="6B7C3390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</w:rPr>
            </w:pPr>
            <w:r w:rsidRPr="00650AAE">
              <w:rPr>
                <w:b/>
                <w:bCs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FEFC16A" w14:textId="394CA5E0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</w:rPr>
            </w:pPr>
            <w:r w:rsidRPr="00650AAE">
              <w:rPr>
                <w:b/>
                <w:bCs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BDBFB84" w14:textId="0A123B57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</w:rPr>
            </w:pPr>
            <w:r w:rsidRPr="00650AAE">
              <w:rPr>
                <w:b/>
                <w:bCs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CC21C" w14:textId="77777777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</w:rPr>
            </w:pPr>
            <w:r w:rsidRPr="004225C3">
              <w:rPr>
                <w:b/>
                <w:bCs/>
              </w:rPr>
              <w:t>0,00</w:t>
            </w:r>
          </w:p>
        </w:tc>
      </w:tr>
      <w:tr w:rsidR="00EE5E1B" w:rsidRPr="004225C3" w14:paraId="454DC864" w14:textId="77777777" w:rsidTr="004225C3">
        <w:trPr>
          <w:trHeight w:val="300"/>
        </w:trPr>
        <w:tc>
          <w:tcPr>
            <w:tcW w:w="51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1D648B2" w14:textId="77777777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  <w:i/>
                <w:iCs/>
                <w:color w:val="000000"/>
              </w:rPr>
            </w:pPr>
            <w:r w:rsidRPr="004225C3">
              <w:rPr>
                <w:b/>
                <w:bCs/>
                <w:i/>
                <w:iCs/>
                <w:color w:val="000000"/>
              </w:rPr>
              <w:t>1</w:t>
            </w:r>
          </w:p>
        </w:tc>
        <w:tc>
          <w:tcPr>
            <w:tcW w:w="1598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4AF7FD2" w14:textId="77777777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  <w:i/>
                <w:iCs/>
                <w:color w:val="000000"/>
              </w:rPr>
            </w:pPr>
            <w:r w:rsidRPr="004225C3">
              <w:rPr>
                <w:b/>
                <w:bCs/>
                <w:i/>
                <w:iCs/>
                <w:color w:val="000000"/>
              </w:rPr>
              <w:t>Ведомственный проект "Спорт доступный каждому"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C78D1B" w14:textId="77777777" w:rsidR="00EE5E1B" w:rsidRPr="004225C3" w:rsidRDefault="00EE5E1B" w:rsidP="00EE5E1B">
            <w:pPr>
              <w:widowControl/>
              <w:autoSpaceDE/>
              <w:autoSpaceDN/>
              <w:adjustRightInd/>
              <w:rPr>
                <w:b/>
                <w:bCs/>
                <w:i/>
                <w:iCs/>
                <w:color w:val="000000"/>
              </w:rPr>
            </w:pPr>
            <w:r w:rsidRPr="004225C3">
              <w:rPr>
                <w:b/>
                <w:bCs/>
                <w:i/>
                <w:iCs/>
                <w:color w:val="000000"/>
              </w:rPr>
              <w:t>Всего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D1B46" w14:textId="2F749ADE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81 526 579,01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C3DCB" w14:textId="2A1A3F00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  <w:i/>
                <w:iCs/>
              </w:rPr>
            </w:pPr>
            <w:r w:rsidRPr="00650AAE">
              <w:rPr>
                <w:b/>
                <w:bCs/>
                <w:i/>
                <w:iCs/>
              </w:rPr>
              <w:t>19 881 235,80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B8E35" w14:textId="42248FB7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  <w:i/>
                <w:iCs/>
              </w:rPr>
            </w:pPr>
            <w:r w:rsidRPr="00650AAE">
              <w:rPr>
                <w:b/>
                <w:bCs/>
                <w:i/>
                <w:iCs/>
              </w:rPr>
              <w:t>17 570 650,22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FB4B97" w14:textId="110C88F7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  <w:i/>
                <w:iCs/>
              </w:rPr>
            </w:pPr>
            <w:r w:rsidRPr="00650AAE">
              <w:rPr>
                <w:b/>
                <w:bCs/>
                <w:i/>
                <w:iCs/>
              </w:rPr>
              <w:t>8 910 567,99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8FAC82" w14:textId="772895F6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  <w:i/>
                <w:iCs/>
              </w:rPr>
            </w:pPr>
            <w:r w:rsidRPr="00650AAE">
              <w:rPr>
                <w:b/>
                <w:bCs/>
                <w:i/>
                <w:iCs/>
              </w:rPr>
              <w:t>11 721 375,00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4D9CA1A" w14:textId="0EF26692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  <w:i/>
                <w:iCs/>
              </w:rPr>
            </w:pPr>
            <w:r w:rsidRPr="00650AAE">
              <w:rPr>
                <w:b/>
                <w:bCs/>
                <w:i/>
                <w:iCs/>
              </w:rPr>
              <w:t>11 721 375,00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AF6E1" w14:textId="77777777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  <w:i/>
                <w:iCs/>
              </w:rPr>
            </w:pPr>
            <w:r w:rsidRPr="004225C3">
              <w:rPr>
                <w:b/>
                <w:bCs/>
                <w:i/>
                <w:iCs/>
              </w:rPr>
              <w:t>11 721 375,00</w:t>
            </w:r>
          </w:p>
        </w:tc>
      </w:tr>
      <w:tr w:rsidR="00EE5E1B" w:rsidRPr="004225C3" w14:paraId="426384D6" w14:textId="77777777" w:rsidTr="004225C3">
        <w:trPr>
          <w:trHeight w:val="315"/>
        </w:trPr>
        <w:tc>
          <w:tcPr>
            <w:tcW w:w="5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40D7614" w14:textId="77777777" w:rsidR="00EE5E1B" w:rsidRPr="004225C3" w:rsidRDefault="00EE5E1B" w:rsidP="00EE5E1B">
            <w:pPr>
              <w:widowControl/>
              <w:autoSpaceDE/>
              <w:autoSpaceDN/>
              <w:adjustRightInd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59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377AE44" w14:textId="77777777" w:rsidR="00EE5E1B" w:rsidRPr="004225C3" w:rsidRDefault="00EE5E1B" w:rsidP="00EE5E1B">
            <w:pPr>
              <w:widowControl/>
              <w:autoSpaceDE/>
              <w:autoSpaceDN/>
              <w:adjustRightInd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527BE" w14:textId="77777777" w:rsidR="00EE5E1B" w:rsidRPr="004225C3" w:rsidRDefault="00EE5E1B" w:rsidP="00EE5E1B">
            <w:pPr>
              <w:widowControl/>
              <w:autoSpaceDE/>
              <w:autoSpaceDN/>
              <w:adjustRightInd/>
              <w:rPr>
                <w:b/>
                <w:bCs/>
                <w:i/>
                <w:iCs/>
                <w:color w:val="000000"/>
              </w:rPr>
            </w:pPr>
            <w:r w:rsidRPr="004225C3">
              <w:rPr>
                <w:b/>
                <w:bCs/>
                <w:i/>
                <w:iCs/>
                <w:color w:val="000000"/>
              </w:rPr>
              <w:t>Федеральный бюджет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270F9" w14:textId="77777777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  <w:i/>
                <w:iCs/>
              </w:rPr>
            </w:pPr>
            <w:r w:rsidRPr="004225C3">
              <w:rPr>
                <w:b/>
                <w:bCs/>
                <w:i/>
                <w:iCs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8A4EF34" w14:textId="656DA66F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  <w:i/>
                <w:iCs/>
              </w:rPr>
            </w:pPr>
            <w:r w:rsidRPr="00650AAE">
              <w:rPr>
                <w:b/>
                <w:bCs/>
                <w:i/>
                <w:iCs/>
              </w:rPr>
              <w:t>0,00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A796333" w14:textId="46047CDC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  <w:i/>
                <w:iCs/>
              </w:rPr>
            </w:pPr>
            <w:r w:rsidRPr="00650AAE">
              <w:rPr>
                <w:b/>
                <w:bCs/>
                <w:i/>
                <w:iCs/>
              </w:rPr>
              <w:t>0,00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DDF760B" w14:textId="167301AB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  <w:i/>
                <w:iCs/>
              </w:rPr>
            </w:pPr>
            <w:r w:rsidRPr="00650AAE">
              <w:rPr>
                <w:b/>
                <w:bCs/>
                <w:i/>
                <w:iCs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0C047A8" w14:textId="705C2463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  <w:i/>
                <w:iCs/>
              </w:rPr>
            </w:pPr>
            <w:r w:rsidRPr="00650AAE">
              <w:rPr>
                <w:b/>
                <w:bCs/>
                <w:i/>
                <w:iCs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89D2B1" w14:textId="30AC87B2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  <w:i/>
                <w:iCs/>
              </w:rPr>
            </w:pPr>
            <w:r w:rsidRPr="00650AAE">
              <w:rPr>
                <w:b/>
                <w:bCs/>
                <w:i/>
                <w:iCs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4C842" w14:textId="77777777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  <w:i/>
                <w:iCs/>
              </w:rPr>
            </w:pPr>
            <w:r w:rsidRPr="004225C3">
              <w:rPr>
                <w:b/>
                <w:bCs/>
                <w:i/>
                <w:iCs/>
              </w:rPr>
              <w:t>0,00</w:t>
            </w:r>
          </w:p>
        </w:tc>
      </w:tr>
      <w:tr w:rsidR="00EE5E1B" w:rsidRPr="004225C3" w14:paraId="28E337DC" w14:textId="77777777" w:rsidTr="00EE5E1B">
        <w:trPr>
          <w:trHeight w:val="630"/>
        </w:trPr>
        <w:tc>
          <w:tcPr>
            <w:tcW w:w="5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EEBDF21" w14:textId="77777777" w:rsidR="00EE5E1B" w:rsidRPr="004225C3" w:rsidRDefault="00EE5E1B" w:rsidP="00EE5E1B">
            <w:pPr>
              <w:widowControl/>
              <w:autoSpaceDE/>
              <w:autoSpaceDN/>
              <w:adjustRightInd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59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9DBE994" w14:textId="77777777" w:rsidR="00EE5E1B" w:rsidRPr="004225C3" w:rsidRDefault="00EE5E1B" w:rsidP="00EE5E1B">
            <w:pPr>
              <w:widowControl/>
              <w:autoSpaceDE/>
              <w:autoSpaceDN/>
              <w:adjustRightInd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C9E85" w14:textId="77777777" w:rsidR="00EE5E1B" w:rsidRPr="004225C3" w:rsidRDefault="00EE5E1B" w:rsidP="00EE5E1B">
            <w:pPr>
              <w:widowControl/>
              <w:autoSpaceDE/>
              <w:autoSpaceDN/>
              <w:adjustRightInd/>
              <w:rPr>
                <w:b/>
                <w:bCs/>
                <w:i/>
                <w:iCs/>
                <w:color w:val="000000"/>
              </w:rPr>
            </w:pPr>
            <w:r w:rsidRPr="004225C3">
              <w:rPr>
                <w:b/>
                <w:bCs/>
                <w:i/>
                <w:iCs/>
                <w:color w:val="000000"/>
              </w:rPr>
              <w:t>Государственный бюджет Республики Саха (Якутия)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7A204B" w14:textId="77777777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  <w:i/>
                <w:iCs/>
              </w:rPr>
            </w:pPr>
            <w:r w:rsidRPr="004225C3">
              <w:rPr>
                <w:b/>
                <w:bCs/>
                <w:i/>
                <w:iCs/>
              </w:rPr>
              <w:t>58 712,00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335BE21" w14:textId="27192CAF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  <w:i/>
                <w:iCs/>
              </w:rPr>
            </w:pPr>
            <w:r w:rsidRPr="00650AAE">
              <w:rPr>
                <w:b/>
                <w:bCs/>
                <w:i/>
                <w:iCs/>
              </w:rPr>
              <w:t>58 712,00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FCBCC82" w14:textId="5D5275DD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  <w:i/>
                <w:iCs/>
              </w:rPr>
            </w:pPr>
            <w:r w:rsidRPr="00650AAE">
              <w:rPr>
                <w:b/>
                <w:bCs/>
                <w:i/>
                <w:iCs/>
              </w:rPr>
              <w:t>0,00</w:t>
            </w:r>
          </w:p>
        </w:tc>
        <w:tc>
          <w:tcPr>
            <w:tcW w:w="1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16CDF" w14:textId="431D3F79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  <w:i/>
                <w:iCs/>
              </w:rPr>
            </w:pPr>
            <w:r w:rsidRPr="00650AAE">
              <w:rPr>
                <w:b/>
                <w:bCs/>
                <w:i/>
                <w:iCs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26A7216" w14:textId="57D7B8E9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  <w:i/>
                <w:iCs/>
              </w:rPr>
            </w:pPr>
            <w:r w:rsidRPr="00650AAE">
              <w:rPr>
                <w:b/>
                <w:bCs/>
                <w:i/>
                <w:iCs/>
              </w:rPr>
              <w:t>0,00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78A7B657" w14:textId="18FC4DDD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  <w:i/>
                <w:iCs/>
              </w:rPr>
            </w:pPr>
            <w:r w:rsidRPr="00650AAE">
              <w:rPr>
                <w:b/>
                <w:bCs/>
                <w:i/>
                <w:iCs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0B2DA7" w14:textId="77777777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  <w:i/>
                <w:iCs/>
              </w:rPr>
            </w:pPr>
            <w:r w:rsidRPr="004225C3">
              <w:rPr>
                <w:b/>
                <w:bCs/>
                <w:i/>
                <w:iCs/>
              </w:rPr>
              <w:t>0,00</w:t>
            </w:r>
          </w:p>
        </w:tc>
      </w:tr>
      <w:tr w:rsidR="00EE5E1B" w:rsidRPr="004225C3" w14:paraId="4285EE63" w14:textId="77777777" w:rsidTr="004225C3">
        <w:trPr>
          <w:trHeight w:val="630"/>
        </w:trPr>
        <w:tc>
          <w:tcPr>
            <w:tcW w:w="5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FE2C4BF" w14:textId="77777777" w:rsidR="00EE5E1B" w:rsidRPr="004225C3" w:rsidRDefault="00EE5E1B" w:rsidP="00EE5E1B">
            <w:pPr>
              <w:widowControl/>
              <w:autoSpaceDE/>
              <w:autoSpaceDN/>
              <w:adjustRightInd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59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9A2945A" w14:textId="77777777" w:rsidR="00EE5E1B" w:rsidRPr="004225C3" w:rsidRDefault="00EE5E1B" w:rsidP="00EE5E1B">
            <w:pPr>
              <w:widowControl/>
              <w:autoSpaceDE/>
              <w:autoSpaceDN/>
              <w:adjustRightInd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206AD" w14:textId="77777777" w:rsidR="00EE5E1B" w:rsidRPr="004225C3" w:rsidRDefault="00EE5E1B" w:rsidP="00EE5E1B">
            <w:pPr>
              <w:widowControl/>
              <w:autoSpaceDE/>
              <w:autoSpaceDN/>
              <w:adjustRightInd/>
              <w:rPr>
                <w:b/>
                <w:bCs/>
                <w:i/>
                <w:iCs/>
                <w:color w:val="000000"/>
              </w:rPr>
            </w:pPr>
            <w:r w:rsidRPr="004225C3">
              <w:rPr>
                <w:b/>
                <w:bCs/>
                <w:i/>
                <w:iCs/>
                <w:color w:val="000000"/>
              </w:rPr>
              <w:t xml:space="preserve">Бюджет МР «Ленский район» 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70DB6" w14:textId="6A309199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81 467 867,01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5EA69" w14:textId="1FEB73D0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  <w:i/>
                <w:iCs/>
              </w:rPr>
            </w:pPr>
            <w:r w:rsidRPr="00650AAE">
              <w:rPr>
                <w:b/>
                <w:bCs/>
                <w:i/>
                <w:iCs/>
              </w:rPr>
              <w:t>19 822 523,80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EC28B" w14:textId="30916023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  <w:i/>
                <w:iCs/>
              </w:rPr>
            </w:pPr>
            <w:r w:rsidRPr="00650AAE">
              <w:rPr>
                <w:b/>
                <w:bCs/>
                <w:i/>
                <w:iCs/>
              </w:rPr>
              <w:t>17 570 650,22</w:t>
            </w:r>
          </w:p>
        </w:tc>
        <w:tc>
          <w:tcPr>
            <w:tcW w:w="15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2FA26D5" w14:textId="36DBCAAA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  <w:i/>
                <w:iCs/>
              </w:rPr>
            </w:pPr>
            <w:r w:rsidRPr="00650AAE">
              <w:rPr>
                <w:b/>
                <w:bCs/>
                <w:i/>
                <w:iCs/>
              </w:rPr>
              <w:t>8 910 567,99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0BF81" w14:textId="324400B7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  <w:i/>
                <w:iCs/>
              </w:rPr>
            </w:pPr>
            <w:r w:rsidRPr="00650AAE">
              <w:rPr>
                <w:b/>
                <w:bCs/>
                <w:i/>
                <w:iCs/>
              </w:rPr>
              <w:t>11 721 375,00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4AF70BB" w14:textId="1E3AACB2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  <w:i/>
                <w:iCs/>
              </w:rPr>
            </w:pPr>
            <w:r w:rsidRPr="00650AAE">
              <w:rPr>
                <w:b/>
                <w:bCs/>
                <w:i/>
                <w:iCs/>
              </w:rPr>
              <w:t>11 721 375,00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4B0F9" w14:textId="77777777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  <w:i/>
                <w:iCs/>
              </w:rPr>
            </w:pPr>
            <w:r w:rsidRPr="004225C3">
              <w:rPr>
                <w:b/>
                <w:bCs/>
                <w:i/>
                <w:iCs/>
              </w:rPr>
              <w:t>11 721 375,00</w:t>
            </w:r>
          </w:p>
        </w:tc>
      </w:tr>
      <w:tr w:rsidR="00EE5E1B" w:rsidRPr="004225C3" w14:paraId="2CD4E07E" w14:textId="77777777" w:rsidTr="004225C3">
        <w:trPr>
          <w:trHeight w:val="315"/>
        </w:trPr>
        <w:tc>
          <w:tcPr>
            <w:tcW w:w="5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7173311" w14:textId="77777777" w:rsidR="00EE5E1B" w:rsidRPr="004225C3" w:rsidRDefault="00EE5E1B" w:rsidP="00EE5E1B">
            <w:pPr>
              <w:widowControl/>
              <w:autoSpaceDE/>
              <w:autoSpaceDN/>
              <w:adjustRightInd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59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00EEA9E" w14:textId="77777777" w:rsidR="00EE5E1B" w:rsidRPr="004225C3" w:rsidRDefault="00EE5E1B" w:rsidP="00EE5E1B">
            <w:pPr>
              <w:widowControl/>
              <w:autoSpaceDE/>
              <w:autoSpaceDN/>
              <w:adjustRightInd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B8844" w14:textId="77777777" w:rsidR="00EE5E1B" w:rsidRPr="004225C3" w:rsidRDefault="00EE5E1B" w:rsidP="00EE5E1B">
            <w:pPr>
              <w:widowControl/>
              <w:autoSpaceDE/>
              <w:autoSpaceDN/>
              <w:adjustRightInd/>
              <w:rPr>
                <w:b/>
                <w:bCs/>
                <w:i/>
                <w:iCs/>
                <w:color w:val="000000"/>
              </w:rPr>
            </w:pPr>
            <w:r w:rsidRPr="004225C3">
              <w:rPr>
                <w:b/>
                <w:bCs/>
                <w:i/>
                <w:iCs/>
                <w:color w:val="000000"/>
              </w:rPr>
              <w:t>Бюджеты поселений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75C83" w14:textId="77777777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  <w:i/>
                <w:iCs/>
              </w:rPr>
            </w:pPr>
            <w:r w:rsidRPr="004225C3">
              <w:rPr>
                <w:b/>
                <w:bCs/>
                <w:i/>
                <w:iCs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4F630" w14:textId="358FB601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  <w:i/>
                <w:iCs/>
              </w:rPr>
            </w:pPr>
            <w:r w:rsidRPr="00650AAE">
              <w:rPr>
                <w:b/>
                <w:bCs/>
                <w:i/>
                <w:iCs/>
              </w:rPr>
              <w:t>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457F28" w14:textId="4CF90E76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  <w:i/>
                <w:iCs/>
              </w:rPr>
            </w:pPr>
            <w:r w:rsidRPr="00650AAE">
              <w:rPr>
                <w:b/>
                <w:bCs/>
                <w:i/>
                <w:iCs/>
              </w:rPr>
              <w:t>0,00</w:t>
            </w:r>
          </w:p>
        </w:tc>
        <w:tc>
          <w:tcPr>
            <w:tcW w:w="1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2BF4B4" w14:textId="3D939FF6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  <w:i/>
                <w:iCs/>
              </w:rPr>
            </w:pPr>
            <w:r w:rsidRPr="00650AAE">
              <w:rPr>
                <w:b/>
                <w:bCs/>
                <w:i/>
                <w:iCs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5768B1" w14:textId="540C0FC0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  <w:i/>
                <w:iCs/>
              </w:rPr>
            </w:pPr>
            <w:r w:rsidRPr="00650AAE">
              <w:rPr>
                <w:b/>
                <w:bCs/>
                <w:i/>
                <w:iCs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A583D31" w14:textId="40608EBF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  <w:i/>
                <w:iCs/>
              </w:rPr>
            </w:pPr>
            <w:r w:rsidRPr="00650AAE">
              <w:rPr>
                <w:b/>
                <w:bCs/>
                <w:i/>
                <w:iCs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07A69" w14:textId="77777777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  <w:i/>
                <w:iCs/>
              </w:rPr>
            </w:pPr>
            <w:r w:rsidRPr="004225C3">
              <w:rPr>
                <w:b/>
                <w:bCs/>
                <w:i/>
                <w:iCs/>
              </w:rPr>
              <w:t>0,00</w:t>
            </w:r>
          </w:p>
        </w:tc>
      </w:tr>
      <w:tr w:rsidR="00EE5E1B" w:rsidRPr="004225C3" w14:paraId="000070D9" w14:textId="77777777" w:rsidTr="004225C3">
        <w:trPr>
          <w:trHeight w:val="330"/>
        </w:trPr>
        <w:tc>
          <w:tcPr>
            <w:tcW w:w="5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DB50D26" w14:textId="77777777" w:rsidR="00EE5E1B" w:rsidRPr="004225C3" w:rsidRDefault="00EE5E1B" w:rsidP="00EE5E1B">
            <w:pPr>
              <w:widowControl/>
              <w:autoSpaceDE/>
              <w:autoSpaceDN/>
              <w:adjustRightInd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59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5C660AB" w14:textId="77777777" w:rsidR="00EE5E1B" w:rsidRPr="004225C3" w:rsidRDefault="00EE5E1B" w:rsidP="00EE5E1B">
            <w:pPr>
              <w:widowControl/>
              <w:autoSpaceDE/>
              <w:autoSpaceDN/>
              <w:adjustRightInd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6774F52" w14:textId="77777777" w:rsidR="00EE5E1B" w:rsidRPr="004225C3" w:rsidRDefault="00EE5E1B" w:rsidP="00EE5E1B">
            <w:pPr>
              <w:widowControl/>
              <w:autoSpaceDE/>
              <w:autoSpaceDN/>
              <w:adjustRightInd/>
              <w:rPr>
                <w:b/>
                <w:bCs/>
                <w:i/>
                <w:iCs/>
                <w:color w:val="000000"/>
              </w:rPr>
            </w:pPr>
            <w:r w:rsidRPr="004225C3">
              <w:rPr>
                <w:b/>
                <w:bCs/>
                <w:i/>
                <w:iCs/>
                <w:color w:val="000000"/>
              </w:rPr>
              <w:t>Внебюджетные источники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AD667" w14:textId="77777777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  <w:i/>
                <w:iCs/>
              </w:rPr>
            </w:pPr>
            <w:r w:rsidRPr="004225C3">
              <w:rPr>
                <w:b/>
                <w:bCs/>
                <w:i/>
                <w:iCs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870108D" w14:textId="67887854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  <w:i/>
                <w:iCs/>
              </w:rPr>
            </w:pPr>
            <w:r w:rsidRPr="00650AAE">
              <w:rPr>
                <w:b/>
                <w:bCs/>
                <w:i/>
                <w:iCs/>
              </w:rPr>
              <w:t>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E37B09D" w14:textId="4D7F93AD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  <w:i/>
                <w:iCs/>
              </w:rPr>
            </w:pPr>
            <w:r w:rsidRPr="00650AAE">
              <w:rPr>
                <w:b/>
                <w:bCs/>
                <w:i/>
                <w:iCs/>
              </w:rPr>
              <w:t>0,00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97F4423" w14:textId="72046B92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  <w:i/>
                <w:iCs/>
              </w:rPr>
            </w:pPr>
            <w:r w:rsidRPr="00650AAE">
              <w:rPr>
                <w:b/>
                <w:bCs/>
                <w:i/>
                <w:iCs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265C909" w14:textId="3D0FD0C7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  <w:i/>
                <w:iCs/>
              </w:rPr>
            </w:pPr>
            <w:r w:rsidRPr="00650AAE">
              <w:rPr>
                <w:b/>
                <w:bCs/>
                <w:i/>
                <w:iCs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05DE1B57" w14:textId="1BD5A462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  <w:i/>
                <w:iCs/>
              </w:rPr>
            </w:pPr>
            <w:r w:rsidRPr="00650AAE">
              <w:rPr>
                <w:b/>
                <w:bCs/>
                <w:i/>
                <w:iCs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B8D81" w14:textId="77777777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  <w:i/>
                <w:iCs/>
              </w:rPr>
            </w:pPr>
            <w:r w:rsidRPr="004225C3">
              <w:rPr>
                <w:b/>
                <w:bCs/>
                <w:i/>
                <w:iCs/>
              </w:rPr>
              <w:t>0,00</w:t>
            </w:r>
          </w:p>
        </w:tc>
      </w:tr>
      <w:tr w:rsidR="00EE5E1B" w:rsidRPr="004225C3" w14:paraId="184557E0" w14:textId="77777777" w:rsidTr="004225C3">
        <w:trPr>
          <w:trHeight w:val="300"/>
        </w:trPr>
        <w:tc>
          <w:tcPr>
            <w:tcW w:w="51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BF5E649" w14:textId="77777777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4225C3">
              <w:rPr>
                <w:color w:val="000000"/>
              </w:rPr>
              <w:t>1.1.</w:t>
            </w:r>
          </w:p>
        </w:tc>
        <w:tc>
          <w:tcPr>
            <w:tcW w:w="1598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39053DE" w14:textId="77777777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4225C3">
              <w:rPr>
                <w:color w:val="000000"/>
              </w:rPr>
              <w:t>Мероприятие "Организация и проведение физкультурно-оздоровительных и спортивно-массовых мероприятий"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E28A4" w14:textId="77777777" w:rsidR="00EE5E1B" w:rsidRPr="004225C3" w:rsidRDefault="00EE5E1B" w:rsidP="00EE5E1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4225C3">
              <w:rPr>
                <w:color w:val="000000"/>
              </w:rPr>
              <w:t>Всего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9EFE0" w14:textId="77777777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4225C3">
              <w:rPr>
                <w:color w:val="000000"/>
              </w:rPr>
              <w:t>8 146 677,40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4251E" w14:textId="34C8F762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</w:pPr>
            <w:r w:rsidRPr="00650AAE">
              <w:t>2 395 340,40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0A0FA" w14:textId="769975CF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</w:pPr>
            <w:r w:rsidRPr="00650AAE">
              <w:t>2 191 337,00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C6FB0" w14:textId="36C759D3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</w:pPr>
            <w:r w:rsidRPr="00650AAE">
              <w:t>890 000,00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576BF" w14:textId="29C732A8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</w:pPr>
            <w:r w:rsidRPr="00650AAE">
              <w:t>890 000,00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94965FD" w14:textId="4347A554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</w:pPr>
            <w:r w:rsidRPr="00650AAE">
              <w:t>890 000,00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A6444" w14:textId="77777777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</w:pPr>
            <w:r w:rsidRPr="004225C3">
              <w:t>890 000,00</w:t>
            </w:r>
          </w:p>
        </w:tc>
      </w:tr>
      <w:tr w:rsidR="00EE5E1B" w:rsidRPr="004225C3" w14:paraId="2A8DA926" w14:textId="77777777" w:rsidTr="004225C3">
        <w:trPr>
          <w:trHeight w:val="315"/>
        </w:trPr>
        <w:tc>
          <w:tcPr>
            <w:tcW w:w="5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748F7AE" w14:textId="77777777" w:rsidR="00EE5E1B" w:rsidRPr="004225C3" w:rsidRDefault="00EE5E1B" w:rsidP="00EE5E1B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59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55296BF" w14:textId="77777777" w:rsidR="00EE5E1B" w:rsidRPr="004225C3" w:rsidRDefault="00EE5E1B" w:rsidP="00EE5E1B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DCA45" w14:textId="77777777" w:rsidR="00EE5E1B" w:rsidRPr="004225C3" w:rsidRDefault="00EE5E1B" w:rsidP="00EE5E1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4225C3">
              <w:rPr>
                <w:color w:val="000000"/>
              </w:rPr>
              <w:t>Федеральный бюджет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58B57" w14:textId="77777777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4225C3">
              <w:rPr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8EF4D04" w14:textId="0D432F26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</w:pPr>
            <w:r w:rsidRPr="00650AAE">
              <w:t>0,00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F6A6612" w14:textId="3F4B7E6F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650AAE">
              <w:rPr>
                <w:color w:val="000000"/>
              </w:rPr>
              <w:t>0,00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FDAB5A7" w14:textId="44522461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650AAE"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4779DE8" w14:textId="2AB2C156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650AAE">
              <w:rPr>
                <w:color w:val="00000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F1D01C" w14:textId="3E96DF9E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650AAE">
              <w:rPr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97B57" w14:textId="77777777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4225C3">
              <w:rPr>
                <w:color w:val="000000"/>
              </w:rPr>
              <w:t>0,00</w:t>
            </w:r>
          </w:p>
        </w:tc>
      </w:tr>
      <w:tr w:rsidR="00EE5E1B" w:rsidRPr="004225C3" w14:paraId="53D3B3B5" w14:textId="77777777" w:rsidTr="004225C3">
        <w:trPr>
          <w:trHeight w:val="630"/>
        </w:trPr>
        <w:tc>
          <w:tcPr>
            <w:tcW w:w="5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79EEA0E" w14:textId="77777777" w:rsidR="00EE5E1B" w:rsidRPr="004225C3" w:rsidRDefault="00EE5E1B" w:rsidP="00EE5E1B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59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685C6FE" w14:textId="77777777" w:rsidR="00EE5E1B" w:rsidRPr="004225C3" w:rsidRDefault="00EE5E1B" w:rsidP="00EE5E1B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FE90D" w14:textId="77777777" w:rsidR="00EE5E1B" w:rsidRPr="004225C3" w:rsidRDefault="00EE5E1B" w:rsidP="00EE5E1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4225C3">
              <w:rPr>
                <w:color w:val="000000"/>
              </w:rPr>
              <w:t>Государственный бюджет Республики Саха (Якутия)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C44FA" w14:textId="77777777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4225C3">
              <w:rPr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3BF1FEE" w14:textId="4C1850D9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</w:pPr>
            <w:r w:rsidRPr="00650AAE">
              <w:t>0,00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638E9FF" w14:textId="19D081BE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650AAE">
              <w:rPr>
                <w:color w:val="000000"/>
              </w:rPr>
              <w:t>0,00</w:t>
            </w:r>
          </w:p>
        </w:tc>
        <w:tc>
          <w:tcPr>
            <w:tcW w:w="15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0758AEA" w14:textId="0C71D86E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650AAE"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85F2473" w14:textId="4283D142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650AAE">
              <w:rPr>
                <w:color w:val="000000"/>
              </w:rPr>
              <w:t>0,00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50629C5" w14:textId="4B8B2E22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650AAE">
              <w:rPr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D23CF" w14:textId="77777777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4225C3">
              <w:rPr>
                <w:color w:val="000000"/>
              </w:rPr>
              <w:t>0,00</w:t>
            </w:r>
          </w:p>
        </w:tc>
      </w:tr>
      <w:tr w:rsidR="00EE5E1B" w:rsidRPr="004225C3" w14:paraId="78818C82" w14:textId="77777777" w:rsidTr="004225C3">
        <w:trPr>
          <w:trHeight w:val="315"/>
        </w:trPr>
        <w:tc>
          <w:tcPr>
            <w:tcW w:w="5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BA21C17" w14:textId="77777777" w:rsidR="00EE5E1B" w:rsidRPr="004225C3" w:rsidRDefault="00EE5E1B" w:rsidP="00EE5E1B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59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51C896E" w14:textId="77777777" w:rsidR="00EE5E1B" w:rsidRPr="004225C3" w:rsidRDefault="00EE5E1B" w:rsidP="00EE5E1B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10A2C" w14:textId="77777777" w:rsidR="00EE5E1B" w:rsidRPr="004225C3" w:rsidRDefault="00EE5E1B" w:rsidP="00EE5E1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4225C3">
              <w:rPr>
                <w:color w:val="000000"/>
              </w:rPr>
              <w:t xml:space="preserve">Бюджет МР «Ленский район» 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7FD8DB" w14:textId="77777777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4225C3">
              <w:rPr>
                <w:color w:val="000000"/>
              </w:rPr>
              <w:t>8 146 677,40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F1D1B" w14:textId="7E352C4C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</w:pPr>
            <w:r w:rsidRPr="00650AAE">
              <w:t>2 395 340,40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C7398" w14:textId="3D2F54BE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650AAE">
              <w:rPr>
                <w:color w:val="000000"/>
              </w:rPr>
              <w:t>2 191 337,00</w:t>
            </w:r>
          </w:p>
        </w:tc>
        <w:tc>
          <w:tcPr>
            <w:tcW w:w="1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B5F71" w14:textId="435B8484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</w:pPr>
            <w:r w:rsidRPr="00650AAE">
              <w:t>890 000,00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B947FE" w14:textId="3E11F4B8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</w:pPr>
            <w:r w:rsidRPr="00650AAE">
              <w:rPr>
                <w:color w:val="000000"/>
              </w:rPr>
              <w:t>890 000,00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90BC239" w14:textId="01B63FC7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</w:pPr>
            <w:r w:rsidRPr="00650AAE">
              <w:rPr>
                <w:color w:val="000000"/>
              </w:rPr>
              <w:t>890 000,00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26F493" w14:textId="77777777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</w:pPr>
            <w:r w:rsidRPr="004225C3">
              <w:t>890 000,00</w:t>
            </w:r>
          </w:p>
        </w:tc>
      </w:tr>
      <w:tr w:rsidR="00EE5E1B" w:rsidRPr="004225C3" w14:paraId="33874198" w14:textId="77777777" w:rsidTr="004225C3">
        <w:trPr>
          <w:trHeight w:val="315"/>
        </w:trPr>
        <w:tc>
          <w:tcPr>
            <w:tcW w:w="5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CF840A7" w14:textId="77777777" w:rsidR="00EE5E1B" w:rsidRPr="004225C3" w:rsidRDefault="00EE5E1B" w:rsidP="00EE5E1B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59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AD51005" w14:textId="77777777" w:rsidR="00EE5E1B" w:rsidRPr="004225C3" w:rsidRDefault="00EE5E1B" w:rsidP="00EE5E1B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48959" w14:textId="77777777" w:rsidR="00EE5E1B" w:rsidRPr="004225C3" w:rsidRDefault="00EE5E1B" w:rsidP="00EE5E1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4225C3">
              <w:rPr>
                <w:color w:val="000000"/>
              </w:rPr>
              <w:t>Бюджеты поселений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60D26" w14:textId="77777777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4225C3">
              <w:rPr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534146" w14:textId="2D824FED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</w:pPr>
            <w:r w:rsidRPr="00650AAE">
              <w:t>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FBE56F" w14:textId="07033D97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650AAE">
              <w:rPr>
                <w:color w:val="000000"/>
              </w:rPr>
              <w:t>0,00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9DA659" w14:textId="20DAD672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</w:pPr>
            <w:r w:rsidRPr="00650AAE"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361B3" w14:textId="694F4A2B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</w:pPr>
            <w:r w:rsidRPr="00650AAE">
              <w:rPr>
                <w:color w:val="00000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4C7E0CD" w14:textId="3DE950BF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</w:pPr>
            <w:r w:rsidRPr="00650AAE">
              <w:rPr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07F679" w14:textId="77777777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</w:pPr>
            <w:r w:rsidRPr="004225C3">
              <w:t>0,00</w:t>
            </w:r>
          </w:p>
        </w:tc>
      </w:tr>
      <w:tr w:rsidR="00EE5E1B" w:rsidRPr="004225C3" w14:paraId="21A38719" w14:textId="77777777" w:rsidTr="004225C3">
        <w:trPr>
          <w:trHeight w:val="330"/>
        </w:trPr>
        <w:tc>
          <w:tcPr>
            <w:tcW w:w="5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6EC428D" w14:textId="77777777" w:rsidR="00EE5E1B" w:rsidRPr="004225C3" w:rsidRDefault="00EE5E1B" w:rsidP="00EE5E1B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59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0C20F5D" w14:textId="77777777" w:rsidR="00EE5E1B" w:rsidRPr="004225C3" w:rsidRDefault="00EE5E1B" w:rsidP="00EE5E1B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FD42B16" w14:textId="77777777" w:rsidR="00EE5E1B" w:rsidRPr="004225C3" w:rsidRDefault="00EE5E1B" w:rsidP="00EE5E1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4225C3">
              <w:rPr>
                <w:color w:val="000000"/>
              </w:rPr>
              <w:t>Внебюджетные источники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85F610" w14:textId="77777777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4225C3">
              <w:rPr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33D7C15" w14:textId="2B8A9CB2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</w:pPr>
            <w:r w:rsidRPr="00650AAE">
              <w:t>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8CE1B48" w14:textId="3BDF78E3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650AAE">
              <w:rPr>
                <w:color w:val="000000"/>
              </w:rPr>
              <w:t>0,00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5F95121" w14:textId="734C0098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650AAE"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8AA2CC4" w14:textId="69A88819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650AAE">
              <w:rPr>
                <w:color w:val="00000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3842382" w14:textId="45F450AF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650AAE">
              <w:rPr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316EE" w14:textId="77777777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4225C3">
              <w:rPr>
                <w:color w:val="000000"/>
              </w:rPr>
              <w:t>0,00</w:t>
            </w:r>
          </w:p>
        </w:tc>
      </w:tr>
      <w:tr w:rsidR="00EE5E1B" w:rsidRPr="004225C3" w14:paraId="4591E3C9" w14:textId="77777777" w:rsidTr="004225C3">
        <w:trPr>
          <w:trHeight w:val="300"/>
        </w:trPr>
        <w:tc>
          <w:tcPr>
            <w:tcW w:w="51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9828D5F" w14:textId="77777777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4225C3">
              <w:rPr>
                <w:color w:val="000000"/>
              </w:rPr>
              <w:t>1.2.</w:t>
            </w:r>
          </w:p>
        </w:tc>
        <w:tc>
          <w:tcPr>
            <w:tcW w:w="1598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0762D55" w14:textId="77777777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4225C3">
              <w:rPr>
                <w:color w:val="000000"/>
              </w:rPr>
              <w:t>Мероприятие "Подготовка и участие в республиканских, российских соревнованиях"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5FC16" w14:textId="77777777" w:rsidR="00EE5E1B" w:rsidRPr="004225C3" w:rsidRDefault="00EE5E1B" w:rsidP="00EE5E1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4225C3">
              <w:rPr>
                <w:color w:val="000000"/>
              </w:rPr>
              <w:t>Всего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4822E" w14:textId="1F86C8E9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</w:pPr>
            <w:r>
              <w:t>69 703 479,61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2DC4D" w14:textId="405F9E04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</w:pPr>
            <w:r w:rsidRPr="00650AAE">
              <w:t>16 500 163,40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DA5BA7" w14:textId="72362A62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</w:pPr>
            <w:r w:rsidRPr="00650AAE">
              <w:t>14 541 641,22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ADBCD" w14:textId="0C0E6801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</w:pPr>
            <w:r w:rsidRPr="00650AAE">
              <w:t>7 722 524,99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F21E9" w14:textId="0B788C03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</w:pPr>
            <w:r w:rsidRPr="00650AAE">
              <w:t>10 313 050,00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F54CAB4" w14:textId="562236C5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</w:pPr>
            <w:r w:rsidRPr="00650AAE">
              <w:t>10 313 050,00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113D1" w14:textId="77777777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</w:pPr>
            <w:r w:rsidRPr="004225C3">
              <w:t>10 313 050,00</w:t>
            </w:r>
          </w:p>
        </w:tc>
      </w:tr>
      <w:tr w:rsidR="00EE5E1B" w:rsidRPr="004225C3" w14:paraId="756CEBC0" w14:textId="77777777" w:rsidTr="004225C3">
        <w:trPr>
          <w:trHeight w:val="330"/>
        </w:trPr>
        <w:tc>
          <w:tcPr>
            <w:tcW w:w="5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8DC6BF7" w14:textId="77777777" w:rsidR="00EE5E1B" w:rsidRPr="004225C3" w:rsidRDefault="00EE5E1B" w:rsidP="00EE5E1B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59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B26A352" w14:textId="77777777" w:rsidR="00EE5E1B" w:rsidRPr="004225C3" w:rsidRDefault="00EE5E1B" w:rsidP="00EE5E1B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44A4B" w14:textId="77777777" w:rsidR="00EE5E1B" w:rsidRPr="004225C3" w:rsidRDefault="00EE5E1B" w:rsidP="00EE5E1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4225C3">
              <w:rPr>
                <w:color w:val="000000"/>
              </w:rPr>
              <w:t>Федеральный бюджет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3005B" w14:textId="77777777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</w:pPr>
            <w:r w:rsidRPr="004225C3"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E21661F" w14:textId="73F5C6AE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</w:pPr>
            <w:r w:rsidRPr="00650AAE">
              <w:t>0,00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2577C8B" w14:textId="7A368011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650AAE">
              <w:rPr>
                <w:color w:val="000000"/>
              </w:rPr>
              <w:t>0,00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151ACB4" w14:textId="70271328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650AAE"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55B1E75" w14:textId="56BD5786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650AAE">
              <w:rPr>
                <w:color w:val="00000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AC104D" w14:textId="283B0EE0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650AAE">
              <w:rPr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A0A60" w14:textId="77777777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4225C3">
              <w:rPr>
                <w:color w:val="000000"/>
              </w:rPr>
              <w:t>0,00</w:t>
            </w:r>
          </w:p>
        </w:tc>
      </w:tr>
      <w:tr w:rsidR="00EE5E1B" w:rsidRPr="004225C3" w14:paraId="2F8B020E" w14:textId="77777777" w:rsidTr="004225C3">
        <w:trPr>
          <w:trHeight w:val="645"/>
        </w:trPr>
        <w:tc>
          <w:tcPr>
            <w:tcW w:w="5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E9D0DA6" w14:textId="77777777" w:rsidR="00EE5E1B" w:rsidRPr="004225C3" w:rsidRDefault="00EE5E1B" w:rsidP="00EE5E1B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59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217E89" w14:textId="77777777" w:rsidR="00EE5E1B" w:rsidRPr="004225C3" w:rsidRDefault="00EE5E1B" w:rsidP="00EE5E1B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001089" w14:textId="77777777" w:rsidR="00EE5E1B" w:rsidRPr="004225C3" w:rsidRDefault="00EE5E1B" w:rsidP="00EE5E1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4225C3">
              <w:rPr>
                <w:color w:val="000000"/>
              </w:rPr>
              <w:t>Государственный бюджет Республики Саха (Якутия)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7052E" w14:textId="77777777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</w:pPr>
            <w:r w:rsidRPr="004225C3">
              <w:t>58 712,00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1DE6C0A" w14:textId="7E5765DE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</w:pPr>
            <w:r w:rsidRPr="00650AAE">
              <w:t>58 712,00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CE36332" w14:textId="6BE78214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650AAE">
              <w:rPr>
                <w:color w:val="000000"/>
              </w:rPr>
              <w:t>0,00</w:t>
            </w:r>
          </w:p>
        </w:tc>
        <w:tc>
          <w:tcPr>
            <w:tcW w:w="15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A614B69" w14:textId="6F489C34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650AAE"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196C840" w14:textId="64F1DC6E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</w:pPr>
            <w:r w:rsidRPr="00650AAE">
              <w:rPr>
                <w:color w:val="000000"/>
              </w:rPr>
              <w:t>0,00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08CEF34" w14:textId="46DCAEF6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</w:pPr>
            <w:r w:rsidRPr="00650AAE">
              <w:rPr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18153" w14:textId="77777777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</w:pPr>
            <w:r w:rsidRPr="004225C3">
              <w:t>0,00</w:t>
            </w:r>
          </w:p>
        </w:tc>
      </w:tr>
      <w:tr w:rsidR="00EE5E1B" w:rsidRPr="004225C3" w14:paraId="7DC3F60A" w14:textId="77777777" w:rsidTr="004225C3">
        <w:trPr>
          <w:trHeight w:val="330"/>
        </w:trPr>
        <w:tc>
          <w:tcPr>
            <w:tcW w:w="5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2DA8FB5" w14:textId="77777777" w:rsidR="00EE5E1B" w:rsidRPr="004225C3" w:rsidRDefault="00EE5E1B" w:rsidP="00EE5E1B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59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5C7C436" w14:textId="77777777" w:rsidR="00EE5E1B" w:rsidRPr="004225C3" w:rsidRDefault="00EE5E1B" w:rsidP="00EE5E1B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EFA9A" w14:textId="77777777" w:rsidR="00EE5E1B" w:rsidRPr="004225C3" w:rsidRDefault="00EE5E1B" w:rsidP="00EE5E1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4225C3">
              <w:rPr>
                <w:color w:val="000000"/>
              </w:rPr>
              <w:t xml:space="preserve">Бюджет МР «Ленский район» 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0AC27" w14:textId="06BF3C9C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</w:pPr>
            <w:r>
              <w:t>69 644 767,61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F93594" w14:textId="3E764286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</w:pPr>
            <w:r w:rsidRPr="00650AAE">
              <w:t>16 441 451,40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92756" w14:textId="6DEE4B4B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650AAE">
              <w:rPr>
                <w:color w:val="000000"/>
              </w:rPr>
              <w:t>14 541 641,22</w:t>
            </w:r>
          </w:p>
        </w:tc>
        <w:tc>
          <w:tcPr>
            <w:tcW w:w="1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6ED67" w14:textId="3A8126D8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650AAE">
              <w:t>7 722 524,99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E561F" w14:textId="51878AAD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</w:pPr>
            <w:r w:rsidRPr="00650AAE">
              <w:rPr>
                <w:color w:val="000000"/>
              </w:rPr>
              <w:t>10 313 050,00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1FAA499" w14:textId="4316E34F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</w:pPr>
            <w:r w:rsidRPr="00650AAE">
              <w:rPr>
                <w:color w:val="000000"/>
              </w:rPr>
              <w:t>10 313 050,00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896A68" w14:textId="77777777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</w:pPr>
            <w:r w:rsidRPr="004225C3">
              <w:t>10 313 050,00</w:t>
            </w:r>
          </w:p>
        </w:tc>
      </w:tr>
      <w:tr w:rsidR="00EE5E1B" w:rsidRPr="004225C3" w14:paraId="64BCBE0B" w14:textId="77777777" w:rsidTr="004225C3">
        <w:trPr>
          <w:trHeight w:val="330"/>
        </w:trPr>
        <w:tc>
          <w:tcPr>
            <w:tcW w:w="5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1C2CACD" w14:textId="77777777" w:rsidR="00EE5E1B" w:rsidRPr="004225C3" w:rsidRDefault="00EE5E1B" w:rsidP="00EE5E1B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59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8EB0D57" w14:textId="77777777" w:rsidR="00EE5E1B" w:rsidRPr="004225C3" w:rsidRDefault="00EE5E1B" w:rsidP="00EE5E1B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6B878A" w14:textId="77777777" w:rsidR="00EE5E1B" w:rsidRPr="004225C3" w:rsidRDefault="00EE5E1B" w:rsidP="00EE5E1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4225C3">
              <w:rPr>
                <w:color w:val="000000"/>
              </w:rPr>
              <w:t>Бюджеты поселений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B972C" w14:textId="77777777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</w:pPr>
            <w:r w:rsidRPr="004225C3"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2324E2" w14:textId="0D0AC7D5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</w:pPr>
            <w:r w:rsidRPr="00650AAE">
              <w:t>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4AF141" w14:textId="483205F5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650AAE">
              <w:rPr>
                <w:color w:val="000000"/>
              </w:rPr>
              <w:t>0,00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62DE4" w14:textId="3287CA7B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650AAE"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B7785" w14:textId="3E12DB29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</w:pPr>
            <w:r w:rsidRPr="00650AAE">
              <w:rPr>
                <w:color w:val="00000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B54EE2C" w14:textId="506E34E6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</w:pPr>
            <w:r w:rsidRPr="00650AAE">
              <w:rPr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20B6A" w14:textId="77777777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</w:pPr>
            <w:r w:rsidRPr="004225C3">
              <w:t>0,00</w:t>
            </w:r>
          </w:p>
        </w:tc>
      </w:tr>
      <w:tr w:rsidR="00EE5E1B" w:rsidRPr="004225C3" w14:paraId="0DFE61A4" w14:textId="77777777" w:rsidTr="004225C3">
        <w:trPr>
          <w:trHeight w:val="330"/>
        </w:trPr>
        <w:tc>
          <w:tcPr>
            <w:tcW w:w="5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7D39259" w14:textId="77777777" w:rsidR="00EE5E1B" w:rsidRPr="004225C3" w:rsidRDefault="00EE5E1B" w:rsidP="00EE5E1B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59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AA23ED1" w14:textId="77777777" w:rsidR="00EE5E1B" w:rsidRPr="004225C3" w:rsidRDefault="00EE5E1B" w:rsidP="00EE5E1B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D50B3A3" w14:textId="77777777" w:rsidR="00EE5E1B" w:rsidRPr="004225C3" w:rsidRDefault="00EE5E1B" w:rsidP="00EE5E1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4225C3">
              <w:rPr>
                <w:color w:val="000000"/>
              </w:rPr>
              <w:t>Внебюджетные источники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085AA5" w14:textId="77777777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</w:pPr>
            <w:r w:rsidRPr="004225C3"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78A2B08" w14:textId="51CFA342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</w:pPr>
            <w:r w:rsidRPr="00650AAE">
              <w:t>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AA1A97F" w14:textId="76900AF5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650AAE">
              <w:rPr>
                <w:color w:val="000000"/>
              </w:rPr>
              <w:t>0,00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6F053F0" w14:textId="4086267C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650AAE"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CD1001E" w14:textId="2E77B4D1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</w:pPr>
            <w:r w:rsidRPr="00650AAE">
              <w:rPr>
                <w:color w:val="00000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58FE683F" w14:textId="300AE8CA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</w:pPr>
            <w:r w:rsidRPr="00650AAE">
              <w:rPr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F22190" w14:textId="77777777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</w:pPr>
            <w:r w:rsidRPr="004225C3">
              <w:t>0,00</w:t>
            </w:r>
          </w:p>
        </w:tc>
      </w:tr>
      <w:tr w:rsidR="00EE5E1B" w:rsidRPr="004225C3" w14:paraId="2DBAC97F" w14:textId="77777777" w:rsidTr="004225C3">
        <w:trPr>
          <w:trHeight w:val="300"/>
        </w:trPr>
        <w:tc>
          <w:tcPr>
            <w:tcW w:w="51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2F47943" w14:textId="77777777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4225C3">
              <w:rPr>
                <w:color w:val="000000"/>
              </w:rPr>
              <w:t>1.3.</w:t>
            </w:r>
          </w:p>
        </w:tc>
        <w:tc>
          <w:tcPr>
            <w:tcW w:w="1598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7DCF162" w14:textId="77777777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4225C3">
              <w:rPr>
                <w:color w:val="000000"/>
              </w:rPr>
              <w:t>Мероприятие "Развитие адаптивной физической культуры и спорта"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2501C2" w14:textId="77777777" w:rsidR="00EE5E1B" w:rsidRPr="004225C3" w:rsidRDefault="00EE5E1B" w:rsidP="00EE5E1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4225C3">
              <w:rPr>
                <w:color w:val="000000"/>
              </w:rPr>
              <w:t>Всего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1626B" w14:textId="77777777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4225C3">
              <w:rPr>
                <w:color w:val="000000"/>
              </w:rPr>
              <w:t>3 916 172,00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96EC6" w14:textId="3E9942B9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</w:pPr>
            <w:r w:rsidRPr="00650AAE">
              <w:t>985 732,00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B7BD7" w14:textId="095F0F04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</w:pPr>
            <w:r w:rsidRPr="00650AAE">
              <w:t>837 672,00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AE61C" w14:textId="24E5C968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</w:pPr>
            <w:r w:rsidRPr="00650AAE">
              <w:t>298 043,00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A9584" w14:textId="416C8D50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</w:pPr>
            <w:r w:rsidRPr="00650AAE">
              <w:t>518 325,00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606BE85" w14:textId="5983549F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</w:pPr>
            <w:r w:rsidRPr="00650AAE">
              <w:t>518 325,00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C7DECB" w14:textId="77777777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</w:pPr>
            <w:r w:rsidRPr="004225C3">
              <w:t>518 325,00</w:t>
            </w:r>
          </w:p>
        </w:tc>
      </w:tr>
      <w:tr w:rsidR="00EE5E1B" w:rsidRPr="004225C3" w14:paraId="4C89D331" w14:textId="77777777" w:rsidTr="004225C3">
        <w:trPr>
          <w:trHeight w:val="315"/>
        </w:trPr>
        <w:tc>
          <w:tcPr>
            <w:tcW w:w="5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1D0C601" w14:textId="77777777" w:rsidR="00EE5E1B" w:rsidRPr="004225C3" w:rsidRDefault="00EE5E1B" w:rsidP="00EE5E1B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59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1490F65" w14:textId="77777777" w:rsidR="00EE5E1B" w:rsidRPr="004225C3" w:rsidRDefault="00EE5E1B" w:rsidP="00EE5E1B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0796C" w14:textId="77777777" w:rsidR="00EE5E1B" w:rsidRPr="004225C3" w:rsidRDefault="00EE5E1B" w:rsidP="00EE5E1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4225C3">
              <w:rPr>
                <w:color w:val="000000"/>
              </w:rPr>
              <w:t>Федеральный бюджет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EF515" w14:textId="77777777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4225C3">
              <w:rPr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D2D0018" w14:textId="548498C0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</w:pPr>
            <w:r w:rsidRPr="00650AAE">
              <w:t>0,00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2696DEA" w14:textId="52152C29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650AAE">
              <w:rPr>
                <w:color w:val="000000"/>
              </w:rPr>
              <w:t>0,00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1AA71A4" w14:textId="2C713DDD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</w:pPr>
            <w:r w:rsidRPr="00650AAE"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2D66CEE" w14:textId="4F3BDDA9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</w:pPr>
            <w:r w:rsidRPr="00650AAE">
              <w:rPr>
                <w:color w:val="00000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1DC3D3" w14:textId="6C89BBF3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</w:pPr>
            <w:r w:rsidRPr="00650AAE">
              <w:rPr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EE3592" w14:textId="77777777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</w:pPr>
            <w:r w:rsidRPr="004225C3">
              <w:t>0,00</w:t>
            </w:r>
          </w:p>
        </w:tc>
      </w:tr>
      <w:tr w:rsidR="00EE5E1B" w:rsidRPr="004225C3" w14:paraId="7BDAA297" w14:textId="77777777" w:rsidTr="004225C3">
        <w:trPr>
          <w:trHeight w:val="630"/>
        </w:trPr>
        <w:tc>
          <w:tcPr>
            <w:tcW w:w="5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E77DEA2" w14:textId="77777777" w:rsidR="00EE5E1B" w:rsidRPr="004225C3" w:rsidRDefault="00EE5E1B" w:rsidP="00EE5E1B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59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7A4D2E8" w14:textId="77777777" w:rsidR="00EE5E1B" w:rsidRPr="004225C3" w:rsidRDefault="00EE5E1B" w:rsidP="00EE5E1B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BD0E4" w14:textId="77777777" w:rsidR="00EE5E1B" w:rsidRPr="004225C3" w:rsidRDefault="00EE5E1B" w:rsidP="00EE5E1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4225C3">
              <w:rPr>
                <w:color w:val="000000"/>
              </w:rPr>
              <w:t>Государственный бюджет Республики Саха (Якутия)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C9A707" w14:textId="77777777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4225C3">
              <w:rPr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119761B" w14:textId="3E1E5423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</w:pPr>
            <w:r w:rsidRPr="00650AAE">
              <w:t>0,00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8D4DD59" w14:textId="76A87ECA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650AAE">
              <w:rPr>
                <w:color w:val="000000"/>
              </w:rPr>
              <w:t>0,00</w:t>
            </w:r>
          </w:p>
        </w:tc>
        <w:tc>
          <w:tcPr>
            <w:tcW w:w="15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93C7C9D" w14:textId="7536E495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</w:pPr>
            <w:r w:rsidRPr="00650AAE"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08598B6" w14:textId="611EA7D4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</w:pPr>
            <w:r w:rsidRPr="00650AAE">
              <w:rPr>
                <w:color w:val="000000"/>
              </w:rPr>
              <w:t>0,00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0403364" w14:textId="1530485D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</w:pPr>
            <w:r w:rsidRPr="00650AAE">
              <w:rPr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062C9" w14:textId="77777777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</w:pPr>
            <w:r w:rsidRPr="004225C3">
              <w:t>0,00</w:t>
            </w:r>
          </w:p>
        </w:tc>
      </w:tr>
      <w:tr w:rsidR="00EE5E1B" w:rsidRPr="004225C3" w14:paraId="3CE1E455" w14:textId="77777777" w:rsidTr="004225C3">
        <w:trPr>
          <w:trHeight w:val="315"/>
        </w:trPr>
        <w:tc>
          <w:tcPr>
            <w:tcW w:w="5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D9C7883" w14:textId="77777777" w:rsidR="00EE5E1B" w:rsidRPr="004225C3" w:rsidRDefault="00EE5E1B" w:rsidP="00EE5E1B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59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6C80498" w14:textId="77777777" w:rsidR="00EE5E1B" w:rsidRPr="004225C3" w:rsidRDefault="00EE5E1B" w:rsidP="00EE5E1B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50E3E" w14:textId="77777777" w:rsidR="00EE5E1B" w:rsidRPr="004225C3" w:rsidRDefault="00EE5E1B" w:rsidP="00EE5E1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4225C3">
              <w:rPr>
                <w:color w:val="000000"/>
              </w:rPr>
              <w:t xml:space="preserve">Бюджет МР «Ленский район» 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01DE3" w14:textId="5C535211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4225C3">
              <w:rPr>
                <w:color w:val="000000"/>
              </w:rPr>
              <w:t>3</w:t>
            </w:r>
            <w:r>
              <w:rPr>
                <w:color w:val="000000"/>
              </w:rPr>
              <w:t> 676 422,00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E7849B" w14:textId="6896548B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</w:pPr>
            <w:r w:rsidRPr="00650AAE">
              <w:t>985 732,00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D6F185" w14:textId="3FC2360C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650AAE">
              <w:rPr>
                <w:color w:val="000000"/>
              </w:rPr>
              <w:t>837 672,00</w:t>
            </w:r>
          </w:p>
        </w:tc>
        <w:tc>
          <w:tcPr>
            <w:tcW w:w="1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FC5288" w14:textId="57A4675A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650AAE">
              <w:t>298 043,00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715BA" w14:textId="692E4D0E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</w:pPr>
            <w:r w:rsidRPr="00650AAE">
              <w:rPr>
                <w:color w:val="000000"/>
              </w:rPr>
              <w:t>518 325,00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2509772F" w14:textId="62444C29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</w:pPr>
            <w:r w:rsidRPr="00650AAE">
              <w:rPr>
                <w:color w:val="000000"/>
              </w:rPr>
              <w:t>518 325,00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2E0E27" w14:textId="77777777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</w:pPr>
            <w:r w:rsidRPr="004225C3">
              <w:t>518 325,00</w:t>
            </w:r>
          </w:p>
        </w:tc>
      </w:tr>
      <w:tr w:rsidR="00EE5E1B" w:rsidRPr="004225C3" w14:paraId="6044597F" w14:textId="77777777" w:rsidTr="004225C3">
        <w:trPr>
          <w:trHeight w:val="315"/>
        </w:trPr>
        <w:tc>
          <w:tcPr>
            <w:tcW w:w="5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1015597" w14:textId="77777777" w:rsidR="00EE5E1B" w:rsidRPr="004225C3" w:rsidRDefault="00EE5E1B" w:rsidP="00EE5E1B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59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B3D4AFC" w14:textId="77777777" w:rsidR="00EE5E1B" w:rsidRPr="004225C3" w:rsidRDefault="00EE5E1B" w:rsidP="00EE5E1B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728A2D" w14:textId="77777777" w:rsidR="00EE5E1B" w:rsidRPr="004225C3" w:rsidRDefault="00EE5E1B" w:rsidP="00EE5E1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4225C3">
              <w:rPr>
                <w:color w:val="000000"/>
              </w:rPr>
              <w:t>Бюджеты поселений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BB817" w14:textId="77777777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4225C3">
              <w:rPr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4218BA" w14:textId="0BFA5EE7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</w:pPr>
            <w:r w:rsidRPr="00650AAE">
              <w:t>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BB97A0" w14:textId="61383BC7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650AAE">
              <w:rPr>
                <w:color w:val="000000"/>
              </w:rPr>
              <w:t>0,00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B498DD" w14:textId="2E8A651C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</w:pPr>
            <w:r w:rsidRPr="00650AAE"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59118E" w14:textId="0710927E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650AAE">
              <w:rPr>
                <w:color w:val="00000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6034210" w14:textId="5E544B12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650AAE">
              <w:rPr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A329B" w14:textId="77777777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4225C3">
              <w:rPr>
                <w:color w:val="000000"/>
              </w:rPr>
              <w:t>0,00</w:t>
            </w:r>
          </w:p>
        </w:tc>
      </w:tr>
      <w:tr w:rsidR="00EE5E1B" w:rsidRPr="004225C3" w14:paraId="78695183" w14:textId="77777777" w:rsidTr="004225C3">
        <w:trPr>
          <w:trHeight w:val="330"/>
        </w:trPr>
        <w:tc>
          <w:tcPr>
            <w:tcW w:w="5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92A3A46" w14:textId="77777777" w:rsidR="00EE5E1B" w:rsidRPr="004225C3" w:rsidRDefault="00EE5E1B" w:rsidP="00EE5E1B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59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40A60CE" w14:textId="77777777" w:rsidR="00EE5E1B" w:rsidRPr="004225C3" w:rsidRDefault="00EE5E1B" w:rsidP="00EE5E1B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D307C5A" w14:textId="77777777" w:rsidR="00EE5E1B" w:rsidRPr="004225C3" w:rsidRDefault="00EE5E1B" w:rsidP="00EE5E1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4225C3">
              <w:rPr>
                <w:color w:val="000000"/>
              </w:rPr>
              <w:t>Внебюджетные источники</w:t>
            </w: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F6769" w14:textId="77777777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4225C3">
              <w:rPr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7CECB09" w14:textId="0321EB5B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</w:pPr>
            <w:r w:rsidRPr="00650AAE">
              <w:t>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34FF256" w14:textId="3368C57E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650AAE">
              <w:rPr>
                <w:color w:val="000000"/>
              </w:rPr>
              <w:t>0,00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D108D74" w14:textId="5E32086B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</w:pPr>
            <w:r w:rsidRPr="00650AAE"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F0F8E87" w14:textId="1FE325EE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650AAE">
              <w:rPr>
                <w:color w:val="00000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12DBC6C2" w14:textId="05780278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650AAE">
              <w:rPr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64C1BE" w14:textId="77777777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4225C3">
              <w:rPr>
                <w:color w:val="000000"/>
              </w:rPr>
              <w:t>0,00</w:t>
            </w:r>
          </w:p>
        </w:tc>
      </w:tr>
      <w:tr w:rsidR="00EE5E1B" w:rsidRPr="004225C3" w14:paraId="12C9A4FB" w14:textId="77777777" w:rsidTr="004225C3">
        <w:trPr>
          <w:trHeight w:val="300"/>
        </w:trPr>
        <w:tc>
          <w:tcPr>
            <w:tcW w:w="51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B691755" w14:textId="77777777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  <w:i/>
                <w:iCs/>
                <w:color w:val="000000"/>
              </w:rPr>
            </w:pPr>
            <w:r w:rsidRPr="004225C3">
              <w:rPr>
                <w:b/>
                <w:bCs/>
                <w:i/>
                <w:iCs/>
                <w:color w:val="000000"/>
              </w:rPr>
              <w:t>2.</w:t>
            </w:r>
          </w:p>
        </w:tc>
        <w:tc>
          <w:tcPr>
            <w:tcW w:w="1598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9B104C1" w14:textId="77777777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  <w:i/>
                <w:iCs/>
                <w:color w:val="000000"/>
              </w:rPr>
            </w:pPr>
            <w:r w:rsidRPr="004225C3">
              <w:rPr>
                <w:b/>
                <w:bCs/>
                <w:i/>
                <w:iCs/>
                <w:color w:val="000000"/>
              </w:rPr>
              <w:t>Комплекс процессных мероприятий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010BD" w14:textId="77777777" w:rsidR="00EE5E1B" w:rsidRPr="004225C3" w:rsidRDefault="00EE5E1B" w:rsidP="00EE5E1B">
            <w:pPr>
              <w:widowControl/>
              <w:autoSpaceDE/>
              <w:autoSpaceDN/>
              <w:adjustRightInd/>
              <w:rPr>
                <w:b/>
                <w:bCs/>
                <w:i/>
                <w:iCs/>
                <w:color w:val="000000"/>
              </w:rPr>
            </w:pPr>
            <w:r w:rsidRPr="004225C3">
              <w:rPr>
                <w:b/>
                <w:bCs/>
                <w:i/>
                <w:iCs/>
                <w:color w:val="000000"/>
              </w:rPr>
              <w:t>Всего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5F1E70" w14:textId="4ACFBF57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  <w:i/>
                <w:iCs/>
              </w:rPr>
            </w:pPr>
            <w:r w:rsidRPr="004225C3">
              <w:rPr>
                <w:b/>
                <w:bCs/>
                <w:i/>
                <w:iCs/>
              </w:rPr>
              <w:t>1</w:t>
            </w:r>
            <w:r>
              <w:rPr>
                <w:b/>
                <w:bCs/>
                <w:i/>
                <w:iCs/>
              </w:rPr>
              <w:t> 279 087 287,57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1FB196" w14:textId="64DD14FA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  <w:i/>
                <w:iCs/>
              </w:rPr>
            </w:pPr>
            <w:r w:rsidRPr="00650AAE">
              <w:rPr>
                <w:b/>
                <w:bCs/>
                <w:i/>
                <w:iCs/>
              </w:rPr>
              <w:t>170 486 552,66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CADEC" w14:textId="4E09D680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  <w:i/>
                <w:iCs/>
              </w:rPr>
            </w:pPr>
            <w:r w:rsidRPr="00650AAE">
              <w:rPr>
                <w:b/>
                <w:bCs/>
                <w:i/>
                <w:iCs/>
              </w:rPr>
              <w:t>201 647 697,71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8F5D3" w14:textId="698FAA2E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  <w:i/>
                <w:iCs/>
              </w:rPr>
            </w:pPr>
            <w:r w:rsidRPr="00650AAE">
              <w:rPr>
                <w:b/>
                <w:bCs/>
                <w:i/>
                <w:iCs/>
              </w:rPr>
              <w:t>220 887 745,43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B773E" w14:textId="2C11E1E2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  <w:i/>
                <w:iCs/>
              </w:rPr>
            </w:pPr>
            <w:r w:rsidRPr="00650AAE">
              <w:rPr>
                <w:b/>
                <w:bCs/>
                <w:i/>
                <w:iCs/>
              </w:rPr>
              <w:t>220 164 704,79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BFA6C54" w14:textId="124FA335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  <w:i/>
                <w:iCs/>
              </w:rPr>
            </w:pPr>
            <w:r w:rsidRPr="00650AAE">
              <w:rPr>
                <w:b/>
                <w:bCs/>
                <w:i/>
                <w:iCs/>
              </w:rPr>
              <w:t>220 952 953,00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A8E16" w14:textId="77777777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  <w:i/>
                <w:iCs/>
              </w:rPr>
            </w:pPr>
            <w:r w:rsidRPr="004225C3">
              <w:rPr>
                <w:b/>
                <w:bCs/>
                <w:i/>
                <w:iCs/>
              </w:rPr>
              <w:t>244 947 633,98</w:t>
            </w:r>
          </w:p>
        </w:tc>
      </w:tr>
      <w:tr w:rsidR="00EE5E1B" w:rsidRPr="004225C3" w14:paraId="3306034B" w14:textId="77777777" w:rsidTr="004225C3">
        <w:trPr>
          <w:trHeight w:val="315"/>
        </w:trPr>
        <w:tc>
          <w:tcPr>
            <w:tcW w:w="5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CCAF37E" w14:textId="77777777" w:rsidR="00EE5E1B" w:rsidRPr="004225C3" w:rsidRDefault="00EE5E1B" w:rsidP="00EE5E1B">
            <w:pPr>
              <w:widowControl/>
              <w:autoSpaceDE/>
              <w:autoSpaceDN/>
              <w:adjustRightInd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59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0EC1F75" w14:textId="77777777" w:rsidR="00EE5E1B" w:rsidRPr="004225C3" w:rsidRDefault="00EE5E1B" w:rsidP="00EE5E1B">
            <w:pPr>
              <w:widowControl/>
              <w:autoSpaceDE/>
              <w:autoSpaceDN/>
              <w:adjustRightInd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7FC0EB" w14:textId="77777777" w:rsidR="00EE5E1B" w:rsidRPr="004225C3" w:rsidRDefault="00EE5E1B" w:rsidP="00EE5E1B">
            <w:pPr>
              <w:widowControl/>
              <w:autoSpaceDE/>
              <w:autoSpaceDN/>
              <w:adjustRightInd/>
              <w:rPr>
                <w:b/>
                <w:bCs/>
                <w:i/>
                <w:iCs/>
                <w:color w:val="000000"/>
              </w:rPr>
            </w:pPr>
            <w:r w:rsidRPr="004225C3">
              <w:rPr>
                <w:b/>
                <w:bCs/>
                <w:i/>
                <w:iCs/>
                <w:color w:val="000000"/>
              </w:rPr>
              <w:t>Федеральный бюджет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918C320" w14:textId="77777777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  <w:i/>
                <w:iCs/>
              </w:rPr>
            </w:pPr>
            <w:r w:rsidRPr="004225C3">
              <w:rPr>
                <w:b/>
                <w:bCs/>
                <w:i/>
                <w:iCs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6026E9A" w14:textId="49F59115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  <w:i/>
                <w:iCs/>
              </w:rPr>
            </w:pPr>
            <w:r w:rsidRPr="00650AAE">
              <w:rPr>
                <w:b/>
                <w:bCs/>
                <w:i/>
                <w:iCs/>
              </w:rPr>
              <w:t>0,00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659EAD5" w14:textId="5ADB3DD4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  <w:i/>
                <w:iCs/>
              </w:rPr>
            </w:pPr>
            <w:r w:rsidRPr="00650AAE">
              <w:rPr>
                <w:b/>
                <w:bCs/>
                <w:i/>
                <w:iCs/>
              </w:rPr>
              <w:t>0,00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2929B89" w14:textId="4F6A6993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  <w:i/>
                <w:iCs/>
              </w:rPr>
            </w:pPr>
            <w:r w:rsidRPr="00650AAE">
              <w:rPr>
                <w:b/>
                <w:bCs/>
                <w:i/>
                <w:iCs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D65AC6A" w14:textId="65EB822D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  <w:i/>
                <w:iCs/>
              </w:rPr>
            </w:pPr>
            <w:r w:rsidRPr="00650AAE">
              <w:rPr>
                <w:b/>
                <w:bCs/>
                <w:i/>
                <w:iCs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0942997" w14:textId="3E883762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  <w:i/>
                <w:iCs/>
              </w:rPr>
            </w:pPr>
            <w:r w:rsidRPr="00650AAE">
              <w:rPr>
                <w:b/>
                <w:bCs/>
                <w:i/>
                <w:iCs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C397C" w14:textId="77777777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  <w:i/>
                <w:iCs/>
              </w:rPr>
            </w:pPr>
            <w:r w:rsidRPr="004225C3">
              <w:rPr>
                <w:b/>
                <w:bCs/>
                <w:i/>
                <w:iCs/>
              </w:rPr>
              <w:t>0,00</w:t>
            </w:r>
          </w:p>
        </w:tc>
      </w:tr>
      <w:tr w:rsidR="00EE5E1B" w:rsidRPr="004225C3" w14:paraId="0B21BF27" w14:textId="77777777" w:rsidTr="004225C3">
        <w:trPr>
          <w:trHeight w:val="630"/>
        </w:trPr>
        <w:tc>
          <w:tcPr>
            <w:tcW w:w="5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8B92566" w14:textId="77777777" w:rsidR="00EE5E1B" w:rsidRPr="004225C3" w:rsidRDefault="00EE5E1B" w:rsidP="00EE5E1B">
            <w:pPr>
              <w:widowControl/>
              <w:autoSpaceDE/>
              <w:autoSpaceDN/>
              <w:adjustRightInd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59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1DC62AB" w14:textId="77777777" w:rsidR="00EE5E1B" w:rsidRPr="004225C3" w:rsidRDefault="00EE5E1B" w:rsidP="00EE5E1B">
            <w:pPr>
              <w:widowControl/>
              <w:autoSpaceDE/>
              <w:autoSpaceDN/>
              <w:adjustRightInd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1FED5" w14:textId="77777777" w:rsidR="00EE5E1B" w:rsidRPr="004225C3" w:rsidRDefault="00EE5E1B" w:rsidP="00EE5E1B">
            <w:pPr>
              <w:widowControl/>
              <w:autoSpaceDE/>
              <w:autoSpaceDN/>
              <w:adjustRightInd/>
              <w:rPr>
                <w:b/>
                <w:bCs/>
                <w:i/>
                <w:iCs/>
                <w:color w:val="000000"/>
              </w:rPr>
            </w:pPr>
            <w:r w:rsidRPr="004225C3">
              <w:rPr>
                <w:b/>
                <w:bCs/>
                <w:i/>
                <w:iCs/>
                <w:color w:val="000000"/>
              </w:rPr>
              <w:t>Государственный бюджет Республики Саха (Якутия)</w:t>
            </w: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359FA83" w14:textId="77777777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  <w:i/>
                <w:iCs/>
              </w:rPr>
            </w:pPr>
            <w:r w:rsidRPr="004225C3">
              <w:rPr>
                <w:b/>
                <w:bCs/>
                <w:i/>
                <w:iCs/>
              </w:rPr>
              <w:t>26 432 322,87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DEC31DC" w14:textId="3CAC789A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  <w:i/>
                <w:iCs/>
              </w:rPr>
            </w:pPr>
            <w:r w:rsidRPr="00650AAE">
              <w:rPr>
                <w:b/>
                <w:bCs/>
                <w:i/>
                <w:iCs/>
              </w:rPr>
              <w:t>9 962 784,72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941763A" w14:textId="4D9EB3B9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  <w:i/>
                <w:iCs/>
              </w:rPr>
            </w:pPr>
            <w:r w:rsidRPr="00650AAE">
              <w:rPr>
                <w:b/>
                <w:bCs/>
                <w:i/>
                <w:iCs/>
              </w:rPr>
              <w:t>7 745 346,53</w:t>
            </w:r>
          </w:p>
        </w:tc>
        <w:tc>
          <w:tcPr>
            <w:tcW w:w="15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F61567A" w14:textId="2998B66D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  <w:i/>
                <w:iCs/>
              </w:rPr>
            </w:pPr>
            <w:r w:rsidRPr="00650AAE">
              <w:rPr>
                <w:b/>
                <w:bCs/>
                <w:i/>
                <w:iCs/>
              </w:rPr>
              <w:t>8 724 191,62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43F6421" w14:textId="7958A5FB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  <w:i/>
                <w:iCs/>
              </w:rPr>
            </w:pPr>
            <w:r w:rsidRPr="00650AAE">
              <w:rPr>
                <w:b/>
                <w:bCs/>
                <w:i/>
                <w:iCs/>
              </w:rPr>
              <w:t>0,00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EF12FB6" w14:textId="501821AA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  <w:i/>
                <w:iCs/>
              </w:rPr>
            </w:pPr>
            <w:r w:rsidRPr="00650AAE">
              <w:rPr>
                <w:b/>
                <w:bCs/>
                <w:i/>
                <w:iCs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C03E46" w14:textId="77777777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  <w:i/>
                <w:iCs/>
              </w:rPr>
            </w:pPr>
            <w:r w:rsidRPr="004225C3">
              <w:rPr>
                <w:b/>
                <w:bCs/>
                <w:i/>
                <w:iCs/>
              </w:rPr>
              <w:t>0,00</w:t>
            </w:r>
          </w:p>
        </w:tc>
      </w:tr>
      <w:tr w:rsidR="00EE5E1B" w:rsidRPr="004225C3" w14:paraId="71AAE607" w14:textId="77777777" w:rsidTr="004225C3">
        <w:trPr>
          <w:trHeight w:val="630"/>
        </w:trPr>
        <w:tc>
          <w:tcPr>
            <w:tcW w:w="5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8AEE5BB" w14:textId="77777777" w:rsidR="00EE5E1B" w:rsidRPr="004225C3" w:rsidRDefault="00EE5E1B" w:rsidP="00EE5E1B">
            <w:pPr>
              <w:widowControl/>
              <w:autoSpaceDE/>
              <w:autoSpaceDN/>
              <w:adjustRightInd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59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8AFF100" w14:textId="77777777" w:rsidR="00EE5E1B" w:rsidRPr="004225C3" w:rsidRDefault="00EE5E1B" w:rsidP="00EE5E1B">
            <w:pPr>
              <w:widowControl/>
              <w:autoSpaceDE/>
              <w:autoSpaceDN/>
              <w:adjustRightInd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BD846F" w14:textId="77777777" w:rsidR="00EE5E1B" w:rsidRPr="004225C3" w:rsidRDefault="00EE5E1B" w:rsidP="00EE5E1B">
            <w:pPr>
              <w:widowControl/>
              <w:autoSpaceDE/>
              <w:autoSpaceDN/>
              <w:adjustRightInd/>
              <w:rPr>
                <w:b/>
                <w:bCs/>
                <w:i/>
                <w:iCs/>
                <w:color w:val="000000"/>
              </w:rPr>
            </w:pPr>
            <w:r w:rsidRPr="004225C3">
              <w:rPr>
                <w:b/>
                <w:bCs/>
                <w:i/>
                <w:iCs/>
                <w:color w:val="000000"/>
              </w:rPr>
              <w:t xml:space="preserve">Бюджет МР «Ленский район» </w:t>
            </w: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18E84B2" w14:textId="30AF95A6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  <w:i/>
                <w:iCs/>
              </w:rPr>
            </w:pPr>
            <w:r w:rsidRPr="004225C3">
              <w:rPr>
                <w:b/>
                <w:bCs/>
                <w:i/>
                <w:iCs/>
              </w:rPr>
              <w:t>1</w:t>
            </w:r>
            <w:r>
              <w:rPr>
                <w:b/>
                <w:bCs/>
                <w:i/>
                <w:iCs/>
              </w:rPr>
              <w:t> 252 654 964,70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856992" w14:textId="7AE1AD0D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  <w:i/>
                <w:iCs/>
              </w:rPr>
            </w:pPr>
            <w:r w:rsidRPr="00650AAE">
              <w:rPr>
                <w:b/>
                <w:bCs/>
                <w:i/>
                <w:iCs/>
              </w:rPr>
              <w:t>160 523 767,94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FD5C3" w14:textId="5362AA2F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  <w:i/>
                <w:iCs/>
              </w:rPr>
            </w:pPr>
            <w:r w:rsidRPr="00650AAE">
              <w:rPr>
                <w:b/>
                <w:bCs/>
                <w:i/>
                <w:iCs/>
              </w:rPr>
              <w:t>193 902 351,18</w:t>
            </w:r>
          </w:p>
        </w:tc>
        <w:tc>
          <w:tcPr>
            <w:tcW w:w="1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287DDE" w14:textId="0DBC33D8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  <w:i/>
                <w:iCs/>
              </w:rPr>
            </w:pPr>
            <w:r w:rsidRPr="00650AAE">
              <w:rPr>
                <w:b/>
                <w:bCs/>
                <w:i/>
                <w:iCs/>
              </w:rPr>
              <w:t>212 163 553,81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19A5F" w14:textId="72B22B62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  <w:i/>
                <w:iCs/>
              </w:rPr>
            </w:pPr>
            <w:r w:rsidRPr="00650AAE">
              <w:rPr>
                <w:b/>
                <w:bCs/>
                <w:i/>
                <w:iCs/>
              </w:rPr>
              <w:t>220 164 704,79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33BF791" w14:textId="3DC59BED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  <w:i/>
                <w:iCs/>
              </w:rPr>
            </w:pPr>
            <w:r w:rsidRPr="00650AAE">
              <w:rPr>
                <w:b/>
                <w:bCs/>
                <w:i/>
                <w:iCs/>
              </w:rPr>
              <w:t>220 952 953,00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55355" w14:textId="77777777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  <w:i/>
                <w:iCs/>
              </w:rPr>
            </w:pPr>
            <w:r w:rsidRPr="004225C3">
              <w:rPr>
                <w:b/>
                <w:bCs/>
                <w:i/>
                <w:iCs/>
              </w:rPr>
              <w:t>244 947 633,98</w:t>
            </w:r>
          </w:p>
        </w:tc>
      </w:tr>
      <w:tr w:rsidR="00EE5E1B" w:rsidRPr="004225C3" w14:paraId="1C03F11E" w14:textId="77777777" w:rsidTr="004225C3">
        <w:trPr>
          <w:trHeight w:val="315"/>
        </w:trPr>
        <w:tc>
          <w:tcPr>
            <w:tcW w:w="5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4478803" w14:textId="77777777" w:rsidR="00EE5E1B" w:rsidRPr="004225C3" w:rsidRDefault="00EE5E1B" w:rsidP="00EE5E1B">
            <w:pPr>
              <w:widowControl/>
              <w:autoSpaceDE/>
              <w:autoSpaceDN/>
              <w:adjustRightInd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59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739C378" w14:textId="77777777" w:rsidR="00EE5E1B" w:rsidRPr="004225C3" w:rsidRDefault="00EE5E1B" w:rsidP="00EE5E1B">
            <w:pPr>
              <w:widowControl/>
              <w:autoSpaceDE/>
              <w:autoSpaceDN/>
              <w:adjustRightInd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C870B" w14:textId="77777777" w:rsidR="00EE5E1B" w:rsidRPr="004225C3" w:rsidRDefault="00EE5E1B" w:rsidP="00EE5E1B">
            <w:pPr>
              <w:widowControl/>
              <w:autoSpaceDE/>
              <w:autoSpaceDN/>
              <w:adjustRightInd/>
              <w:rPr>
                <w:b/>
                <w:bCs/>
                <w:i/>
                <w:iCs/>
                <w:color w:val="000000"/>
              </w:rPr>
            </w:pPr>
            <w:r w:rsidRPr="004225C3">
              <w:rPr>
                <w:b/>
                <w:bCs/>
                <w:i/>
                <w:iCs/>
                <w:color w:val="000000"/>
              </w:rPr>
              <w:t>Бюджеты поселений</w:t>
            </w: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1A59087" w14:textId="77777777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  <w:i/>
                <w:iCs/>
              </w:rPr>
            </w:pPr>
            <w:r w:rsidRPr="004225C3">
              <w:rPr>
                <w:b/>
                <w:bCs/>
                <w:i/>
                <w:iCs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A67B96" w14:textId="2EE78A3C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  <w:i/>
                <w:iCs/>
              </w:rPr>
            </w:pPr>
            <w:r w:rsidRPr="00650AAE">
              <w:rPr>
                <w:b/>
                <w:bCs/>
                <w:i/>
                <w:iCs/>
              </w:rPr>
              <w:t>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FFC97" w14:textId="6ADC91B0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  <w:i/>
                <w:iCs/>
              </w:rPr>
            </w:pPr>
            <w:r w:rsidRPr="00650AAE">
              <w:rPr>
                <w:b/>
                <w:bCs/>
                <w:i/>
                <w:iCs/>
              </w:rPr>
              <w:t>0,00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E9F131" w14:textId="3909C762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  <w:i/>
                <w:iCs/>
              </w:rPr>
            </w:pPr>
            <w:r w:rsidRPr="00650AAE">
              <w:rPr>
                <w:b/>
                <w:bCs/>
                <w:i/>
                <w:iCs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6B174" w14:textId="00CE0A1A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  <w:i/>
                <w:iCs/>
              </w:rPr>
            </w:pPr>
            <w:r w:rsidRPr="00650AAE">
              <w:rPr>
                <w:b/>
                <w:bCs/>
                <w:i/>
                <w:iCs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7628203" w14:textId="1C201F36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  <w:i/>
                <w:iCs/>
              </w:rPr>
            </w:pPr>
            <w:r w:rsidRPr="00650AAE">
              <w:rPr>
                <w:b/>
                <w:bCs/>
                <w:i/>
                <w:iCs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282E2" w14:textId="77777777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  <w:i/>
                <w:iCs/>
              </w:rPr>
            </w:pPr>
            <w:r w:rsidRPr="004225C3">
              <w:rPr>
                <w:b/>
                <w:bCs/>
                <w:i/>
                <w:iCs/>
              </w:rPr>
              <w:t>0,00</w:t>
            </w:r>
          </w:p>
        </w:tc>
      </w:tr>
      <w:tr w:rsidR="00EE5E1B" w:rsidRPr="004225C3" w14:paraId="59EF5FB1" w14:textId="77777777" w:rsidTr="004225C3">
        <w:trPr>
          <w:trHeight w:val="330"/>
        </w:trPr>
        <w:tc>
          <w:tcPr>
            <w:tcW w:w="5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E45DDA5" w14:textId="77777777" w:rsidR="00EE5E1B" w:rsidRPr="004225C3" w:rsidRDefault="00EE5E1B" w:rsidP="00EE5E1B">
            <w:pPr>
              <w:widowControl/>
              <w:autoSpaceDE/>
              <w:autoSpaceDN/>
              <w:adjustRightInd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59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954E34D" w14:textId="77777777" w:rsidR="00EE5E1B" w:rsidRPr="004225C3" w:rsidRDefault="00EE5E1B" w:rsidP="00EE5E1B">
            <w:pPr>
              <w:widowControl/>
              <w:autoSpaceDE/>
              <w:autoSpaceDN/>
              <w:adjustRightInd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08A0CB15" w14:textId="77777777" w:rsidR="00EE5E1B" w:rsidRPr="004225C3" w:rsidRDefault="00EE5E1B" w:rsidP="00EE5E1B">
            <w:pPr>
              <w:widowControl/>
              <w:autoSpaceDE/>
              <w:autoSpaceDN/>
              <w:adjustRightInd/>
              <w:rPr>
                <w:b/>
                <w:bCs/>
                <w:i/>
                <w:iCs/>
                <w:color w:val="000000"/>
              </w:rPr>
            </w:pPr>
            <w:r w:rsidRPr="004225C3">
              <w:rPr>
                <w:b/>
                <w:bCs/>
                <w:i/>
                <w:iCs/>
                <w:color w:val="000000"/>
              </w:rPr>
              <w:t>Внебюджетные источники</w:t>
            </w:r>
          </w:p>
        </w:tc>
        <w:tc>
          <w:tcPr>
            <w:tcW w:w="163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B9B8A65" w14:textId="77777777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  <w:i/>
                <w:iCs/>
              </w:rPr>
            </w:pPr>
            <w:r w:rsidRPr="004225C3">
              <w:rPr>
                <w:b/>
                <w:bCs/>
                <w:i/>
                <w:iCs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9190D26" w14:textId="7787A19C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  <w:i/>
                <w:iCs/>
              </w:rPr>
            </w:pPr>
            <w:r w:rsidRPr="00650AAE">
              <w:rPr>
                <w:b/>
                <w:bCs/>
                <w:i/>
                <w:iCs/>
              </w:rPr>
              <w:t>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11A3716" w14:textId="74ACD266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  <w:i/>
                <w:iCs/>
              </w:rPr>
            </w:pPr>
            <w:r w:rsidRPr="00650AAE">
              <w:rPr>
                <w:b/>
                <w:bCs/>
                <w:i/>
                <w:iCs/>
              </w:rPr>
              <w:t>0,00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5BFF706" w14:textId="07BD3F00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  <w:i/>
                <w:iCs/>
              </w:rPr>
            </w:pPr>
            <w:r w:rsidRPr="00650AAE">
              <w:rPr>
                <w:b/>
                <w:bCs/>
                <w:i/>
                <w:iCs/>
              </w:rPr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0746538" w14:textId="1E6D2C3A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  <w:i/>
                <w:iCs/>
              </w:rPr>
            </w:pPr>
            <w:r w:rsidRPr="00650AAE">
              <w:rPr>
                <w:b/>
                <w:bCs/>
                <w:i/>
                <w:iCs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2C5BC620" w14:textId="712C156F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  <w:i/>
                <w:iCs/>
              </w:rPr>
            </w:pPr>
            <w:r w:rsidRPr="00650AAE">
              <w:rPr>
                <w:b/>
                <w:bCs/>
                <w:i/>
                <w:iCs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CC769E" w14:textId="77777777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b/>
                <w:bCs/>
                <w:i/>
                <w:iCs/>
              </w:rPr>
            </w:pPr>
            <w:r w:rsidRPr="004225C3">
              <w:rPr>
                <w:b/>
                <w:bCs/>
                <w:i/>
                <w:iCs/>
              </w:rPr>
              <w:t>0,00</w:t>
            </w:r>
          </w:p>
        </w:tc>
      </w:tr>
      <w:tr w:rsidR="00EE5E1B" w:rsidRPr="004225C3" w14:paraId="6B22ED7D" w14:textId="77777777" w:rsidTr="004225C3">
        <w:trPr>
          <w:trHeight w:val="300"/>
        </w:trPr>
        <w:tc>
          <w:tcPr>
            <w:tcW w:w="51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F36F067" w14:textId="77777777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4225C3">
              <w:rPr>
                <w:color w:val="000000"/>
              </w:rPr>
              <w:t>2.1.</w:t>
            </w:r>
          </w:p>
        </w:tc>
        <w:tc>
          <w:tcPr>
            <w:tcW w:w="1598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9B176DD" w14:textId="77777777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4225C3">
              <w:rPr>
                <w:color w:val="000000"/>
              </w:rPr>
              <w:t>Мероприятие "Обеспечение деятельности (оказание услуг) муниципальных учреждений"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9AEC9" w14:textId="77777777" w:rsidR="00EE5E1B" w:rsidRPr="004225C3" w:rsidRDefault="00EE5E1B" w:rsidP="00EE5E1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4225C3">
              <w:rPr>
                <w:color w:val="000000"/>
              </w:rPr>
              <w:t>Всего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33F31" w14:textId="4E697AC8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</w:pPr>
            <w:r w:rsidRPr="004225C3">
              <w:t>1</w:t>
            </w:r>
            <w:r w:rsidR="00CA1F87">
              <w:t> 279 087 287,57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C237A" w14:textId="6D4DA0F1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</w:pPr>
            <w:r w:rsidRPr="00650AAE">
              <w:t>170 486 552,66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9CFB9" w14:textId="46455397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</w:pPr>
            <w:r w:rsidRPr="00650AAE">
              <w:t>201 647 697,71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29BDD" w14:textId="00B1344D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</w:pPr>
            <w:r w:rsidRPr="00650AAE">
              <w:t>220 887 745,43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234D7" w14:textId="34E7DCD1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</w:pPr>
            <w:r w:rsidRPr="00650AAE">
              <w:t>220 164 704,79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4E207DA" w14:textId="616D7A33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</w:pPr>
            <w:r w:rsidRPr="00650AAE">
              <w:t>220 952 953,00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417D4" w14:textId="77777777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</w:pPr>
            <w:r w:rsidRPr="004225C3">
              <w:t>244 947 633,98</w:t>
            </w:r>
          </w:p>
        </w:tc>
      </w:tr>
      <w:tr w:rsidR="00EE5E1B" w:rsidRPr="004225C3" w14:paraId="29CF63DF" w14:textId="77777777" w:rsidTr="004225C3">
        <w:trPr>
          <w:trHeight w:val="330"/>
        </w:trPr>
        <w:tc>
          <w:tcPr>
            <w:tcW w:w="5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5FDCD92" w14:textId="77777777" w:rsidR="00EE5E1B" w:rsidRPr="004225C3" w:rsidRDefault="00EE5E1B" w:rsidP="00EE5E1B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59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4C428F0" w14:textId="77777777" w:rsidR="00EE5E1B" w:rsidRPr="004225C3" w:rsidRDefault="00EE5E1B" w:rsidP="00EE5E1B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3634A" w14:textId="77777777" w:rsidR="00EE5E1B" w:rsidRPr="004225C3" w:rsidRDefault="00EE5E1B" w:rsidP="00EE5E1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4225C3">
              <w:rPr>
                <w:color w:val="000000"/>
              </w:rPr>
              <w:t>Федеральный бюджет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E50180" w14:textId="77777777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</w:pPr>
            <w:r w:rsidRPr="004225C3"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3774965" w14:textId="582CEAF1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</w:pPr>
            <w:r w:rsidRPr="00650AAE">
              <w:t>0,00</w:t>
            </w:r>
          </w:p>
        </w:tc>
        <w:tc>
          <w:tcPr>
            <w:tcW w:w="1640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2475C85" w14:textId="3EAE73CC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650AAE">
              <w:rPr>
                <w:color w:val="000000"/>
              </w:rPr>
              <w:t>0,00</w:t>
            </w:r>
          </w:p>
        </w:tc>
        <w:tc>
          <w:tcPr>
            <w:tcW w:w="15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6B50FF7" w14:textId="39739490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</w:pPr>
            <w:r w:rsidRPr="00650AAE"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B3252AA" w14:textId="6FA6AB6E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650AAE">
              <w:rPr>
                <w:color w:val="00000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9A3F17" w14:textId="20550BB2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650AAE">
              <w:rPr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732E98" w14:textId="77777777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4225C3">
              <w:rPr>
                <w:color w:val="000000"/>
              </w:rPr>
              <w:t>0,00</w:t>
            </w:r>
          </w:p>
        </w:tc>
      </w:tr>
      <w:tr w:rsidR="00EE5E1B" w:rsidRPr="004225C3" w14:paraId="4B51A96B" w14:textId="77777777" w:rsidTr="004225C3">
        <w:trPr>
          <w:trHeight w:val="645"/>
        </w:trPr>
        <w:tc>
          <w:tcPr>
            <w:tcW w:w="5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4373602" w14:textId="77777777" w:rsidR="00EE5E1B" w:rsidRPr="004225C3" w:rsidRDefault="00EE5E1B" w:rsidP="00EE5E1B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59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51FB5F5" w14:textId="77777777" w:rsidR="00EE5E1B" w:rsidRPr="004225C3" w:rsidRDefault="00EE5E1B" w:rsidP="00EE5E1B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43991" w14:textId="77777777" w:rsidR="00EE5E1B" w:rsidRPr="004225C3" w:rsidRDefault="00EE5E1B" w:rsidP="00EE5E1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4225C3">
              <w:rPr>
                <w:color w:val="000000"/>
              </w:rPr>
              <w:t>Государственный бюджет Республики Саха (Якутия)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1470A" w14:textId="77777777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</w:pPr>
            <w:r w:rsidRPr="004225C3">
              <w:t>26 432 322,87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2DBF42E5" w14:textId="31AFD7D0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</w:pPr>
            <w:r w:rsidRPr="00650AAE">
              <w:t>9 962 784,72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1D761333" w14:textId="3D10CA37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650AAE">
              <w:rPr>
                <w:color w:val="000000"/>
              </w:rPr>
              <w:t>7 745 346,53</w:t>
            </w:r>
          </w:p>
        </w:tc>
        <w:tc>
          <w:tcPr>
            <w:tcW w:w="151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5CB545B" w14:textId="216AB522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</w:pPr>
            <w:r w:rsidRPr="00650AAE">
              <w:t>8 724 191,62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7470162D" w14:textId="28EB7C1D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650AAE">
              <w:rPr>
                <w:color w:val="000000"/>
              </w:rPr>
              <w:t>0,00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0B0FA480" w14:textId="7B3CD14E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650AAE">
              <w:rPr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26888E" w14:textId="77777777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4225C3">
              <w:rPr>
                <w:color w:val="000000"/>
              </w:rPr>
              <w:t>0,00</w:t>
            </w:r>
          </w:p>
        </w:tc>
      </w:tr>
      <w:tr w:rsidR="00EE5E1B" w:rsidRPr="004225C3" w14:paraId="06A20B98" w14:textId="77777777" w:rsidTr="004225C3">
        <w:trPr>
          <w:trHeight w:val="330"/>
        </w:trPr>
        <w:tc>
          <w:tcPr>
            <w:tcW w:w="5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6DD5533" w14:textId="77777777" w:rsidR="00EE5E1B" w:rsidRPr="004225C3" w:rsidRDefault="00EE5E1B" w:rsidP="00EE5E1B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59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41A4B83" w14:textId="77777777" w:rsidR="00EE5E1B" w:rsidRPr="004225C3" w:rsidRDefault="00EE5E1B" w:rsidP="00EE5E1B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FAD18" w14:textId="77777777" w:rsidR="00EE5E1B" w:rsidRPr="004225C3" w:rsidRDefault="00EE5E1B" w:rsidP="00EE5E1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4225C3">
              <w:rPr>
                <w:color w:val="000000"/>
              </w:rPr>
              <w:t xml:space="preserve">Бюджет МР «Ленский район» 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3036A8" w14:textId="3D6FE9EC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</w:pPr>
            <w:r w:rsidRPr="004225C3">
              <w:t>1</w:t>
            </w:r>
            <w:r w:rsidR="00CA1F87">
              <w:t> 252 654 964,70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D82B4" w14:textId="34B10F9B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</w:pPr>
            <w:r w:rsidRPr="00650AAE">
              <w:t>160 523 767,94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C0BA7" w14:textId="18D63EA5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650AAE">
              <w:rPr>
                <w:color w:val="000000"/>
              </w:rPr>
              <w:t>193 902 351,18</w:t>
            </w:r>
          </w:p>
        </w:tc>
        <w:tc>
          <w:tcPr>
            <w:tcW w:w="15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804D3" w14:textId="764465FE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</w:pPr>
            <w:r w:rsidRPr="00650AAE">
              <w:t>212 163 553,81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DCF7E" w14:textId="46F12FD3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650AAE">
              <w:rPr>
                <w:color w:val="000000"/>
              </w:rPr>
              <w:t>220 164 704,79</w:t>
            </w: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1D4E017F" w14:textId="690B483A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650AAE">
              <w:rPr>
                <w:color w:val="000000"/>
              </w:rPr>
              <w:t>220 952 953,00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C2E1E" w14:textId="77777777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4225C3">
              <w:rPr>
                <w:color w:val="000000"/>
              </w:rPr>
              <w:t>244 947 633,98</w:t>
            </w:r>
          </w:p>
        </w:tc>
      </w:tr>
      <w:tr w:rsidR="00EE5E1B" w:rsidRPr="004225C3" w14:paraId="2C235458" w14:textId="77777777" w:rsidTr="004225C3">
        <w:trPr>
          <w:trHeight w:val="330"/>
        </w:trPr>
        <w:tc>
          <w:tcPr>
            <w:tcW w:w="5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1A37FC4" w14:textId="77777777" w:rsidR="00EE5E1B" w:rsidRPr="004225C3" w:rsidRDefault="00EE5E1B" w:rsidP="00EE5E1B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59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86948DC" w14:textId="77777777" w:rsidR="00EE5E1B" w:rsidRPr="004225C3" w:rsidRDefault="00EE5E1B" w:rsidP="00EE5E1B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1D04C7" w14:textId="77777777" w:rsidR="00EE5E1B" w:rsidRPr="004225C3" w:rsidRDefault="00EE5E1B" w:rsidP="00EE5E1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4225C3">
              <w:rPr>
                <w:color w:val="000000"/>
              </w:rPr>
              <w:t>Бюджеты поселений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D0C81" w14:textId="77777777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</w:pPr>
            <w:r w:rsidRPr="004225C3"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E56BE9" w14:textId="2D652515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</w:pPr>
            <w:r w:rsidRPr="00650AAE">
              <w:t>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98238" w14:textId="37F72622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650AAE">
              <w:rPr>
                <w:color w:val="000000"/>
              </w:rPr>
              <w:t>0,00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B55724" w14:textId="5C3E2DDE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</w:pPr>
            <w:r w:rsidRPr="00650AAE"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CCDC7" w14:textId="3E0D9DAA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650AAE">
              <w:rPr>
                <w:color w:val="00000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6CF32FF" w14:textId="0F90FB8D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650AAE">
              <w:rPr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E42319" w14:textId="77777777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4225C3">
              <w:rPr>
                <w:color w:val="000000"/>
              </w:rPr>
              <w:t>0,00</w:t>
            </w:r>
          </w:p>
        </w:tc>
      </w:tr>
      <w:tr w:rsidR="00EE5E1B" w:rsidRPr="004225C3" w14:paraId="0A3D6579" w14:textId="77777777" w:rsidTr="004225C3">
        <w:trPr>
          <w:trHeight w:val="330"/>
        </w:trPr>
        <w:tc>
          <w:tcPr>
            <w:tcW w:w="51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2677AC6" w14:textId="77777777" w:rsidR="00EE5E1B" w:rsidRPr="004225C3" w:rsidRDefault="00EE5E1B" w:rsidP="00EE5E1B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598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6DDF0B9" w14:textId="77777777" w:rsidR="00EE5E1B" w:rsidRPr="004225C3" w:rsidRDefault="00EE5E1B" w:rsidP="00EE5E1B">
            <w:pPr>
              <w:widowControl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B68A72B" w14:textId="77777777" w:rsidR="00EE5E1B" w:rsidRPr="004225C3" w:rsidRDefault="00EE5E1B" w:rsidP="00EE5E1B">
            <w:pPr>
              <w:widowControl/>
              <w:autoSpaceDE/>
              <w:autoSpaceDN/>
              <w:adjustRightInd/>
              <w:rPr>
                <w:color w:val="000000"/>
              </w:rPr>
            </w:pPr>
            <w:r w:rsidRPr="004225C3">
              <w:rPr>
                <w:color w:val="000000"/>
              </w:rPr>
              <w:t>Внебюджетные источники</w:t>
            </w:r>
          </w:p>
        </w:tc>
        <w:tc>
          <w:tcPr>
            <w:tcW w:w="16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22523" w14:textId="77777777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</w:pPr>
            <w:r w:rsidRPr="004225C3"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6B7AE1F" w14:textId="0610190B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</w:pPr>
            <w:r w:rsidRPr="00650AAE">
              <w:t>0,00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1F9F9F39" w14:textId="5DC91C70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650AAE">
              <w:rPr>
                <w:color w:val="000000"/>
              </w:rPr>
              <w:t>0,00</w:t>
            </w:r>
          </w:p>
        </w:tc>
        <w:tc>
          <w:tcPr>
            <w:tcW w:w="15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9AC1DE1" w14:textId="5BB1E0A5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</w:pPr>
            <w:r w:rsidRPr="00650AAE">
              <w:t>0,00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B032836" w14:textId="7E38BF7A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650AAE">
              <w:rPr>
                <w:color w:val="000000"/>
              </w:rPr>
              <w:t>0,00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32A99E6" w14:textId="1BB07A91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650AAE">
              <w:rPr>
                <w:color w:val="000000"/>
              </w:rPr>
              <w:t>0,00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EF72D" w14:textId="77777777" w:rsidR="00EE5E1B" w:rsidRPr="004225C3" w:rsidRDefault="00EE5E1B" w:rsidP="00EE5E1B">
            <w:pPr>
              <w:widowControl/>
              <w:autoSpaceDE/>
              <w:autoSpaceDN/>
              <w:adjustRightInd/>
              <w:jc w:val="center"/>
              <w:rPr>
                <w:color w:val="000000"/>
              </w:rPr>
            </w:pPr>
            <w:r w:rsidRPr="004225C3">
              <w:rPr>
                <w:color w:val="000000"/>
              </w:rPr>
              <w:t>0,00</w:t>
            </w:r>
          </w:p>
        </w:tc>
      </w:tr>
    </w:tbl>
    <w:p w14:paraId="2BC56436" w14:textId="77777777" w:rsidR="00385467" w:rsidRDefault="00385467" w:rsidP="00385467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EA226BC" w14:textId="77777777" w:rsidR="00385467" w:rsidRDefault="00385467" w:rsidP="00385467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A42B9A7" w14:textId="77777777" w:rsidR="00BE6004" w:rsidRDefault="00BE6004" w:rsidP="00385467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D8B5FE1" w14:textId="77777777" w:rsidR="00BE6004" w:rsidRDefault="00BE6004" w:rsidP="00385467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6EEAAF4" w14:textId="77777777" w:rsidR="00BE6004" w:rsidRDefault="00BE6004" w:rsidP="00385467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DB4E033" w14:textId="77777777" w:rsidR="002D44E6" w:rsidRDefault="002D44E6" w:rsidP="000106B8">
      <w:pPr>
        <w:pStyle w:val="ConsPlusNormal"/>
        <w:spacing w:line="360" w:lineRule="auto"/>
        <w:jc w:val="both"/>
        <w:rPr>
          <w:rFonts w:ascii="Times New Roman" w:hAnsi="Times New Roman" w:cs="Times New Roman"/>
          <w:b/>
        </w:rPr>
      </w:pPr>
    </w:p>
    <w:p w14:paraId="5F09DF90" w14:textId="4845F907" w:rsidR="000106B8" w:rsidRPr="00872CEC" w:rsidRDefault="002D44E6" w:rsidP="002D44E6">
      <w:pPr>
        <w:pStyle w:val="ConsPlusNormal"/>
        <w:spacing w:line="360" w:lineRule="auto"/>
        <w:jc w:val="both"/>
        <w:rPr>
          <w:sz w:val="28"/>
          <w:szCs w:val="28"/>
        </w:rPr>
      </w:pPr>
      <w:r w:rsidRPr="00872CEC">
        <w:rPr>
          <w:rFonts w:ascii="Times New Roman" w:hAnsi="Times New Roman" w:cs="Times New Roman"/>
          <w:b/>
          <w:sz w:val="28"/>
          <w:szCs w:val="28"/>
        </w:rPr>
        <w:t>Д</w:t>
      </w:r>
      <w:r w:rsidR="000106B8" w:rsidRPr="00872CEC">
        <w:rPr>
          <w:rFonts w:ascii="Times New Roman" w:hAnsi="Times New Roman" w:cs="Times New Roman"/>
          <w:b/>
          <w:sz w:val="28"/>
          <w:szCs w:val="28"/>
        </w:rPr>
        <w:t>иректор МКУ «</w:t>
      </w:r>
      <w:proofErr w:type="spellStart"/>
      <w:r w:rsidR="000106B8" w:rsidRPr="00872CEC">
        <w:rPr>
          <w:rFonts w:ascii="Times New Roman" w:hAnsi="Times New Roman" w:cs="Times New Roman"/>
          <w:b/>
          <w:sz w:val="28"/>
          <w:szCs w:val="28"/>
        </w:rPr>
        <w:t>КФКиС</w:t>
      </w:r>
      <w:proofErr w:type="spellEnd"/>
      <w:r w:rsidR="000106B8" w:rsidRPr="00872CEC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0106B8" w:rsidRPr="00872CEC">
        <w:rPr>
          <w:rFonts w:ascii="Times New Roman" w:hAnsi="Times New Roman" w:cs="Times New Roman"/>
          <w:b/>
          <w:sz w:val="28"/>
          <w:szCs w:val="28"/>
        </w:rPr>
        <w:tab/>
      </w:r>
      <w:r w:rsidR="000106B8" w:rsidRPr="00872CEC">
        <w:rPr>
          <w:rFonts w:ascii="Times New Roman" w:hAnsi="Times New Roman" w:cs="Times New Roman"/>
          <w:b/>
          <w:sz w:val="28"/>
          <w:szCs w:val="28"/>
        </w:rPr>
        <w:tab/>
      </w:r>
      <w:r w:rsidR="000106B8" w:rsidRPr="00872CEC">
        <w:rPr>
          <w:rFonts w:ascii="Times New Roman" w:hAnsi="Times New Roman" w:cs="Times New Roman"/>
          <w:b/>
          <w:sz w:val="28"/>
          <w:szCs w:val="28"/>
        </w:rPr>
        <w:tab/>
      </w:r>
      <w:r w:rsidR="000106B8" w:rsidRPr="00872CEC">
        <w:rPr>
          <w:rFonts w:ascii="Times New Roman" w:hAnsi="Times New Roman" w:cs="Times New Roman"/>
          <w:b/>
          <w:sz w:val="28"/>
          <w:szCs w:val="28"/>
        </w:rPr>
        <w:tab/>
      </w:r>
      <w:r w:rsidR="0084132D" w:rsidRPr="00872CEC">
        <w:rPr>
          <w:rFonts w:ascii="Times New Roman" w:hAnsi="Times New Roman" w:cs="Times New Roman"/>
          <w:b/>
          <w:sz w:val="28"/>
          <w:szCs w:val="28"/>
        </w:rPr>
        <w:tab/>
      </w:r>
      <w:r w:rsidR="0084132D" w:rsidRPr="00872CEC">
        <w:rPr>
          <w:rFonts w:ascii="Times New Roman" w:hAnsi="Times New Roman" w:cs="Times New Roman"/>
          <w:b/>
          <w:sz w:val="28"/>
          <w:szCs w:val="28"/>
        </w:rPr>
        <w:tab/>
      </w:r>
      <w:r w:rsidR="00E25CC1">
        <w:rPr>
          <w:rFonts w:ascii="Times New Roman" w:hAnsi="Times New Roman" w:cs="Times New Roman"/>
          <w:b/>
          <w:sz w:val="28"/>
          <w:szCs w:val="28"/>
        </w:rPr>
        <w:t>п/п</w:t>
      </w:r>
      <w:bookmarkStart w:id="2" w:name="_GoBack"/>
      <w:bookmarkEnd w:id="2"/>
      <w:r w:rsidR="0084132D" w:rsidRPr="00872CEC">
        <w:rPr>
          <w:rFonts w:ascii="Times New Roman" w:hAnsi="Times New Roman" w:cs="Times New Roman"/>
          <w:b/>
          <w:sz w:val="28"/>
          <w:szCs w:val="28"/>
        </w:rPr>
        <w:tab/>
      </w:r>
      <w:r w:rsidR="0084132D" w:rsidRPr="00872CEC">
        <w:rPr>
          <w:rFonts w:ascii="Times New Roman" w:hAnsi="Times New Roman" w:cs="Times New Roman"/>
          <w:b/>
          <w:sz w:val="28"/>
          <w:szCs w:val="28"/>
        </w:rPr>
        <w:tab/>
      </w:r>
      <w:r w:rsidR="0084132D" w:rsidRPr="00872CEC">
        <w:rPr>
          <w:rFonts w:ascii="Times New Roman" w:hAnsi="Times New Roman" w:cs="Times New Roman"/>
          <w:b/>
          <w:sz w:val="28"/>
          <w:szCs w:val="28"/>
        </w:rPr>
        <w:tab/>
      </w:r>
      <w:r w:rsidR="0084132D" w:rsidRPr="00872CEC">
        <w:rPr>
          <w:rFonts w:ascii="Times New Roman" w:hAnsi="Times New Roman" w:cs="Times New Roman"/>
          <w:b/>
          <w:sz w:val="28"/>
          <w:szCs w:val="28"/>
        </w:rPr>
        <w:tab/>
      </w:r>
      <w:r w:rsidR="0084132D" w:rsidRPr="00872CEC">
        <w:rPr>
          <w:rFonts w:ascii="Times New Roman" w:hAnsi="Times New Roman" w:cs="Times New Roman"/>
          <w:b/>
          <w:sz w:val="28"/>
          <w:szCs w:val="28"/>
        </w:rPr>
        <w:tab/>
      </w:r>
      <w:r w:rsidR="0084132D" w:rsidRPr="00872CEC">
        <w:rPr>
          <w:rFonts w:ascii="Times New Roman" w:hAnsi="Times New Roman" w:cs="Times New Roman"/>
          <w:b/>
          <w:sz w:val="28"/>
          <w:szCs w:val="28"/>
        </w:rPr>
        <w:tab/>
      </w:r>
      <w:r w:rsidRPr="00872CEC">
        <w:rPr>
          <w:rFonts w:ascii="Times New Roman" w:hAnsi="Times New Roman" w:cs="Times New Roman"/>
          <w:b/>
          <w:sz w:val="28"/>
          <w:szCs w:val="28"/>
        </w:rPr>
        <w:t>И.А. Сидоров</w:t>
      </w:r>
    </w:p>
    <w:sectPr w:rsidR="000106B8" w:rsidRPr="00872CEC" w:rsidSect="002D44E6">
      <w:pgSz w:w="16838" w:h="11906" w:orient="landscape"/>
      <w:pgMar w:top="1276" w:right="567" w:bottom="992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A235D"/>
    <w:multiLevelType w:val="multilevel"/>
    <w:tmpl w:val="7C846676"/>
    <w:lvl w:ilvl="0">
      <w:start w:val="1"/>
      <w:numFmt w:val="decimal"/>
      <w:lvlText w:val="%1."/>
      <w:lvlJc w:val="left"/>
      <w:pPr>
        <w:ind w:left="1778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028D0936"/>
    <w:multiLevelType w:val="hybridMultilevel"/>
    <w:tmpl w:val="320C4A3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067FB9"/>
    <w:multiLevelType w:val="hybridMultilevel"/>
    <w:tmpl w:val="3B7EDBDA"/>
    <w:lvl w:ilvl="0" w:tplc="58703E6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4A30736"/>
    <w:multiLevelType w:val="hybridMultilevel"/>
    <w:tmpl w:val="7F600E56"/>
    <w:lvl w:ilvl="0" w:tplc="5764F7F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04B1393F"/>
    <w:multiLevelType w:val="hybridMultilevel"/>
    <w:tmpl w:val="4CB4E7CA"/>
    <w:lvl w:ilvl="0" w:tplc="1B725E1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6D260F5"/>
    <w:multiLevelType w:val="hybridMultilevel"/>
    <w:tmpl w:val="3FB800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A7729D"/>
    <w:multiLevelType w:val="hybridMultilevel"/>
    <w:tmpl w:val="8CDAEE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266BA3"/>
    <w:multiLevelType w:val="multilevel"/>
    <w:tmpl w:val="26E8FDDA"/>
    <w:lvl w:ilvl="0">
      <w:start w:val="1"/>
      <w:numFmt w:val="decimal"/>
      <w:lvlText w:val="%1."/>
      <w:lvlJc w:val="left"/>
      <w:pPr>
        <w:ind w:left="465" w:hanging="465"/>
      </w:pPr>
    </w:lvl>
    <w:lvl w:ilvl="1">
      <w:start w:val="1"/>
      <w:numFmt w:val="decimal"/>
      <w:lvlText w:val="%1.%2)"/>
      <w:lvlJc w:val="left"/>
      <w:pPr>
        <w:ind w:left="1428" w:hanging="720"/>
      </w:pPr>
    </w:lvl>
    <w:lvl w:ilvl="2">
      <w:start w:val="1"/>
      <w:numFmt w:val="decimal"/>
      <w:lvlText w:val="%1.%2)%3."/>
      <w:lvlJc w:val="left"/>
      <w:pPr>
        <w:ind w:left="2136" w:hanging="720"/>
      </w:pPr>
    </w:lvl>
    <w:lvl w:ilvl="3">
      <w:start w:val="1"/>
      <w:numFmt w:val="decimal"/>
      <w:lvlText w:val="%1.%2)%3.%4."/>
      <w:lvlJc w:val="left"/>
      <w:pPr>
        <w:ind w:left="3204" w:hanging="1080"/>
      </w:pPr>
    </w:lvl>
    <w:lvl w:ilvl="4">
      <w:start w:val="1"/>
      <w:numFmt w:val="decimal"/>
      <w:lvlText w:val="%1.%2)%3.%4.%5."/>
      <w:lvlJc w:val="left"/>
      <w:pPr>
        <w:ind w:left="3912" w:hanging="1080"/>
      </w:pPr>
    </w:lvl>
    <w:lvl w:ilvl="5">
      <w:start w:val="1"/>
      <w:numFmt w:val="decimal"/>
      <w:lvlText w:val="%1.%2)%3.%4.%5.%6."/>
      <w:lvlJc w:val="left"/>
      <w:pPr>
        <w:ind w:left="4980" w:hanging="1440"/>
      </w:pPr>
    </w:lvl>
    <w:lvl w:ilvl="6">
      <w:start w:val="1"/>
      <w:numFmt w:val="decimal"/>
      <w:lvlText w:val="%1.%2)%3.%4.%5.%6.%7."/>
      <w:lvlJc w:val="left"/>
      <w:pPr>
        <w:ind w:left="6048" w:hanging="1800"/>
      </w:pPr>
    </w:lvl>
    <w:lvl w:ilvl="7">
      <w:start w:val="1"/>
      <w:numFmt w:val="decimal"/>
      <w:lvlText w:val="%1.%2)%3.%4.%5.%6.%7.%8."/>
      <w:lvlJc w:val="left"/>
      <w:pPr>
        <w:ind w:left="6756" w:hanging="1800"/>
      </w:pPr>
    </w:lvl>
    <w:lvl w:ilvl="8">
      <w:start w:val="1"/>
      <w:numFmt w:val="decimal"/>
      <w:lvlText w:val="%1.%2)%3.%4.%5.%6.%7.%8.%9."/>
      <w:lvlJc w:val="left"/>
      <w:pPr>
        <w:ind w:left="7824" w:hanging="2160"/>
      </w:pPr>
    </w:lvl>
  </w:abstractNum>
  <w:abstractNum w:abstractNumId="8" w15:restartNumberingAfterBreak="0">
    <w:nsid w:val="19EE69D3"/>
    <w:multiLevelType w:val="hybridMultilevel"/>
    <w:tmpl w:val="A7ECB11E"/>
    <w:lvl w:ilvl="0" w:tplc="D6E0E054">
      <w:start w:val="1"/>
      <w:numFmt w:val="decimal"/>
      <w:lvlText w:val="%1)"/>
      <w:lvlJc w:val="left"/>
      <w:pPr>
        <w:ind w:left="1778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2498" w:hanging="360"/>
      </w:pPr>
    </w:lvl>
    <w:lvl w:ilvl="2" w:tplc="0419001B" w:tentative="1">
      <w:start w:val="1"/>
      <w:numFmt w:val="lowerRoman"/>
      <w:lvlText w:val="%3."/>
      <w:lvlJc w:val="right"/>
      <w:pPr>
        <w:ind w:left="3218" w:hanging="180"/>
      </w:pPr>
    </w:lvl>
    <w:lvl w:ilvl="3" w:tplc="0419000F" w:tentative="1">
      <w:start w:val="1"/>
      <w:numFmt w:val="decimal"/>
      <w:lvlText w:val="%4."/>
      <w:lvlJc w:val="left"/>
      <w:pPr>
        <w:ind w:left="3938" w:hanging="360"/>
      </w:pPr>
    </w:lvl>
    <w:lvl w:ilvl="4" w:tplc="04190019" w:tentative="1">
      <w:start w:val="1"/>
      <w:numFmt w:val="lowerLetter"/>
      <w:lvlText w:val="%5."/>
      <w:lvlJc w:val="left"/>
      <w:pPr>
        <w:ind w:left="4658" w:hanging="360"/>
      </w:pPr>
    </w:lvl>
    <w:lvl w:ilvl="5" w:tplc="0419001B" w:tentative="1">
      <w:start w:val="1"/>
      <w:numFmt w:val="lowerRoman"/>
      <w:lvlText w:val="%6."/>
      <w:lvlJc w:val="right"/>
      <w:pPr>
        <w:ind w:left="5378" w:hanging="180"/>
      </w:pPr>
    </w:lvl>
    <w:lvl w:ilvl="6" w:tplc="0419000F" w:tentative="1">
      <w:start w:val="1"/>
      <w:numFmt w:val="decimal"/>
      <w:lvlText w:val="%7."/>
      <w:lvlJc w:val="left"/>
      <w:pPr>
        <w:ind w:left="6098" w:hanging="360"/>
      </w:pPr>
    </w:lvl>
    <w:lvl w:ilvl="7" w:tplc="04190019" w:tentative="1">
      <w:start w:val="1"/>
      <w:numFmt w:val="lowerLetter"/>
      <w:lvlText w:val="%8."/>
      <w:lvlJc w:val="left"/>
      <w:pPr>
        <w:ind w:left="6818" w:hanging="360"/>
      </w:pPr>
    </w:lvl>
    <w:lvl w:ilvl="8" w:tplc="041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9" w15:restartNumberingAfterBreak="0">
    <w:nsid w:val="25CE0535"/>
    <w:multiLevelType w:val="hybridMultilevel"/>
    <w:tmpl w:val="E97CEB08"/>
    <w:lvl w:ilvl="0" w:tplc="4B7415AC">
      <w:start w:val="1"/>
      <w:numFmt w:val="decimal"/>
      <w:lvlText w:val="%1."/>
      <w:lvlJc w:val="left"/>
      <w:pPr>
        <w:ind w:left="3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47" w:hanging="360"/>
      </w:pPr>
    </w:lvl>
    <w:lvl w:ilvl="2" w:tplc="0419001B" w:tentative="1">
      <w:start w:val="1"/>
      <w:numFmt w:val="lowerRoman"/>
      <w:lvlText w:val="%3."/>
      <w:lvlJc w:val="right"/>
      <w:pPr>
        <w:ind w:left="1767" w:hanging="180"/>
      </w:pPr>
    </w:lvl>
    <w:lvl w:ilvl="3" w:tplc="0419000F" w:tentative="1">
      <w:start w:val="1"/>
      <w:numFmt w:val="decimal"/>
      <w:lvlText w:val="%4."/>
      <w:lvlJc w:val="left"/>
      <w:pPr>
        <w:ind w:left="2487" w:hanging="360"/>
      </w:pPr>
    </w:lvl>
    <w:lvl w:ilvl="4" w:tplc="04190019" w:tentative="1">
      <w:start w:val="1"/>
      <w:numFmt w:val="lowerLetter"/>
      <w:lvlText w:val="%5."/>
      <w:lvlJc w:val="left"/>
      <w:pPr>
        <w:ind w:left="3207" w:hanging="360"/>
      </w:pPr>
    </w:lvl>
    <w:lvl w:ilvl="5" w:tplc="0419001B" w:tentative="1">
      <w:start w:val="1"/>
      <w:numFmt w:val="lowerRoman"/>
      <w:lvlText w:val="%6."/>
      <w:lvlJc w:val="right"/>
      <w:pPr>
        <w:ind w:left="3927" w:hanging="180"/>
      </w:pPr>
    </w:lvl>
    <w:lvl w:ilvl="6" w:tplc="0419000F" w:tentative="1">
      <w:start w:val="1"/>
      <w:numFmt w:val="decimal"/>
      <w:lvlText w:val="%7."/>
      <w:lvlJc w:val="left"/>
      <w:pPr>
        <w:ind w:left="4647" w:hanging="360"/>
      </w:pPr>
    </w:lvl>
    <w:lvl w:ilvl="7" w:tplc="04190019" w:tentative="1">
      <w:start w:val="1"/>
      <w:numFmt w:val="lowerLetter"/>
      <w:lvlText w:val="%8."/>
      <w:lvlJc w:val="left"/>
      <w:pPr>
        <w:ind w:left="5367" w:hanging="360"/>
      </w:pPr>
    </w:lvl>
    <w:lvl w:ilvl="8" w:tplc="0419001B" w:tentative="1">
      <w:start w:val="1"/>
      <w:numFmt w:val="lowerRoman"/>
      <w:lvlText w:val="%9."/>
      <w:lvlJc w:val="right"/>
      <w:pPr>
        <w:ind w:left="6087" w:hanging="180"/>
      </w:pPr>
    </w:lvl>
  </w:abstractNum>
  <w:abstractNum w:abstractNumId="10" w15:restartNumberingAfterBreak="0">
    <w:nsid w:val="312D453D"/>
    <w:multiLevelType w:val="hybridMultilevel"/>
    <w:tmpl w:val="DF4051DA"/>
    <w:lvl w:ilvl="0" w:tplc="84D8CF22">
      <w:start w:val="1"/>
      <w:numFmt w:val="decimal"/>
      <w:lvlText w:val="%1."/>
      <w:lvlJc w:val="left"/>
      <w:pPr>
        <w:ind w:left="1386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31FE1A59"/>
    <w:multiLevelType w:val="hybridMultilevel"/>
    <w:tmpl w:val="E5A46886"/>
    <w:lvl w:ilvl="0" w:tplc="ABB27A08">
      <w:start w:val="1"/>
      <w:numFmt w:val="upperRoman"/>
      <w:lvlText w:val="%1."/>
      <w:lvlJc w:val="left"/>
      <w:pPr>
        <w:ind w:left="1365" w:hanging="82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 w15:restartNumberingAfterBreak="0">
    <w:nsid w:val="35D30FC5"/>
    <w:multiLevelType w:val="multilevel"/>
    <w:tmpl w:val="98D6D462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2388" w:hanging="13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88" w:hanging="139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88" w:hanging="139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88" w:hanging="139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3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53" w:hanging="2160"/>
      </w:pPr>
      <w:rPr>
        <w:rFonts w:hint="default"/>
      </w:rPr>
    </w:lvl>
  </w:abstractNum>
  <w:abstractNum w:abstractNumId="13" w15:restartNumberingAfterBreak="0">
    <w:nsid w:val="36D241EA"/>
    <w:multiLevelType w:val="hybridMultilevel"/>
    <w:tmpl w:val="47EEC366"/>
    <w:lvl w:ilvl="0" w:tplc="BE76380C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741CB0"/>
    <w:multiLevelType w:val="hybridMultilevel"/>
    <w:tmpl w:val="2200C718"/>
    <w:lvl w:ilvl="0" w:tplc="0419000F">
      <w:start w:val="3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DD51DC"/>
    <w:multiLevelType w:val="hybridMultilevel"/>
    <w:tmpl w:val="78280CC4"/>
    <w:lvl w:ilvl="0" w:tplc="799A6C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974662B"/>
    <w:multiLevelType w:val="multilevel"/>
    <w:tmpl w:val="F556AF06"/>
    <w:lvl w:ilvl="0">
      <w:start w:val="1"/>
      <w:numFmt w:val="decimal"/>
      <w:lvlText w:val="%1."/>
      <w:lvlJc w:val="left"/>
      <w:pPr>
        <w:ind w:left="1921" w:hanging="1212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7" w15:restartNumberingAfterBreak="0">
    <w:nsid w:val="3A7E29EC"/>
    <w:multiLevelType w:val="hybridMultilevel"/>
    <w:tmpl w:val="85708374"/>
    <w:lvl w:ilvl="0" w:tplc="97784CAA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4C08078C"/>
    <w:multiLevelType w:val="hybridMultilevel"/>
    <w:tmpl w:val="5E9E71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A21E30"/>
    <w:multiLevelType w:val="hybridMultilevel"/>
    <w:tmpl w:val="44E677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CEB6479"/>
    <w:multiLevelType w:val="hybridMultilevel"/>
    <w:tmpl w:val="63AACF90"/>
    <w:lvl w:ilvl="0" w:tplc="19622E66">
      <w:start w:val="1"/>
      <w:numFmt w:val="decimal"/>
      <w:lvlText w:val="%1)"/>
      <w:lvlJc w:val="left"/>
      <w:pPr>
        <w:tabs>
          <w:tab w:val="num" w:pos="1860"/>
        </w:tabs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 w15:restartNumberingAfterBreak="0">
    <w:nsid w:val="630D4138"/>
    <w:multiLevelType w:val="hybridMultilevel"/>
    <w:tmpl w:val="83306300"/>
    <w:lvl w:ilvl="0" w:tplc="15C8F3F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2" w15:restartNumberingAfterBreak="0">
    <w:nsid w:val="6AD40970"/>
    <w:multiLevelType w:val="hybridMultilevel"/>
    <w:tmpl w:val="7DE2CA74"/>
    <w:lvl w:ilvl="0" w:tplc="83CCB75A">
      <w:start w:val="2"/>
      <w:numFmt w:val="decimal"/>
      <w:lvlText w:val="%1."/>
      <w:lvlJc w:val="left"/>
      <w:pPr>
        <w:ind w:left="327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047" w:hanging="360"/>
      </w:pPr>
    </w:lvl>
    <w:lvl w:ilvl="2" w:tplc="0419001B" w:tentative="1">
      <w:start w:val="1"/>
      <w:numFmt w:val="lowerRoman"/>
      <w:lvlText w:val="%3."/>
      <w:lvlJc w:val="right"/>
      <w:pPr>
        <w:ind w:left="1767" w:hanging="180"/>
      </w:pPr>
    </w:lvl>
    <w:lvl w:ilvl="3" w:tplc="0419000F" w:tentative="1">
      <w:start w:val="1"/>
      <w:numFmt w:val="decimal"/>
      <w:lvlText w:val="%4."/>
      <w:lvlJc w:val="left"/>
      <w:pPr>
        <w:ind w:left="2487" w:hanging="360"/>
      </w:pPr>
    </w:lvl>
    <w:lvl w:ilvl="4" w:tplc="04190019" w:tentative="1">
      <w:start w:val="1"/>
      <w:numFmt w:val="lowerLetter"/>
      <w:lvlText w:val="%5."/>
      <w:lvlJc w:val="left"/>
      <w:pPr>
        <w:ind w:left="3207" w:hanging="360"/>
      </w:pPr>
    </w:lvl>
    <w:lvl w:ilvl="5" w:tplc="0419001B" w:tentative="1">
      <w:start w:val="1"/>
      <w:numFmt w:val="lowerRoman"/>
      <w:lvlText w:val="%6."/>
      <w:lvlJc w:val="right"/>
      <w:pPr>
        <w:ind w:left="3927" w:hanging="180"/>
      </w:pPr>
    </w:lvl>
    <w:lvl w:ilvl="6" w:tplc="0419000F" w:tentative="1">
      <w:start w:val="1"/>
      <w:numFmt w:val="decimal"/>
      <w:lvlText w:val="%7."/>
      <w:lvlJc w:val="left"/>
      <w:pPr>
        <w:ind w:left="4647" w:hanging="360"/>
      </w:pPr>
    </w:lvl>
    <w:lvl w:ilvl="7" w:tplc="04190019" w:tentative="1">
      <w:start w:val="1"/>
      <w:numFmt w:val="lowerLetter"/>
      <w:lvlText w:val="%8."/>
      <w:lvlJc w:val="left"/>
      <w:pPr>
        <w:ind w:left="5367" w:hanging="360"/>
      </w:pPr>
    </w:lvl>
    <w:lvl w:ilvl="8" w:tplc="0419001B" w:tentative="1">
      <w:start w:val="1"/>
      <w:numFmt w:val="lowerRoman"/>
      <w:lvlText w:val="%9."/>
      <w:lvlJc w:val="right"/>
      <w:pPr>
        <w:ind w:left="6087" w:hanging="180"/>
      </w:pPr>
    </w:lvl>
  </w:abstractNum>
  <w:abstractNum w:abstractNumId="23" w15:restartNumberingAfterBreak="0">
    <w:nsid w:val="6EB854C9"/>
    <w:multiLevelType w:val="multilevel"/>
    <w:tmpl w:val="497C9170"/>
    <w:lvl w:ilvl="0">
      <w:start w:val="1"/>
      <w:numFmt w:val="decimal"/>
      <w:lvlText w:val="%1."/>
      <w:lvlJc w:val="left"/>
      <w:pPr>
        <w:ind w:left="1617" w:hanging="10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33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3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8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25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6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71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127" w:hanging="2160"/>
      </w:pPr>
      <w:rPr>
        <w:rFonts w:hint="default"/>
      </w:rPr>
    </w:lvl>
  </w:abstractNum>
  <w:abstractNum w:abstractNumId="24" w15:restartNumberingAfterBreak="0">
    <w:nsid w:val="765727E4"/>
    <w:multiLevelType w:val="hybridMultilevel"/>
    <w:tmpl w:val="4D24EF66"/>
    <w:lvl w:ilvl="0" w:tplc="42808CA0">
      <w:start w:val="1"/>
      <w:numFmt w:val="decimal"/>
      <w:lvlText w:val="%1)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5" w15:restartNumberingAfterBreak="0">
    <w:nsid w:val="7AFD0A63"/>
    <w:multiLevelType w:val="hybridMultilevel"/>
    <w:tmpl w:val="DF58DFC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5248B8"/>
    <w:multiLevelType w:val="hybridMultilevel"/>
    <w:tmpl w:val="992CD220"/>
    <w:lvl w:ilvl="0" w:tplc="333A7E9C">
      <w:start w:val="1"/>
      <w:numFmt w:val="decimal"/>
      <w:lvlText w:val="%1."/>
      <w:lvlJc w:val="left"/>
      <w:pPr>
        <w:ind w:left="90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7" w15:restartNumberingAfterBreak="0">
    <w:nsid w:val="7CB177E1"/>
    <w:multiLevelType w:val="hybridMultilevel"/>
    <w:tmpl w:val="4678E9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25"/>
  </w:num>
  <w:num w:numId="3">
    <w:abstractNumId w:val="12"/>
  </w:num>
  <w:num w:numId="4">
    <w:abstractNumId w:val="20"/>
  </w:num>
  <w:num w:numId="5">
    <w:abstractNumId w:val="1"/>
  </w:num>
  <w:num w:numId="6">
    <w:abstractNumId w:val="13"/>
  </w:num>
  <w:num w:numId="7">
    <w:abstractNumId w:val="23"/>
  </w:num>
  <w:num w:numId="8">
    <w:abstractNumId w:val="9"/>
  </w:num>
  <w:num w:numId="9">
    <w:abstractNumId w:val="19"/>
  </w:num>
  <w:num w:numId="10">
    <w:abstractNumId w:val="27"/>
  </w:num>
  <w:num w:numId="11">
    <w:abstractNumId w:val="3"/>
  </w:num>
  <w:num w:numId="12">
    <w:abstractNumId w:val="26"/>
  </w:num>
  <w:num w:numId="1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</w:num>
  <w:num w:numId="15">
    <w:abstractNumId w:val="11"/>
  </w:num>
  <w:num w:numId="16">
    <w:abstractNumId w:val="8"/>
  </w:num>
  <w:num w:numId="17">
    <w:abstractNumId w:val="18"/>
  </w:num>
  <w:num w:numId="1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2"/>
  </w:num>
  <w:num w:numId="20">
    <w:abstractNumId w:val="21"/>
  </w:num>
  <w:num w:numId="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</w:num>
  <w:num w:numId="2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"/>
  </w:num>
  <w:num w:numId="30">
    <w:abstractNumId w:val="5"/>
  </w:num>
  <w:num w:numId="31">
    <w:abstractNumId w:val="15"/>
  </w:num>
  <w:num w:numId="32">
    <w:abstractNumId w:val="6"/>
  </w:num>
  <w:num w:numId="3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63BF"/>
    <w:rsid w:val="0000080B"/>
    <w:rsid w:val="000106B8"/>
    <w:rsid w:val="000177F1"/>
    <w:rsid w:val="00023452"/>
    <w:rsid w:val="000444D9"/>
    <w:rsid w:val="00047DFD"/>
    <w:rsid w:val="00064255"/>
    <w:rsid w:val="00074BEC"/>
    <w:rsid w:val="000912BA"/>
    <w:rsid w:val="000A5814"/>
    <w:rsid w:val="000B0DD9"/>
    <w:rsid w:val="00123A34"/>
    <w:rsid w:val="00127840"/>
    <w:rsid w:val="00144142"/>
    <w:rsid w:val="001866D1"/>
    <w:rsid w:val="001978A4"/>
    <w:rsid w:val="001B5947"/>
    <w:rsid w:val="001D3731"/>
    <w:rsid w:val="001F4860"/>
    <w:rsid w:val="001F7615"/>
    <w:rsid w:val="00210CC2"/>
    <w:rsid w:val="002214EE"/>
    <w:rsid w:val="002218B9"/>
    <w:rsid w:val="002D44E6"/>
    <w:rsid w:val="002E2341"/>
    <w:rsid w:val="00327CD6"/>
    <w:rsid w:val="003369F5"/>
    <w:rsid w:val="00340D19"/>
    <w:rsid w:val="003464F7"/>
    <w:rsid w:val="00385467"/>
    <w:rsid w:val="00390DF7"/>
    <w:rsid w:val="00391886"/>
    <w:rsid w:val="00395CF5"/>
    <w:rsid w:val="003B6EAF"/>
    <w:rsid w:val="003D336F"/>
    <w:rsid w:val="00403DB5"/>
    <w:rsid w:val="004114F8"/>
    <w:rsid w:val="0041195D"/>
    <w:rsid w:val="00413856"/>
    <w:rsid w:val="004225C3"/>
    <w:rsid w:val="004638E4"/>
    <w:rsid w:val="00477D6F"/>
    <w:rsid w:val="004B13E6"/>
    <w:rsid w:val="004C3059"/>
    <w:rsid w:val="004C4B72"/>
    <w:rsid w:val="005269A0"/>
    <w:rsid w:val="00542B72"/>
    <w:rsid w:val="005509AE"/>
    <w:rsid w:val="005C133F"/>
    <w:rsid w:val="005E64BD"/>
    <w:rsid w:val="00603CE3"/>
    <w:rsid w:val="00606A47"/>
    <w:rsid w:val="00614E94"/>
    <w:rsid w:val="00616261"/>
    <w:rsid w:val="00642E00"/>
    <w:rsid w:val="00644592"/>
    <w:rsid w:val="0064651F"/>
    <w:rsid w:val="00647375"/>
    <w:rsid w:val="00650AAE"/>
    <w:rsid w:val="00681592"/>
    <w:rsid w:val="00686D80"/>
    <w:rsid w:val="00691534"/>
    <w:rsid w:val="006F2E8D"/>
    <w:rsid w:val="006F62FA"/>
    <w:rsid w:val="007044D3"/>
    <w:rsid w:val="0075031E"/>
    <w:rsid w:val="007D160B"/>
    <w:rsid w:val="007D655F"/>
    <w:rsid w:val="007F0EBD"/>
    <w:rsid w:val="008012CA"/>
    <w:rsid w:val="0080399B"/>
    <w:rsid w:val="00810218"/>
    <w:rsid w:val="0084132D"/>
    <w:rsid w:val="00844876"/>
    <w:rsid w:val="00852060"/>
    <w:rsid w:val="008601D5"/>
    <w:rsid w:val="00861BD0"/>
    <w:rsid w:val="00867A6A"/>
    <w:rsid w:val="00867D87"/>
    <w:rsid w:val="00872CEC"/>
    <w:rsid w:val="0087668B"/>
    <w:rsid w:val="008864ED"/>
    <w:rsid w:val="008A4657"/>
    <w:rsid w:val="008A6C4E"/>
    <w:rsid w:val="008B2A7B"/>
    <w:rsid w:val="008E3EBE"/>
    <w:rsid w:val="00940F33"/>
    <w:rsid w:val="009563BF"/>
    <w:rsid w:val="00975882"/>
    <w:rsid w:val="00980390"/>
    <w:rsid w:val="009816C8"/>
    <w:rsid w:val="00986115"/>
    <w:rsid w:val="009A3289"/>
    <w:rsid w:val="009B11B6"/>
    <w:rsid w:val="009C0DBC"/>
    <w:rsid w:val="009D0A88"/>
    <w:rsid w:val="009D106E"/>
    <w:rsid w:val="009E5501"/>
    <w:rsid w:val="009E62C9"/>
    <w:rsid w:val="009F342C"/>
    <w:rsid w:val="009F7BFE"/>
    <w:rsid w:val="00A0259B"/>
    <w:rsid w:val="00A07FBD"/>
    <w:rsid w:val="00A26375"/>
    <w:rsid w:val="00A2675D"/>
    <w:rsid w:val="00A32EA1"/>
    <w:rsid w:val="00A507F6"/>
    <w:rsid w:val="00A5754E"/>
    <w:rsid w:val="00A6092B"/>
    <w:rsid w:val="00A63515"/>
    <w:rsid w:val="00A73C50"/>
    <w:rsid w:val="00A82FF6"/>
    <w:rsid w:val="00A86BD0"/>
    <w:rsid w:val="00AD0562"/>
    <w:rsid w:val="00AF7C00"/>
    <w:rsid w:val="00B10957"/>
    <w:rsid w:val="00B51023"/>
    <w:rsid w:val="00B52AF4"/>
    <w:rsid w:val="00B537F2"/>
    <w:rsid w:val="00B701AA"/>
    <w:rsid w:val="00B707B5"/>
    <w:rsid w:val="00B71E21"/>
    <w:rsid w:val="00B8335C"/>
    <w:rsid w:val="00BA66E4"/>
    <w:rsid w:val="00BC1F18"/>
    <w:rsid w:val="00BC576A"/>
    <w:rsid w:val="00BE3394"/>
    <w:rsid w:val="00BE6004"/>
    <w:rsid w:val="00BF5EB4"/>
    <w:rsid w:val="00C20D7E"/>
    <w:rsid w:val="00C56D10"/>
    <w:rsid w:val="00CA1F87"/>
    <w:rsid w:val="00CA617A"/>
    <w:rsid w:val="00CE50B0"/>
    <w:rsid w:val="00D00679"/>
    <w:rsid w:val="00D05EBF"/>
    <w:rsid w:val="00D35F9C"/>
    <w:rsid w:val="00D419AC"/>
    <w:rsid w:val="00D41EA5"/>
    <w:rsid w:val="00D44918"/>
    <w:rsid w:val="00D479BE"/>
    <w:rsid w:val="00D60B5F"/>
    <w:rsid w:val="00D62D54"/>
    <w:rsid w:val="00D659BC"/>
    <w:rsid w:val="00D67B2A"/>
    <w:rsid w:val="00D75BD1"/>
    <w:rsid w:val="00D81744"/>
    <w:rsid w:val="00DB05C1"/>
    <w:rsid w:val="00DB46C5"/>
    <w:rsid w:val="00DE7F07"/>
    <w:rsid w:val="00DF6D1D"/>
    <w:rsid w:val="00E009A3"/>
    <w:rsid w:val="00E02689"/>
    <w:rsid w:val="00E22D0D"/>
    <w:rsid w:val="00E25CC1"/>
    <w:rsid w:val="00E3044E"/>
    <w:rsid w:val="00E65591"/>
    <w:rsid w:val="00E85869"/>
    <w:rsid w:val="00E90371"/>
    <w:rsid w:val="00ED61B0"/>
    <w:rsid w:val="00EE5E1B"/>
    <w:rsid w:val="00EF54B5"/>
    <w:rsid w:val="00F06AE2"/>
    <w:rsid w:val="00F233CA"/>
    <w:rsid w:val="00F323E7"/>
    <w:rsid w:val="00F37DC0"/>
    <w:rsid w:val="00F525E2"/>
    <w:rsid w:val="00F93546"/>
    <w:rsid w:val="00FC307C"/>
    <w:rsid w:val="00FD7DD4"/>
    <w:rsid w:val="00FF12FD"/>
    <w:rsid w:val="00FF27B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82158"/>
  <w15:docId w15:val="{84FCC504-75E9-4700-B97F-ADAEF75180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7B2A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paragraph" w:styleId="2">
    <w:name w:val="heading 2"/>
    <w:basedOn w:val="a"/>
    <w:next w:val="a"/>
    <w:link w:val="20"/>
    <w:qFormat/>
    <w:rsid w:val="00616261"/>
    <w:pPr>
      <w:keepNext/>
      <w:widowControl/>
      <w:autoSpaceDE/>
      <w:autoSpaceDN/>
      <w:adjustRightInd/>
      <w:spacing w:line="360" w:lineRule="auto"/>
      <w:jc w:val="right"/>
      <w:outlineLvl w:val="1"/>
    </w:pPr>
    <w:rPr>
      <w:rFonts w:ascii="Arial" w:hAnsi="Arial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080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00080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0">
    <w:name w:val="Заголовок 2 Знак"/>
    <w:link w:val="2"/>
    <w:rsid w:val="00616261"/>
    <w:rPr>
      <w:rFonts w:ascii="Arial" w:eastAsia="Times New Roman" w:hAnsi="Arial" w:cs="Times New Roman"/>
      <w:sz w:val="24"/>
      <w:szCs w:val="20"/>
      <w:lang w:eastAsia="ru-RU"/>
    </w:rPr>
  </w:style>
  <w:style w:type="paragraph" w:styleId="a5">
    <w:name w:val="List Paragraph"/>
    <w:basedOn w:val="a"/>
    <w:link w:val="a6"/>
    <w:uiPriority w:val="34"/>
    <w:qFormat/>
    <w:rsid w:val="00616261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7D160B"/>
  </w:style>
  <w:style w:type="paragraph" w:customStyle="1" w:styleId="ConsPlusNormal">
    <w:name w:val="ConsPlusNormal"/>
    <w:rsid w:val="007D160B"/>
    <w:pPr>
      <w:widowControl w:val="0"/>
      <w:autoSpaceDE w:val="0"/>
      <w:autoSpaceDN w:val="0"/>
    </w:pPr>
    <w:rPr>
      <w:rFonts w:ascii="Arial" w:eastAsia="Times New Roman" w:hAnsi="Arial" w:cs="Arial"/>
    </w:rPr>
  </w:style>
  <w:style w:type="table" w:styleId="a7">
    <w:name w:val="Table Grid"/>
    <w:basedOn w:val="a1"/>
    <w:uiPriority w:val="39"/>
    <w:rsid w:val="007D16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6">
    <w:name w:val="Абзац списка Знак"/>
    <w:link w:val="a5"/>
    <w:locked/>
    <w:rsid w:val="000106B8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86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8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4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4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3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11\Desktop\&#1041;&#1051;&#1040;&#1053;&#1050;&#1048;%202021\&#1055;&#1086;&#1089;&#1090;&#1072;&#1085;&#1086;&#1074;&#1083;&#1077;&#1085;&#1080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77F4AC-050B-42C7-A2AA-6E5984C5D1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Постановление.dotx</Template>
  <TotalTime>0</TotalTime>
  <Pages>29</Pages>
  <Words>5520</Words>
  <Characters>31465</Characters>
  <Application>Microsoft Office Word</Application>
  <DocSecurity>0</DocSecurity>
  <Lines>262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</dc:creator>
  <cp:keywords/>
  <dc:description/>
  <cp:lastModifiedBy>User</cp:lastModifiedBy>
  <cp:revision>2</cp:revision>
  <cp:lastPrinted>2026-10-20T00:19:00Z</cp:lastPrinted>
  <dcterms:created xsi:type="dcterms:W3CDTF">2026-11-05T02:40:00Z</dcterms:created>
  <dcterms:modified xsi:type="dcterms:W3CDTF">2026-11-05T02:40:00Z</dcterms:modified>
</cp:coreProperties>
</file>